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BF443D" w14:textId="1EA3072C" w:rsidR="00FC03EC" w:rsidRDefault="00807512" w:rsidP="009E4127">
      <w:pPr>
        <w:sectPr w:rsidR="00FC03EC" w:rsidSect="00A61E8B">
          <w:headerReference w:type="default" r:id="rId9"/>
          <w:footerReference w:type="default" r:id="rId10"/>
          <w:pgSz w:w="16838" w:h="11906" w:orient="landscape" w:code="9"/>
          <w:pgMar w:top="567" w:right="567" w:bottom="1361" w:left="567" w:header="567" w:footer="0" w:gutter="0"/>
          <w:cols w:space="708"/>
          <w:docGrid w:linePitch="360"/>
        </w:sectPr>
      </w:pPr>
      <w:bookmarkStart w:id="0" w:name="_GoBack"/>
      <w:bookmarkEnd w:id="0"/>
      <w:r>
        <w:rPr>
          <w:noProof/>
        </w:rPr>
        <mc:AlternateContent>
          <mc:Choice Requires="wpg">
            <w:drawing>
              <wp:anchor distT="0" distB="0" distL="114300" distR="114300" simplePos="0" relativeHeight="251623424" behindDoc="0" locked="0" layoutInCell="1" allowOverlap="1" wp14:anchorId="412CDC50" wp14:editId="66D6AFDC">
                <wp:simplePos x="0" y="0"/>
                <wp:positionH relativeFrom="column">
                  <wp:posOffset>10795</wp:posOffset>
                </wp:positionH>
                <wp:positionV relativeFrom="paragraph">
                  <wp:posOffset>-85627</wp:posOffset>
                </wp:positionV>
                <wp:extent cx="9905245" cy="4373593"/>
                <wp:effectExtent l="0" t="0" r="20320" b="27305"/>
                <wp:wrapNone/>
                <wp:docPr id="254" name="Group 254"/>
                <wp:cNvGraphicFramePr/>
                <a:graphic xmlns:a="http://schemas.openxmlformats.org/drawingml/2006/main">
                  <a:graphicData uri="http://schemas.microsoft.com/office/word/2010/wordprocessingGroup">
                    <wpg:wgp>
                      <wpg:cNvGrpSpPr/>
                      <wpg:grpSpPr>
                        <a:xfrm>
                          <a:off x="0" y="0"/>
                          <a:ext cx="9905245" cy="4373593"/>
                          <a:chOff x="0" y="0"/>
                          <a:chExt cx="9905245" cy="3700731"/>
                        </a:xfrm>
                      </wpg:grpSpPr>
                      <wps:wsp>
                        <wps:cNvPr id="15" name="Rectangle 15"/>
                        <wps:cNvSpPr/>
                        <wps:spPr>
                          <a:xfrm>
                            <a:off x="1932316" y="0"/>
                            <a:ext cx="1314325" cy="284671"/>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17944A" w14:textId="42FC8954" w:rsidR="00A01E67" w:rsidRPr="00807512" w:rsidRDefault="00A01E67" w:rsidP="00505CB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3243532" y="0"/>
                            <a:ext cx="1340025" cy="284480"/>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EEDECD" w14:textId="3A216F23" w:rsidR="00A01E67" w:rsidRPr="00807512" w:rsidRDefault="00A01E67" w:rsidP="00505CB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4580626" y="0"/>
                            <a:ext cx="1339850" cy="284480"/>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5BEA9B" w14:textId="45BC902D" w:rsidR="00A01E67" w:rsidRPr="00807512" w:rsidRDefault="00A01E67" w:rsidP="00505CB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5900468" y="0"/>
                            <a:ext cx="1339215" cy="284480"/>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2B219D" w14:textId="6A7218BA" w:rsidR="00A01E67" w:rsidRPr="00D946D0" w:rsidRDefault="00A01E67" w:rsidP="00505CB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7237562" y="0"/>
                            <a:ext cx="1339215" cy="284480"/>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3C5AAC" w14:textId="7F8ECB0D" w:rsidR="00A01E67" w:rsidRPr="00D946D0" w:rsidRDefault="00A01E67" w:rsidP="00505CB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8566030" y="0"/>
                            <a:ext cx="1339215" cy="284480"/>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3C3D3A" w14:textId="28BBE7E2" w:rsidR="00A01E67" w:rsidRPr="00D946D0" w:rsidRDefault="00A01E67" w:rsidP="00505CB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28"/>
                        <wps:cNvSpPr/>
                        <wps:spPr>
                          <a:xfrm>
                            <a:off x="1915064" y="284671"/>
                            <a:ext cx="1340374" cy="284671"/>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BD0136" w14:textId="75E1A416" w:rsidR="00A01E67" w:rsidRPr="00B14B49" w:rsidRDefault="00A01E67" w:rsidP="00B14B49">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3243532" y="284671"/>
                            <a:ext cx="1340025" cy="284480"/>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474258" w14:textId="7F3ABE21" w:rsidR="00A01E67" w:rsidRPr="00B14B49" w:rsidRDefault="00A01E67" w:rsidP="00B14B49">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ectangle 31"/>
                        <wps:cNvSpPr/>
                        <wps:spPr>
                          <a:xfrm>
                            <a:off x="4580626" y="284671"/>
                            <a:ext cx="1339850" cy="284480"/>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784D5B" w14:textId="44EE6B18" w:rsidR="00A01E67" w:rsidRPr="00B14B49" w:rsidRDefault="00A01E67" w:rsidP="00B14B49">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5900468" y="284671"/>
                            <a:ext cx="1339215" cy="284480"/>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1663A1" w14:textId="7CCBDAB5" w:rsidR="00A01E67" w:rsidRPr="00B14B49" w:rsidRDefault="00A01E67" w:rsidP="00B14B49">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33"/>
                        <wps:cNvSpPr/>
                        <wps:spPr>
                          <a:xfrm>
                            <a:off x="7237562" y="284671"/>
                            <a:ext cx="1339215" cy="284480"/>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3D336E" w14:textId="59DA9AA1" w:rsidR="00A01E67" w:rsidRPr="00B14B49" w:rsidRDefault="00A01E67" w:rsidP="00B14B49">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34"/>
                        <wps:cNvSpPr/>
                        <wps:spPr>
                          <a:xfrm>
                            <a:off x="8566030" y="284671"/>
                            <a:ext cx="1339215" cy="284480"/>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9D574F" w14:textId="3D9BD0D9" w:rsidR="00A01E67" w:rsidRPr="00B14B49" w:rsidRDefault="00A01E67" w:rsidP="00B14B49">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27"/>
                        <wps:cNvSpPr/>
                        <wps:spPr>
                          <a:xfrm>
                            <a:off x="0" y="284671"/>
                            <a:ext cx="1932317" cy="284671"/>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DAE9E3" w14:textId="11884C29" w:rsidR="00A01E67" w:rsidRPr="00C20970" w:rsidRDefault="00A01E67" w:rsidP="00747406">
                              <w:pPr>
                                <w:jc w:val="left"/>
                                <w:rPr>
                                  <w:rFonts w:ascii="Roboto" w:hAnsi="Roboto"/>
                                  <w:b/>
                                  <w:bCs/>
                                  <w:color w:val="FFFFFF" w:themeColor="background1"/>
                                  <w:sz w:val="18"/>
                                  <w:szCs w:val="18"/>
                                </w:rPr>
                              </w:pPr>
                              <w:r w:rsidRPr="00C20970">
                                <w:rPr>
                                  <w:rFonts w:ascii="Roboto" w:hAnsi="Roboto"/>
                                  <w:b/>
                                  <w:bCs/>
                                  <w:color w:val="FFFFFF" w:themeColor="background1"/>
                                  <w:sz w:val="18"/>
                                  <w:szCs w:val="18"/>
                                </w:rPr>
                                <w:t xml:space="preserve">Animals </w:t>
                              </w:r>
                              <w:r>
                                <w:rPr>
                                  <w:rFonts w:ascii="Roboto" w:hAnsi="Roboto"/>
                                  <w:b/>
                                  <w:bCs/>
                                  <w:color w:val="FFFFFF" w:themeColor="background1"/>
                                  <w:sz w:val="18"/>
                                  <w:szCs w:val="18"/>
                                </w:rPr>
                                <w:t>I</w:t>
                              </w:r>
                              <w:r w:rsidRPr="00C20970">
                                <w:rPr>
                                  <w:rFonts w:ascii="Roboto" w:hAnsi="Roboto"/>
                                  <w:b/>
                                  <w:bCs/>
                                  <w:color w:val="FFFFFF" w:themeColor="background1"/>
                                  <w:sz w:val="18"/>
                                  <w:szCs w:val="18"/>
                                </w:rPr>
                                <w:t>ncluding Humans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ectangle 38"/>
                        <wps:cNvSpPr/>
                        <wps:spPr>
                          <a:xfrm>
                            <a:off x="1915064" y="569343"/>
                            <a:ext cx="1340304" cy="284480"/>
                          </a:xfrm>
                          <a:prstGeom prst="rect">
                            <a:avLst/>
                          </a:prstGeom>
                          <a:solidFill>
                            <a:srgbClr val="6EBB8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9EBFF6"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le 39"/>
                        <wps:cNvSpPr/>
                        <wps:spPr>
                          <a:xfrm>
                            <a:off x="3243532" y="569343"/>
                            <a:ext cx="1339955" cy="284289"/>
                          </a:xfrm>
                          <a:prstGeom prst="rect">
                            <a:avLst/>
                          </a:prstGeom>
                          <a:solidFill>
                            <a:srgbClr val="6EBB8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BEC2E5"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40"/>
                        <wps:cNvSpPr/>
                        <wps:spPr>
                          <a:xfrm>
                            <a:off x="4580626" y="569343"/>
                            <a:ext cx="1339780" cy="284289"/>
                          </a:xfrm>
                          <a:prstGeom prst="rect">
                            <a:avLst/>
                          </a:prstGeom>
                          <a:solidFill>
                            <a:srgbClr val="6EBB8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3750BD"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41"/>
                        <wps:cNvSpPr/>
                        <wps:spPr>
                          <a:xfrm>
                            <a:off x="5900468" y="569343"/>
                            <a:ext cx="1339145" cy="284289"/>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7FEA2C"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ectangle 42"/>
                        <wps:cNvSpPr/>
                        <wps:spPr>
                          <a:xfrm>
                            <a:off x="7237562" y="569343"/>
                            <a:ext cx="1339145" cy="284289"/>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6EBB0F"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angle 43"/>
                        <wps:cNvSpPr/>
                        <wps:spPr>
                          <a:xfrm>
                            <a:off x="8566030" y="569343"/>
                            <a:ext cx="1339145" cy="284289"/>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E25535"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44"/>
                        <wps:cNvSpPr/>
                        <wps:spPr>
                          <a:xfrm>
                            <a:off x="0" y="569343"/>
                            <a:ext cx="1932217" cy="284480"/>
                          </a:xfrm>
                          <a:prstGeom prst="rect">
                            <a:avLst/>
                          </a:prstGeom>
                          <a:solidFill>
                            <a:srgbClr val="6EBB8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26AD7E" w14:textId="4803C982" w:rsidR="00A01E67" w:rsidRPr="00250E1C" w:rsidRDefault="00A01E67" w:rsidP="00747406">
                              <w:pPr>
                                <w:jc w:val="left"/>
                                <w:rPr>
                                  <w:rFonts w:ascii="Roboto" w:hAnsi="Roboto"/>
                                  <w:b/>
                                  <w:bCs/>
                                  <w:color w:val="FFFFFF" w:themeColor="background1"/>
                                  <w:sz w:val="18"/>
                                  <w:szCs w:val="18"/>
                                </w:rPr>
                              </w:pPr>
                              <w:r w:rsidRPr="00250E1C">
                                <w:rPr>
                                  <w:rFonts w:ascii="Roboto" w:hAnsi="Roboto"/>
                                  <w:b/>
                                  <w:bCs/>
                                  <w:color w:val="FFFFFF" w:themeColor="background1"/>
                                  <w:sz w:val="18"/>
                                  <w:szCs w:val="18"/>
                                </w:rPr>
                                <w:t>Plants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Rectangle 46"/>
                        <wps:cNvSpPr/>
                        <wps:spPr>
                          <a:xfrm>
                            <a:off x="1915064" y="854015"/>
                            <a:ext cx="1340374" cy="284671"/>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0EEEAB"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Rectangle 47"/>
                        <wps:cNvSpPr/>
                        <wps:spPr>
                          <a:xfrm>
                            <a:off x="3243532" y="854015"/>
                            <a:ext cx="1340025" cy="284480"/>
                          </a:xfrm>
                          <a:prstGeom prst="rect">
                            <a:avLst/>
                          </a:prstGeom>
                          <a:solidFill>
                            <a:srgbClr val="F8A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6BD1C2"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angle 48"/>
                        <wps:cNvSpPr/>
                        <wps:spPr>
                          <a:xfrm>
                            <a:off x="4580626" y="854015"/>
                            <a:ext cx="1339850"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ED6087"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ectangle 49"/>
                        <wps:cNvSpPr/>
                        <wps:spPr>
                          <a:xfrm>
                            <a:off x="5900468" y="854015"/>
                            <a:ext cx="1339215" cy="284480"/>
                          </a:xfrm>
                          <a:prstGeom prst="rect">
                            <a:avLst/>
                          </a:prstGeom>
                          <a:solidFill>
                            <a:srgbClr val="F8A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C10D5C"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Rectangle 50"/>
                        <wps:cNvSpPr/>
                        <wps:spPr>
                          <a:xfrm>
                            <a:off x="7237562" y="854015"/>
                            <a:ext cx="1339215" cy="284480"/>
                          </a:xfrm>
                          <a:prstGeom prst="rect">
                            <a:avLst/>
                          </a:prstGeom>
                          <a:solidFill>
                            <a:srgbClr val="F8A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5DA064"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ectangle 51"/>
                        <wps:cNvSpPr/>
                        <wps:spPr>
                          <a:xfrm>
                            <a:off x="8566030" y="854015"/>
                            <a:ext cx="1339215" cy="284480"/>
                          </a:xfrm>
                          <a:prstGeom prst="rect">
                            <a:avLst/>
                          </a:prstGeom>
                          <a:solidFill>
                            <a:srgbClr val="F8A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4D1539"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 name="Rectangle 52"/>
                        <wps:cNvSpPr/>
                        <wps:spPr>
                          <a:xfrm>
                            <a:off x="0" y="854015"/>
                            <a:ext cx="1932317" cy="284671"/>
                          </a:xfrm>
                          <a:prstGeom prst="rect">
                            <a:avLst/>
                          </a:prstGeom>
                          <a:solidFill>
                            <a:srgbClr val="F8A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D34ED8" w14:textId="6AF280FC" w:rsidR="00A01E67" w:rsidRPr="00250E1C" w:rsidRDefault="00A01E67" w:rsidP="00747406">
                              <w:pPr>
                                <w:jc w:val="left"/>
                                <w:rPr>
                                  <w:rFonts w:ascii="Roboto" w:hAnsi="Roboto"/>
                                  <w:b/>
                                  <w:bCs/>
                                  <w:color w:val="FFFFFF" w:themeColor="background1"/>
                                  <w:sz w:val="18"/>
                                  <w:szCs w:val="18"/>
                                </w:rPr>
                              </w:pPr>
                              <w:r w:rsidRPr="00250E1C">
                                <w:rPr>
                                  <w:rFonts w:ascii="Roboto" w:hAnsi="Roboto"/>
                                  <w:b/>
                                  <w:bCs/>
                                  <w:color w:val="FFFFFF" w:themeColor="background1"/>
                                  <w:sz w:val="18"/>
                                  <w:szCs w:val="18"/>
                                </w:rPr>
                                <w:t>Living Things and Their Habitats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Rectangle 54"/>
                        <wps:cNvSpPr/>
                        <wps:spPr>
                          <a:xfrm>
                            <a:off x="1915064" y="1138687"/>
                            <a:ext cx="1340374" cy="284671"/>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1327D2A"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Rectangle 55"/>
                        <wps:cNvSpPr/>
                        <wps:spPr>
                          <a:xfrm>
                            <a:off x="3243532" y="1138687"/>
                            <a:ext cx="134002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0C0DCF"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ectangle 56"/>
                        <wps:cNvSpPr/>
                        <wps:spPr>
                          <a:xfrm>
                            <a:off x="4580626" y="1138687"/>
                            <a:ext cx="1339850"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9FECDB"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Rectangle 57"/>
                        <wps:cNvSpPr/>
                        <wps:spPr>
                          <a:xfrm>
                            <a:off x="5900468" y="1138687"/>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32B025"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ectangle 58"/>
                        <wps:cNvSpPr/>
                        <wps:spPr>
                          <a:xfrm>
                            <a:off x="7237562" y="1138687"/>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C82E15"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Rectangle 59"/>
                        <wps:cNvSpPr/>
                        <wps:spPr>
                          <a:xfrm>
                            <a:off x="8566030" y="1138687"/>
                            <a:ext cx="1339215" cy="284480"/>
                          </a:xfrm>
                          <a:prstGeom prst="rect">
                            <a:avLst/>
                          </a:prstGeom>
                          <a:solidFill>
                            <a:srgbClr val="30B7B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2EDD32"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ectangle 60"/>
                        <wps:cNvSpPr/>
                        <wps:spPr>
                          <a:xfrm>
                            <a:off x="0" y="1138687"/>
                            <a:ext cx="1932317" cy="284671"/>
                          </a:xfrm>
                          <a:prstGeom prst="rect">
                            <a:avLst/>
                          </a:prstGeom>
                          <a:solidFill>
                            <a:srgbClr val="30B7B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77FDE4" w14:textId="7B79089B" w:rsidR="00A01E67" w:rsidRPr="00F76F7D" w:rsidRDefault="00A01E67" w:rsidP="00747406">
                              <w:pPr>
                                <w:jc w:val="left"/>
                                <w:rPr>
                                  <w:rFonts w:ascii="Roboto" w:hAnsi="Roboto"/>
                                  <w:b/>
                                  <w:bCs/>
                                  <w:color w:val="FFFFFF" w:themeColor="background1"/>
                                  <w:sz w:val="18"/>
                                  <w:szCs w:val="18"/>
                                </w:rPr>
                              </w:pPr>
                              <w:r w:rsidRPr="00F76F7D">
                                <w:rPr>
                                  <w:rFonts w:ascii="Roboto" w:hAnsi="Roboto"/>
                                  <w:b/>
                                  <w:bCs/>
                                  <w:color w:val="FFFFFF" w:themeColor="background1"/>
                                  <w:sz w:val="18"/>
                                  <w:szCs w:val="18"/>
                                </w:rPr>
                                <w:t>Evolution and Inheritance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Rectangle 62"/>
                        <wps:cNvSpPr/>
                        <wps:spPr>
                          <a:xfrm>
                            <a:off x="1915064" y="1423358"/>
                            <a:ext cx="1340374" cy="284671"/>
                          </a:xfrm>
                          <a:prstGeom prst="rect">
                            <a:avLst/>
                          </a:prstGeom>
                          <a:solidFill>
                            <a:srgbClr val="F0884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707105"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Rectangle 63"/>
                        <wps:cNvSpPr/>
                        <wps:spPr>
                          <a:xfrm>
                            <a:off x="3243532" y="1423358"/>
                            <a:ext cx="134002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EDACFB"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Rectangle 192"/>
                        <wps:cNvSpPr/>
                        <wps:spPr>
                          <a:xfrm>
                            <a:off x="4580626" y="1423358"/>
                            <a:ext cx="1339850"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10081B"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 name="Rectangle 193"/>
                        <wps:cNvSpPr/>
                        <wps:spPr>
                          <a:xfrm>
                            <a:off x="5900468" y="1423358"/>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3DBA0A"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Rectangle 194"/>
                        <wps:cNvSpPr/>
                        <wps:spPr>
                          <a:xfrm>
                            <a:off x="7237562" y="1423358"/>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18FA68"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8566030" y="1423358"/>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DF7C6E" w14:textId="77777777" w:rsidR="00A01E67" w:rsidRPr="00B14B49" w:rsidRDefault="00A01E67" w:rsidP="00747406">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Rectangle 196"/>
                        <wps:cNvSpPr/>
                        <wps:spPr>
                          <a:xfrm>
                            <a:off x="0" y="1423358"/>
                            <a:ext cx="1932317" cy="284671"/>
                          </a:xfrm>
                          <a:prstGeom prst="rect">
                            <a:avLst/>
                          </a:prstGeom>
                          <a:solidFill>
                            <a:srgbClr val="F0884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0BC2F2" w14:textId="79FA6FDF" w:rsidR="00A01E67" w:rsidRPr="00A84CC7" w:rsidRDefault="00A01E67" w:rsidP="00747406">
                              <w:pPr>
                                <w:jc w:val="left"/>
                                <w:rPr>
                                  <w:rFonts w:ascii="Roboto" w:hAnsi="Roboto"/>
                                  <w:b/>
                                  <w:bCs/>
                                  <w:color w:val="FFFFFF" w:themeColor="background1"/>
                                  <w:sz w:val="18"/>
                                  <w:szCs w:val="18"/>
                                </w:rPr>
                              </w:pPr>
                              <w:r w:rsidRPr="00A84CC7">
                                <w:rPr>
                                  <w:rFonts w:ascii="Roboto" w:hAnsi="Roboto"/>
                                  <w:b/>
                                  <w:bCs/>
                                  <w:color w:val="FFFFFF" w:themeColor="background1"/>
                                  <w:sz w:val="18"/>
                                  <w:szCs w:val="18"/>
                                </w:rPr>
                                <w:t>Seasonal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 name="Rectangle 198"/>
                        <wps:cNvSpPr/>
                        <wps:spPr>
                          <a:xfrm>
                            <a:off x="1915064" y="1708030"/>
                            <a:ext cx="1340374" cy="284671"/>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2F473F"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 name="Rectangle 199"/>
                        <wps:cNvSpPr/>
                        <wps:spPr>
                          <a:xfrm>
                            <a:off x="3243532" y="1708030"/>
                            <a:ext cx="134002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C398E6"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Rectangle 200"/>
                        <wps:cNvSpPr/>
                        <wps:spPr>
                          <a:xfrm>
                            <a:off x="4580626" y="1708030"/>
                            <a:ext cx="1339850" cy="284480"/>
                          </a:xfrm>
                          <a:prstGeom prst="rect">
                            <a:avLst/>
                          </a:prstGeom>
                          <a:solidFill>
                            <a:srgbClr val="A873A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1A5C05" w14:textId="4CC11529" w:rsidR="00A01E67" w:rsidRPr="00001E45" w:rsidRDefault="00A01E67" w:rsidP="00001E45">
                              <w:pPr>
                                <w:jc w:val="left"/>
                                <w:rPr>
                                  <w:rFonts w:ascii="Roboto" w:hAnsi="Roboto"/>
                                  <w:b/>
                                  <w:bCs/>
                                  <w:color w:val="FFFFFF" w:themeColor="background1"/>
                                  <w:sz w:val="18"/>
                                  <w:szCs w:val="18"/>
                                </w:rPr>
                              </w:pPr>
                              <w:r w:rsidRPr="00001E45">
                                <w:rPr>
                                  <w:rFonts w:ascii="Roboto" w:hAnsi="Roboto"/>
                                  <w:b/>
                                  <w:bCs/>
                                  <w:color w:val="FFFFFF" w:themeColor="background1"/>
                                  <w:sz w:val="18"/>
                                  <w:szCs w:val="18"/>
                                </w:rPr>
                                <w:t>Forces and Magnets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 name="Rectangle 201"/>
                        <wps:cNvSpPr/>
                        <wps:spPr>
                          <a:xfrm>
                            <a:off x="5900468" y="1708030"/>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E89C0C"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 name="Rectangle 202"/>
                        <wps:cNvSpPr/>
                        <wps:spPr>
                          <a:xfrm>
                            <a:off x="7237562" y="1708030"/>
                            <a:ext cx="1339215" cy="284480"/>
                          </a:xfrm>
                          <a:prstGeom prst="rect">
                            <a:avLst/>
                          </a:prstGeom>
                          <a:solidFill>
                            <a:srgbClr val="A873A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0152E2" w14:textId="36E84BD6" w:rsidR="00A01E67" w:rsidRPr="00001E45" w:rsidRDefault="00A01E67" w:rsidP="00001E45">
                              <w:pPr>
                                <w:jc w:val="left"/>
                                <w:rPr>
                                  <w:rFonts w:ascii="Roboto" w:hAnsi="Roboto"/>
                                  <w:b/>
                                  <w:bCs/>
                                  <w:color w:val="FFFFFF" w:themeColor="background1"/>
                                  <w:sz w:val="18"/>
                                  <w:szCs w:val="18"/>
                                </w:rPr>
                              </w:pPr>
                              <w:r w:rsidRPr="00001E45">
                                <w:rPr>
                                  <w:rFonts w:ascii="Roboto" w:hAnsi="Roboto"/>
                                  <w:b/>
                                  <w:bCs/>
                                  <w:color w:val="FFFFFF" w:themeColor="background1"/>
                                  <w:sz w:val="18"/>
                                  <w:szCs w:val="18"/>
                                </w:rPr>
                                <w:t>Forces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8566030" y="1708030"/>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B9D35A"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 name="Rectangle 204"/>
                        <wps:cNvSpPr/>
                        <wps:spPr>
                          <a:xfrm>
                            <a:off x="0" y="1708030"/>
                            <a:ext cx="1932317" cy="284671"/>
                          </a:xfrm>
                          <a:prstGeom prst="rect">
                            <a:avLst/>
                          </a:prstGeom>
                          <a:solidFill>
                            <a:srgbClr val="A873A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8BBDCA" w14:textId="709554C7" w:rsidR="00A01E67" w:rsidRPr="00A84CC7" w:rsidRDefault="00A01E67" w:rsidP="00807512">
                              <w:pPr>
                                <w:jc w:val="left"/>
                                <w:rPr>
                                  <w:rFonts w:ascii="Roboto" w:hAnsi="Roboto"/>
                                  <w:b/>
                                  <w:bCs/>
                                  <w:color w:val="FFFFFF" w:themeColor="background1"/>
                                  <w:sz w:val="18"/>
                                  <w:szCs w:val="18"/>
                                </w:rPr>
                              </w:pPr>
                              <w:r w:rsidRPr="00A84CC7">
                                <w:rPr>
                                  <w:rFonts w:ascii="Roboto" w:hAnsi="Roboto"/>
                                  <w:b/>
                                  <w:bCs/>
                                  <w:color w:val="FFFFFF" w:themeColor="background1"/>
                                  <w:sz w:val="18"/>
                                  <w:szCs w:val="18"/>
                                </w:rPr>
                                <w:t>Forces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Rectangle 206"/>
                        <wps:cNvSpPr/>
                        <wps:spPr>
                          <a:xfrm>
                            <a:off x="1915064" y="1992702"/>
                            <a:ext cx="1340374" cy="284671"/>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E9A68B"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 name="Rectangle 207"/>
                        <wps:cNvSpPr/>
                        <wps:spPr>
                          <a:xfrm>
                            <a:off x="3243532" y="1992702"/>
                            <a:ext cx="134002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E8F860"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 name="Rectangle 208"/>
                        <wps:cNvSpPr/>
                        <wps:spPr>
                          <a:xfrm>
                            <a:off x="4580626" y="1992702"/>
                            <a:ext cx="1339850" cy="284480"/>
                          </a:xfrm>
                          <a:prstGeom prst="rect">
                            <a:avLst/>
                          </a:prstGeom>
                          <a:solidFill>
                            <a:srgbClr val="EE73A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2206BD"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Rectangle 209"/>
                        <wps:cNvSpPr/>
                        <wps:spPr>
                          <a:xfrm>
                            <a:off x="5900468" y="1992702"/>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5D4235"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Rectangle 210"/>
                        <wps:cNvSpPr/>
                        <wps:spPr>
                          <a:xfrm>
                            <a:off x="7237562" y="1992702"/>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7926F5"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Rectangle 211"/>
                        <wps:cNvSpPr/>
                        <wps:spPr>
                          <a:xfrm>
                            <a:off x="8566030" y="1992702"/>
                            <a:ext cx="1339215" cy="284480"/>
                          </a:xfrm>
                          <a:prstGeom prst="rect">
                            <a:avLst/>
                          </a:prstGeom>
                          <a:solidFill>
                            <a:srgbClr val="EE73A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D2551B"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Rectangle 212"/>
                        <wps:cNvSpPr/>
                        <wps:spPr>
                          <a:xfrm>
                            <a:off x="0" y="1992702"/>
                            <a:ext cx="1932317" cy="284671"/>
                          </a:xfrm>
                          <a:prstGeom prst="rect">
                            <a:avLst/>
                          </a:prstGeom>
                          <a:solidFill>
                            <a:srgbClr val="EE73A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EA5771" w14:textId="7B578617" w:rsidR="00A01E67" w:rsidRPr="006868EC" w:rsidRDefault="00A01E67" w:rsidP="00807512">
                              <w:pPr>
                                <w:jc w:val="left"/>
                                <w:rPr>
                                  <w:rFonts w:ascii="Roboto" w:hAnsi="Roboto"/>
                                  <w:b/>
                                  <w:bCs/>
                                  <w:color w:val="FFFFFF" w:themeColor="background1"/>
                                  <w:sz w:val="18"/>
                                  <w:szCs w:val="18"/>
                                </w:rPr>
                              </w:pPr>
                              <w:r w:rsidRPr="006868EC">
                                <w:rPr>
                                  <w:rFonts w:ascii="Roboto" w:hAnsi="Roboto"/>
                                  <w:b/>
                                  <w:bCs/>
                                  <w:color w:val="FFFFFF" w:themeColor="background1"/>
                                  <w:sz w:val="18"/>
                                  <w:szCs w:val="18"/>
                                </w:rPr>
                                <w:t>Light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 name="Rectangle 214"/>
                        <wps:cNvSpPr/>
                        <wps:spPr>
                          <a:xfrm>
                            <a:off x="1915064" y="2277373"/>
                            <a:ext cx="1340374" cy="284671"/>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96DD54"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 name="Rectangle 215"/>
                        <wps:cNvSpPr/>
                        <wps:spPr>
                          <a:xfrm>
                            <a:off x="3243532" y="2277373"/>
                            <a:ext cx="134002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12A1A9"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 name="Rectangle 216"/>
                        <wps:cNvSpPr/>
                        <wps:spPr>
                          <a:xfrm>
                            <a:off x="4580626" y="2277373"/>
                            <a:ext cx="1339850"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CC3539"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 name="Rectangle 218"/>
                        <wps:cNvSpPr/>
                        <wps:spPr>
                          <a:xfrm>
                            <a:off x="5900468" y="2277373"/>
                            <a:ext cx="1339215" cy="284480"/>
                          </a:xfrm>
                          <a:prstGeom prst="rect">
                            <a:avLst/>
                          </a:prstGeom>
                          <a:solidFill>
                            <a:srgbClr val="86BD3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0E58E4"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9" name="Rectangle 219"/>
                        <wps:cNvSpPr/>
                        <wps:spPr>
                          <a:xfrm>
                            <a:off x="7237562" y="2277373"/>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C00A43"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0" name="Rectangle 220"/>
                        <wps:cNvSpPr/>
                        <wps:spPr>
                          <a:xfrm>
                            <a:off x="8566030" y="2277373"/>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D0118E"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1" name="Rectangle 221"/>
                        <wps:cNvSpPr/>
                        <wps:spPr>
                          <a:xfrm>
                            <a:off x="0" y="2277373"/>
                            <a:ext cx="1932317" cy="284671"/>
                          </a:xfrm>
                          <a:prstGeom prst="rect">
                            <a:avLst/>
                          </a:prstGeom>
                          <a:solidFill>
                            <a:srgbClr val="86BD3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C2EA2F" w14:textId="51E14107" w:rsidR="00A01E67" w:rsidRPr="006868EC" w:rsidRDefault="00A01E67" w:rsidP="00807512">
                              <w:pPr>
                                <w:jc w:val="left"/>
                                <w:rPr>
                                  <w:rFonts w:ascii="Roboto" w:hAnsi="Roboto"/>
                                  <w:b/>
                                  <w:bCs/>
                                  <w:color w:val="FFFFFF" w:themeColor="background1"/>
                                  <w:sz w:val="18"/>
                                  <w:szCs w:val="18"/>
                                </w:rPr>
                              </w:pPr>
                              <w:r w:rsidRPr="006868EC">
                                <w:rPr>
                                  <w:rFonts w:ascii="Roboto" w:hAnsi="Roboto"/>
                                  <w:b/>
                                  <w:bCs/>
                                  <w:color w:val="FFFFFF" w:themeColor="background1"/>
                                  <w:sz w:val="18"/>
                                  <w:szCs w:val="18"/>
                                </w:rPr>
                                <w:t>Sound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3" name="Rectangle 223"/>
                        <wps:cNvSpPr/>
                        <wps:spPr>
                          <a:xfrm>
                            <a:off x="1915064" y="2562045"/>
                            <a:ext cx="1340374" cy="284671"/>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82EB82"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4" name="Rectangle 224"/>
                        <wps:cNvSpPr/>
                        <wps:spPr>
                          <a:xfrm>
                            <a:off x="3243532" y="2562045"/>
                            <a:ext cx="134002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25DCCE"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5" name="Rectangle 225"/>
                        <wps:cNvSpPr/>
                        <wps:spPr>
                          <a:xfrm>
                            <a:off x="4580626" y="2562045"/>
                            <a:ext cx="1339850"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563FD8"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Rectangle 226"/>
                        <wps:cNvSpPr/>
                        <wps:spPr>
                          <a:xfrm>
                            <a:off x="5900468" y="2562045"/>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A135F7"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 name="Rectangle 227"/>
                        <wps:cNvSpPr/>
                        <wps:spPr>
                          <a:xfrm>
                            <a:off x="7237562" y="2562045"/>
                            <a:ext cx="1339215" cy="284480"/>
                          </a:xfrm>
                          <a:prstGeom prst="rect">
                            <a:avLst/>
                          </a:prstGeom>
                          <a:solidFill>
                            <a:srgbClr val="007AC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A4DA01"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Rectangle 228"/>
                        <wps:cNvSpPr/>
                        <wps:spPr>
                          <a:xfrm>
                            <a:off x="8566030" y="2562045"/>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8AC26C"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9" name="Rectangle 229"/>
                        <wps:cNvSpPr/>
                        <wps:spPr>
                          <a:xfrm>
                            <a:off x="0" y="2562045"/>
                            <a:ext cx="1932317" cy="284671"/>
                          </a:xfrm>
                          <a:prstGeom prst="rect">
                            <a:avLst/>
                          </a:prstGeom>
                          <a:solidFill>
                            <a:srgbClr val="007AC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48DD1A" w14:textId="48C3C653" w:rsidR="00A01E67" w:rsidRPr="006868EC" w:rsidRDefault="00A01E67" w:rsidP="00807512">
                              <w:pPr>
                                <w:jc w:val="left"/>
                                <w:rPr>
                                  <w:rFonts w:ascii="Roboto" w:hAnsi="Roboto"/>
                                  <w:b/>
                                  <w:bCs/>
                                  <w:color w:val="FFFFFF" w:themeColor="background1"/>
                                  <w:sz w:val="18"/>
                                  <w:szCs w:val="18"/>
                                </w:rPr>
                              </w:pPr>
                              <w:r w:rsidRPr="006868EC">
                                <w:rPr>
                                  <w:rFonts w:ascii="Roboto" w:hAnsi="Roboto"/>
                                  <w:b/>
                                  <w:bCs/>
                                  <w:color w:val="FFFFFF" w:themeColor="background1"/>
                                  <w:sz w:val="18"/>
                                  <w:szCs w:val="18"/>
                                </w:rPr>
                                <w:t>Earth and Space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1" name="Rectangle 231"/>
                        <wps:cNvSpPr/>
                        <wps:spPr>
                          <a:xfrm>
                            <a:off x="1915064" y="2846717"/>
                            <a:ext cx="1340374" cy="284671"/>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9C4688"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2" name="Rectangle 232"/>
                        <wps:cNvSpPr/>
                        <wps:spPr>
                          <a:xfrm>
                            <a:off x="3243532" y="2846717"/>
                            <a:ext cx="134002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B14818"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3" name="Rectangle 233"/>
                        <wps:cNvSpPr/>
                        <wps:spPr>
                          <a:xfrm>
                            <a:off x="4580626" y="2846717"/>
                            <a:ext cx="1339850"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086CA7"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 name="Rectangle 234"/>
                        <wps:cNvSpPr/>
                        <wps:spPr>
                          <a:xfrm>
                            <a:off x="5900468" y="2846717"/>
                            <a:ext cx="1339215" cy="284480"/>
                          </a:xfrm>
                          <a:prstGeom prst="rect">
                            <a:avLst/>
                          </a:prstGeom>
                          <a:solidFill>
                            <a:srgbClr val="E5C8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455DE2"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5" name="Rectangle 235"/>
                        <wps:cNvSpPr/>
                        <wps:spPr>
                          <a:xfrm>
                            <a:off x="7237562" y="2846717"/>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88C027"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Rectangle 236"/>
                        <wps:cNvSpPr/>
                        <wps:spPr>
                          <a:xfrm>
                            <a:off x="8566030" y="2846717"/>
                            <a:ext cx="1339215" cy="284480"/>
                          </a:xfrm>
                          <a:prstGeom prst="rect">
                            <a:avLst/>
                          </a:prstGeom>
                          <a:solidFill>
                            <a:srgbClr val="E5C8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FC121C"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7" name="Rectangle 237"/>
                        <wps:cNvSpPr/>
                        <wps:spPr>
                          <a:xfrm>
                            <a:off x="0" y="2846717"/>
                            <a:ext cx="1932317" cy="284671"/>
                          </a:xfrm>
                          <a:prstGeom prst="rect">
                            <a:avLst/>
                          </a:prstGeom>
                          <a:solidFill>
                            <a:srgbClr val="E5C8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3C7223" w14:textId="2C93F880" w:rsidR="00A01E67" w:rsidRPr="006868EC" w:rsidRDefault="00A01E67" w:rsidP="00807512">
                              <w:pPr>
                                <w:jc w:val="left"/>
                                <w:rPr>
                                  <w:rFonts w:ascii="Roboto" w:hAnsi="Roboto"/>
                                  <w:b/>
                                  <w:bCs/>
                                  <w:color w:val="FFFFFF" w:themeColor="background1"/>
                                  <w:sz w:val="18"/>
                                  <w:szCs w:val="18"/>
                                </w:rPr>
                              </w:pPr>
                              <w:r w:rsidRPr="006868EC">
                                <w:rPr>
                                  <w:rFonts w:ascii="Roboto" w:hAnsi="Roboto"/>
                                  <w:b/>
                                  <w:bCs/>
                                  <w:color w:val="FFFFFF" w:themeColor="background1"/>
                                  <w:sz w:val="18"/>
                                  <w:szCs w:val="18"/>
                                </w:rPr>
                                <w:t>Electricity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9" name="Rectangle 239"/>
                        <wps:cNvSpPr/>
                        <wps:spPr>
                          <a:xfrm>
                            <a:off x="1915064" y="3131388"/>
                            <a:ext cx="1340374" cy="284671"/>
                          </a:xfrm>
                          <a:prstGeom prst="rect">
                            <a:avLst/>
                          </a:prstGeom>
                          <a:solidFill>
                            <a:srgbClr val="ED6C7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B11194" w14:textId="7B3578C7" w:rsidR="00A01E67" w:rsidRPr="00001E45" w:rsidRDefault="00A01E67" w:rsidP="009B3B26">
                              <w:pPr>
                                <w:rPr>
                                  <w:rFonts w:ascii="Roboto" w:hAnsi="Roboto"/>
                                  <w:b/>
                                  <w:bCs/>
                                  <w:color w:val="FFFFFF" w:themeColor="background1"/>
                                  <w:sz w:val="18"/>
                                  <w:szCs w:val="18"/>
                                </w:rPr>
                              </w:pPr>
                              <w:r w:rsidRPr="00001E45">
                                <w:rPr>
                                  <w:rFonts w:ascii="Roboto" w:hAnsi="Roboto"/>
                                  <w:b/>
                                  <w:bCs/>
                                  <w:color w:val="FFFFFF" w:themeColor="background1"/>
                                  <w:sz w:val="18"/>
                                  <w:szCs w:val="18"/>
                                </w:rPr>
                                <w:t>Everyday 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Rectangle 240"/>
                        <wps:cNvSpPr/>
                        <wps:spPr>
                          <a:xfrm>
                            <a:off x="3243532" y="3131388"/>
                            <a:ext cx="1340025" cy="284480"/>
                          </a:xfrm>
                          <a:prstGeom prst="rect">
                            <a:avLst/>
                          </a:prstGeom>
                          <a:solidFill>
                            <a:srgbClr val="ED6C7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80AFB9" w14:textId="10591FEA" w:rsidR="00A01E67" w:rsidRPr="00001E45" w:rsidRDefault="00A01E67" w:rsidP="00001E45">
                              <w:pPr>
                                <w:spacing w:after="0" w:line="240" w:lineRule="auto"/>
                                <w:jc w:val="left"/>
                                <w:rPr>
                                  <w:rFonts w:ascii="Roboto" w:hAnsi="Roboto"/>
                                  <w:b/>
                                  <w:bCs/>
                                  <w:color w:val="FFFFFF" w:themeColor="background1"/>
                                  <w:sz w:val="16"/>
                                  <w:szCs w:val="16"/>
                                </w:rPr>
                              </w:pPr>
                              <w:r w:rsidRPr="00001E45">
                                <w:rPr>
                                  <w:rFonts w:ascii="Roboto" w:hAnsi="Roboto"/>
                                  <w:b/>
                                  <w:bCs/>
                                  <w:color w:val="FFFFFF" w:themeColor="background1"/>
                                  <w:sz w:val="16"/>
                                  <w:szCs w:val="16"/>
                                </w:rPr>
                                <w:t>Use of Everyday 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Rectangle 241"/>
                        <wps:cNvSpPr/>
                        <wps:spPr>
                          <a:xfrm>
                            <a:off x="4580626" y="3131388"/>
                            <a:ext cx="1339850" cy="284480"/>
                          </a:xfrm>
                          <a:prstGeom prst="rect">
                            <a:avLst/>
                          </a:prstGeom>
                          <a:solidFill>
                            <a:srgbClr val="ED6C7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8CFB08" w14:textId="3F519B14" w:rsidR="00A01E67" w:rsidRPr="00A12B13" w:rsidRDefault="00A01E67" w:rsidP="00A12B13">
                              <w:pPr>
                                <w:jc w:val="left"/>
                                <w:rPr>
                                  <w:rFonts w:ascii="Roboto" w:hAnsi="Roboto"/>
                                  <w:b/>
                                  <w:bCs/>
                                  <w:color w:val="FFFFFF" w:themeColor="background1"/>
                                  <w:sz w:val="18"/>
                                  <w:szCs w:val="18"/>
                                </w:rPr>
                              </w:pPr>
                              <w:r w:rsidRPr="00A12B13">
                                <w:rPr>
                                  <w:rFonts w:ascii="Roboto" w:hAnsi="Roboto"/>
                                  <w:b/>
                                  <w:bCs/>
                                  <w:color w:val="FFFFFF" w:themeColor="background1"/>
                                  <w:sz w:val="18"/>
                                  <w:szCs w:val="18"/>
                                </w:rPr>
                                <w:t>Rocks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Rectangle 242"/>
                        <wps:cNvSpPr/>
                        <wps:spPr>
                          <a:xfrm>
                            <a:off x="5900468" y="3131388"/>
                            <a:ext cx="1339215" cy="284480"/>
                          </a:xfrm>
                          <a:prstGeom prst="rect">
                            <a:avLst/>
                          </a:prstGeom>
                          <a:solidFill>
                            <a:srgbClr val="ED6C7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A10264" w14:textId="7E08C5BA" w:rsidR="00A01E67" w:rsidRPr="00A12B13" w:rsidRDefault="00A01E67" w:rsidP="00A12B13">
                              <w:pPr>
                                <w:jc w:val="left"/>
                                <w:rPr>
                                  <w:rFonts w:ascii="Roboto" w:hAnsi="Roboto"/>
                                  <w:b/>
                                  <w:bCs/>
                                  <w:color w:val="FFFFFF" w:themeColor="background1"/>
                                  <w:sz w:val="18"/>
                                  <w:szCs w:val="18"/>
                                </w:rPr>
                              </w:pPr>
                              <w:r w:rsidRPr="00A12B13">
                                <w:rPr>
                                  <w:rFonts w:ascii="Roboto" w:hAnsi="Roboto"/>
                                  <w:b/>
                                  <w:bCs/>
                                  <w:color w:val="FFFFFF" w:themeColor="background1"/>
                                  <w:sz w:val="18"/>
                                  <w:szCs w:val="18"/>
                                </w:rPr>
                                <w:t>States of Matter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 name="Rectangle 243"/>
                        <wps:cNvSpPr/>
                        <wps:spPr>
                          <a:xfrm>
                            <a:off x="7237562" y="3131388"/>
                            <a:ext cx="1339215" cy="284480"/>
                          </a:xfrm>
                          <a:prstGeom prst="rect">
                            <a:avLst/>
                          </a:prstGeom>
                          <a:solidFill>
                            <a:srgbClr val="ED6C7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9C4F6BA" w14:textId="6E08010E" w:rsidR="00A01E67" w:rsidRPr="00A12B13" w:rsidRDefault="00A01E67" w:rsidP="00A12B13">
                              <w:pPr>
                                <w:spacing w:after="0" w:line="240" w:lineRule="auto"/>
                                <w:jc w:val="left"/>
                                <w:rPr>
                                  <w:rFonts w:ascii="Roboto" w:hAnsi="Roboto"/>
                                  <w:b/>
                                  <w:bCs/>
                                  <w:color w:val="FFFFFF" w:themeColor="background1"/>
                                  <w:sz w:val="16"/>
                                  <w:szCs w:val="16"/>
                                </w:rPr>
                              </w:pPr>
                              <w:r>
                                <w:rPr>
                                  <w:rFonts w:ascii="Roboto" w:hAnsi="Roboto"/>
                                  <w:b/>
                                  <w:bCs/>
                                  <w:color w:val="FFFFFF" w:themeColor="background1"/>
                                  <w:sz w:val="16"/>
                                  <w:szCs w:val="16"/>
                                </w:rPr>
                                <w:t>Properties and Changes of 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Rectangle 244"/>
                        <wps:cNvSpPr/>
                        <wps:spPr>
                          <a:xfrm>
                            <a:off x="8566030" y="3131388"/>
                            <a:ext cx="1339215" cy="28448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0DCCE3"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Rectangle 245"/>
                        <wps:cNvSpPr/>
                        <wps:spPr>
                          <a:xfrm>
                            <a:off x="0" y="3131388"/>
                            <a:ext cx="1932317" cy="284671"/>
                          </a:xfrm>
                          <a:prstGeom prst="rect">
                            <a:avLst/>
                          </a:prstGeom>
                          <a:solidFill>
                            <a:srgbClr val="ED6C7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886474" w14:textId="471460B2" w:rsidR="00A01E67" w:rsidRPr="009B3B26" w:rsidRDefault="00A01E67" w:rsidP="00807512">
                              <w:pPr>
                                <w:jc w:val="left"/>
                                <w:rPr>
                                  <w:rFonts w:ascii="Roboto" w:hAnsi="Roboto"/>
                                  <w:b/>
                                  <w:bCs/>
                                  <w:color w:val="FFFFFF" w:themeColor="background1"/>
                                  <w:sz w:val="18"/>
                                  <w:szCs w:val="18"/>
                                </w:rPr>
                              </w:pPr>
                              <w:r w:rsidRPr="009B3B26">
                                <w:rPr>
                                  <w:rFonts w:ascii="Roboto" w:hAnsi="Roboto"/>
                                  <w:b/>
                                  <w:bCs/>
                                  <w:color w:val="FFFFFF" w:themeColor="background1"/>
                                  <w:sz w:val="18"/>
                                  <w:szCs w:val="18"/>
                                </w:rPr>
                                <w:t>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 name="Rectangle 247"/>
                        <wps:cNvSpPr/>
                        <wps:spPr>
                          <a:xfrm>
                            <a:off x="1915064" y="3416060"/>
                            <a:ext cx="1340374" cy="284671"/>
                          </a:xfrm>
                          <a:prstGeom prst="rect">
                            <a:avLst/>
                          </a:prstGeom>
                          <a:solidFill>
                            <a:srgbClr val="7868AC"/>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CE605B"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Rectangle 248"/>
                        <wps:cNvSpPr/>
                        <wps:spPr>
                          <a:xfrm>
                            <a:off x="3243532" y="3416060"/>
                            <a:ext cx="1340025" cy="284480"/>
                          </a:xfrm>
                          <a:prstGeom prst="rect">
                            <a:avLst/>
                          </a:prstGeom>
                          <a:solidFill>
                            <a:srgbClr val="7868AC"/>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415A20"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Rectangle 249"/>
                        <wps:cNvSpPr/>
                        <wps:spPr>
                          <a:xfrm>
                            <a:off x="4580626" y="3416060"/>
                            <a:ext cx="1339850" cy="284480"/>
                          </a:xfrm>
                          <a:prstGeom prst="rect">
                            <a:avLst/>
                          </a:prstGeom>
                          <a:solidFill>
                            <a:srgbClr val="7868AC"/>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2EE8C2"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0" name="Rectangle 250"/>
                        <wps:cNvSpPr/>
                        <wps:spPr>
                          <a:xfrm>
                            <a:off x="5900468" y="3416060"/>
                            <a:ext cx="1339215" cy="284480"/>
                          </a:xfrm>
                          <a:prstGeom prst="rect">
                            <a:avLst/>
                          </a:prstGeom>
                          <a:solidFill>
                            <a:srgbClr val="7868AC"/>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A34E2D"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1" name="Rectangle 251"/>
                        <wps:cNvSpPr/>
                        <wps:spPr>
                          <a:xfrm>
                            <a:off x="7237562" y="3416060"/>
                            <a:ext cx="1339215" cy="284480"/>
                          </a:xfrm>
                          <a:prstGeom prst="rect">
                            <a:avLst/>
                          </a:prstGeom>
                          <a:solidFill>
                            <a:srgbClr val="7868AC"/>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6D7821"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2" name="Rectangle 252"/>
                        <wps:cNvSpPr/>
                        <wps:spPr>
                          <a:xfrm>
                            <a:off x="8566030" y="3416060"/>
                            <a:ext cx="1339215" cy="284480"/>
                          </a:xfrm>
                          <a:prstGeom prst="rect">
                            <a:avLst/>
                          </a:prstGeom>
                          <a:solidFill>
                            <a:srgbClr val="7868AC"/>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BD463E" w14:textId="77777777" w:rsidR="00A01E67" w:rsidRPr="00B14B49" w:rsidRDefault="00A01E67" w:rsidP="00807512">
                              <w:pPr>
                                <w:jc w:val="center"/>
                                <w:rPr>
                                  <w:rFonts w:ascii="Roboto" w:hAnsi="Roboto"/>
                                  <w:b/>
                                  <w:bCs/>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3" name="Rectangle 253"/>
                        <wps:cNvSpPr/>
                        <wps:spPr>
                          <a:xfrm>
                            <a:off x="0" y="3416060"/>
                            <a:ext cx="1932317" cy="284671"/>
                          </a:xfrm>
                          <a:prstGeom prst="rect">
                            <a:avLst/>
                          </a:prstGeom>
                          <a:solidFill>
                            <a:srgbClr val="7868AC"/>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125C95" w14:textId="531E72F4" w:rsidR="00A01E67" w:rsidRPr="009B3B26" w:rsidRDefault="00A01E67" w:rsidP="00807512">
                              <w:pPr>
                                <w:jc w:val="left"/>
                                <w:rPr>
                                  <w:rFonts w:ascii="Roboto" w:hAnsi="Roboto"/>
                                  <w:b/>
                                  <w:bCs/>
                                  <w:color w:val="FFFFFF" w:themeColor="background1"/>
                                  <w:sz w:val="18"/>
                                  <w:szCs w:val="18"/>
                                </w:rPr>
                              </w:pPr>
                              <w:r w:rsidRPr="009B3B26">
                                <w:rPr>
                                  <w:rFonts w:ascii="Roboto" w:hAnsi="Roboto"/>
                                  <w:b/>
                                  <w:bCs/>
                                  <w:color w:val="FFFFFF" w:themeColor="background1"/>
                                  <w:sz w:val="18"/>
                                  <w:szCs w:val="18"/>
                                </w:rPr>
                                <w:t>Scientists and Inventors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id="Group 254" o:spid="_x0000_s1026" style="position:absolute;left:0;text-align:left;margin-left:.85pt;margin-top:-6.75pt;width:779.95pt;height:344.4pt;z-index:251623424;mso-height-relative:margin" coordsize="99052,37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">
                <v:rect id="Rectangle 15" o:spid="_x0000_s1027" style="position:absolute;left:19323;width:13143;height:28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BImMEA&#10;AADbAAAADwAAAGRycy9kb3ducmV2LnhtbERPTWvCQBC9F/wPywi9iG4sWEzqJoil4NFGDx6H7HST&#10;Njsbdjea/vtuodDbPN7n7KrJ9uJGPnSOFaxXGQjixumOjYLL+W25BREissbeMSn4pgBVOXvYYaHd&#10;nd/pVkcjUgiHAhW0MQ6FlKFpyWJYuYE4cR/OW4wJeiO1x3sKt718yrJnabHj1NDiQIeWmq96tApG&#10;U+vBa3O8unxcfPrXvV3kJ6Ue59P+BUSkKf6L/9xHneZv4PeXdIAs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pASJjBAAAA2wAAAA8AAAAAAAAAAAAAAAAAmAIAAGRycy9kb3du&#10;cmV2LnhtbFBLBQYAAAAABAAEAPUAAACGAwAAAAA=&#10;" fillcolor="#673a8f" strokecolor="#1c1c1c [3213]" strokeweight="1pt">
                  <v:textbox>
                    <w:txbxContent>
                      <w:p w14:paraId="2317944A" w14:textId="42FC8954" w:rsidR="00A01E67" w:rsidRPr="00807512" w:rsidRDefault="00A01E67" w:rsidP="00505CB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16" o:spid="_x0000_s1028" style="position:absolute;left:32435;width:13400;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0oqMQA&#10;AADbAAAADwAAAGRycy9kb3ducmV2LnhtbESPQWuDQBCF74X8h2UCvTVrPEgxbkLaEEjbS2K89Da4&#10;UxXdWXG3av99NxDIbYb35n1vst1sOjHS4BrLCtarCARxaXXDlYLienx5BeE8ssbOMin4Iwe77eIp&#10;w1TbiS805r4SIYRdigpq7/tUSlfWZNCtbE8ctB87GPRhHSqpB5xCuOlkHEWJNNhwINTY03tNZZv/&#10;msA9xifzefgu2qudvzD/uOzH85tSz8t5vwHhafYP8/36pEP9BG6/hAHk9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9KKjEAAAA2wAAAA8AAAAAAAAAAAAAAAAAmAIAAGRycy9k&#10;b3ducmV2LnhtbFBLBQYAAAAABAAEAPUAAACJAwAAAAA=&#10;" fillcolor="#e7226a" strokecolor="#1c1c1c [3213]" strokeweight="1pt">
                  <v:textbox>
                    <w:txbxContent>
                      <w:p w14:paraId="53EEDECD" w14:textId="3A216F23" w:rsidR="00A01E67" w:rsidRPr="00807512" w:rsidRDefault="00A01E67" w:rsidP="00505CB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17" o:spid="_x0000_s1029" style="position:absolute;left:45806;width:13398;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E7G8AA&#10;AADbAAAADwAAAGRycy9kb3ducmV2LnhtbERPTYvCMBC9L/gfwgheRFM97Eo1igiCwl62evA4JmNb&#10;bCalSWv992ZB8DaP9zmrTW8r0VHjS8cKZtMEBLF2puRcwfm0nyxA+IBssHJMCp7kYbMefK0wNe7B&#10;f9RlIRcxhH2KCooQ6lRKrwuy6KeuJo7czTUWQ4RNLk2DjxhuKzlPkm9pseTYUGBNu4L0PWutgkN7&#10;/DWtzmZV6Fx2PXXjvb6MlRoN++0SRKA+fMRv98HE+T/w/0s8QK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PE7G8AAAADbAAAADwAAAAAAAAAAAAAAAACYAgAAZHJzL2Rvd25y&#10;ZXYueG1sUEsFBgAAAAAEAAQA9QAAAIUDAAAAAA==&#10;" fillcolor="#32b4a3" strokecolor="#1c1c1c [3213]" strokeweight="1pt">
                  <v:textbox>
                    <w:txbxContent>
                      <w:p w14:paraId="7B5BEA9B" w14:textId="45BC902D" w:rsidR="00A01E67" w:rsidRPr="00807512" w:rsidRDefault="00A01E67" w:rsidP="00505CB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18" o:spid="_x0000_s1030" style="position:absolute;left:59004;width:13392;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Qdf8UA&#10;AADbAAAADwAAAGRycy9kb3ducmV2LnhtbESPQUvDQBCF74L/YRnBm91YSymx2yKlakFSMep9zI7Z&#10;YHY2ZNc09td3DgVvM7w3732zXI++VQP1sQls4HaSgSKugm24NvDx/nizABUTssU2MBn4owjr1eXF&#10;EnMbDvxGQ5lqJSEcczTgUupyrWPlyGOchI5YtO/Qe0yy9rW2PR4k3Ld6mmVz7bFhaXDY0cZR9VP+&#10;egMverEdPr9K9/pcbPT+6VjchVlhzPXV+HAPKtGY/s3n650VfIGVX2QAvT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tB1/xQAAANsAAAAPAAAAAAAAAAAAAAAAAJgCAABkcnMv&#10;ZG93bnJldi54bWxQSwUGAAAAAAQABAD1AAAAigMAAAAA&#10;" fillcolor="#981869" strokecolor="#1c1c1c [3213]" strokeweight="1pt">
                  <v:textbox>
                    <w:txbxContent>
                      <w:p w14:paraId="3F2B219D" w14:textId="6A7218BA" w:rsidR="00A01E67" w:rsidRPr="00D946D0" w:rsidRDefault="00A01E67" w:rsidP="00505CB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19" o:spid="_x0000_s1031" style="position:absolute;left:72375;width:13392;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z3xsMA&#10;AADbAAAADwAAAGRycy9kb3ducmV2LnhtbERPS2vCQBC+C/6HZQQvRTdKKU10FVGEtqDFx8XbkB2T&#10;aHY2ZFeT9te7hYK3+fieM523phR3ql1hWcFoGIEgTq0uOFNwPKwH7yCcR9ZYWiYFP+RgPut2ppho&#10;2/CO7nufiRDCLkEFufdVIqVLczLohrYiDtzZ1gZ9gHUmdY1NCDelHEfRmzRYcGjIsaJlTul1fzMK&#10;sIm2v/y6unxVm+t3TJ+38yl7UarfaxcTEJ5a/xT/uz90mB/D3y/hAD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z3xsMAAADbAAAADwAAAAAAAAAAAAAAAACYAgAAZHJzL2Rv&#10;d25yZXYueG1sUEsFBgAAAAAEAAQA9QAAAIgDAAAAAA==&#10;" fillcolor="#14b5e5" strokecolor="#1c1c1c [3213]" strokeweight="1pt">
                  <v:textbox>
                    <w:txbxContent>
                      <w:p w14:paraId="413C5AAC" w14:textId="7F8ECB0D" w:rsidR="00A01E67" w:rsidRPr="00D946D0" w:rsidRDefault="00A01E67" w:rsidP="00505CB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22" o:spid="_x0000_s1032" style="position:absolute;left:85660;width:13392;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Nz3cUA&#10;AADbAAAADwAAAGRycy9kb3ducmV2LnhtbESPQWvCQBSE74L/YXmFXqRuDMWW1I1IoSi9iLEtPT6y&#10;L8nS7NuQXU38911B8DjMzDfMaj3aVpyp98axgsU8AUFcOm24VvB1/Hh6BeEDssbWMSm4kId1Pp2s&#10;MNNu4AOdi1CLCGGfoYImhC6T0pcNWfRz1xFHr3K9xRBlX0vd4xDhtpVpkiylRcNxocGO3hsq/4qT&#10;VdAdtrP0c/f98/xbuOFlv7iYKhilHh/GzRuIQGO4h2/tnVaQpnD9En+Az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03PdxQAAANsAAAAPAAAAAAAAAAAAAAAAAJgCAABkcnMv&#10;ZG93bnJldi54bWxQSwUGAAAAAAQABAD1AAAAigMAAAAA&#10;" fillcolor="#f08218" strokecolor="#1c1c1c [3213]" strokeweight="1pt">
                  <v:textbox>
                    <w:txbxContent>
                      <w:p w14:paraId="2D3C3D3A" w14:textId="28BBE7E2" w:rsidR="00A01E67" w:rsidRPr="00D946D0" w:rsidRDefault="00A01E67" w:rsidP="00505CB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v:rect id="Rectangle 28" o:spid="_x0000_s1033" style="position:absolute;left:19150;top:2846;width:13404;height:28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CySMUA&#10;AADbAAAADwAAAGRycy9kb3ducmV2LnhtbESPwWrCQBCG7wXfYRnBW93UQJXoKm2hUFQErYcex+w0&#10;Cc3Oht2Npm/fORQ8Dv/833yz2gyuVVcKsfFs4GmagSIuvW24MnD+fH9cgIoJ2WLrmQz8UoTNevSw&#10;wsL6Gx/pekqVEgjHAg3UKXWF1rGsyWGc+o5Ysm8fHCYZQ6VtwJvAXatnWfasHTYsF2rs6K2m8ufU&#10;O9HoX5t8n+/6wzYP5/1XeTm43dyYyXh4WYJKNKT78n/7wxqYiaz8IgD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ELJIxQAAANsAAAAPAAAAAAAAAAAAAAAAAJgCAABkcnMv&#10;ZG93bnJldi54bWxQSwUGAAAAAAQABAD1AAAAigMAAAAA&#10;" fillcolor="#4eb1e4" strokecolor="#1c1c1c [3213]" strokeweight="1pt">
                  <v:textbox>
                    <w:txbxContent>
                      <w:p w14:paraId="33BD0136" w14:textId="75E1A416" w:rsidR="00A01E67" w:rsidRPr="00B14B49" w:rsidRDefault="00A01E67" w:rsidP="00B14B49">
                        <w:pPr>
                          <w:jc w:val="center"/>
                          <w:rPr>
                            <w:rFonts w:ascii="Roboto" w:hAnsi="Roboto"/>
                            <w:b/>
                            <w:bCs/>
                            <w:sz w:val="18"/>
                            <w:szCs w:val="18"/>
                          </w:rPr>
                        </w:pPr>
                      </w:p>
                    </w:txbxContent>
                  </v:textbox>
                </v:rect>
                <v:rect id="Rectangle 30" o:spid="_x0000_s1034" style="position:absolute;left:32435;top:2846;width:13400;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8ok8UA&#10;AADbAAAADwAAAGRycy9kb3ducmV2LnhtbESPwWrCQBCG70LfYZlCb7qpgVpSV2mFQqkiaD30OGbH&#10;JDQ7G3Y3mr69cxA8Dv/833wzXw6uVWcKsfFs4HmSgSIuvW24MnD4+Ry/gooJ2WLrmQz8U4Tl4mE0&#10;x8L6C+/ovE+VEgjHAg3UKXWF1rGsyWGc+I5YspMPDpOModI24EXgrtXTLHvRDhuWCzV2tKqp/Nv3&#10;TjT6jybf5Ot++52Hw+a3PG7dembM0+Pw/gYq0ZDuy7f2lzWQi738IgDQi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vyiTxQAAANsAAAAPAAAAAAAAAAAAAAAAAJgCAABkcnMv&#10;ZG93bnJldi54bWxQSwUGAAAAAAQABAD1AAAAigMAAAAA&#10;" fillcolor="#4eb1e4" strokecolor="#1c1c1c [3213]" strokeweight="1pt">
                  <v:textbox>
                    <w:txbxContent>
                      <w:p w14:paraId="72474258" w14:textId="7F3ABE21" w:rsidR="00A01E67" w:rsidRPr="00B14B49" w:rsidRDefault="00A01E67" w:rsidP="00B14B49">
                        <w:pPr>
                          <w:jc w:val="center"/>
                          <w:rPr>
                            <w:rFonts w:ascii="Roboto" w:hAnsi="Roboto"/>
                            <w:b/>
                            <w:bCs/>
                            <w:sz w:val="18"/>
                            <w:szCs w:val="18"/>
                          </w:rPr>
                        </w:pPr>
                      </w:p>
                    </w:txbxContent>
                  </v:textbox>
                </v:rect>
                <v:rect id="Rectangle 31" o:spid="_x0000_s1035" style="position:absolute;left:45806;top:2846;width:13398;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ONCMUA&#10;AADbAAAADwAAAGRycy9kb3ducmV2LnhtbESPT2vCQBDF74LfYRnBW91ooJXUVVQQREXwz6HHaXaa&#10;BLOzYXej8dt3CwWPjzfv9+bNFp2pxZ2crywrGI8SEMS51RUXCq6XzdsUhA/IGmvLpOBJHhbzfm+G&#10;mbYPPtH9HAoRIewzVFCG0GRS+rwkg35kG+Lo/VhnMETpCqkdPiLc1HKSJO/SYMWxocSG1iXlt3Nr&#10;4hvtqkoP6b497lJ3PXzl30ez/1BqOOiWnyACdeF1/J/eagXpGP62RAD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840IxQAAANsAAAAPAAAAAAAAAAAAAAAAAJgCAABkcnMv&#10;ZG93bnJldi54bWxQSwUGAAAAAAQABAD1AAAAigMAAAAA&#10;" fillcolor="#4eb1e4" strokecolor="#1c1c1c [3213]" strokeweight="1pt">
                  <v:textbox>
                    <w:txbxContent>
                      <w:p w14:paraId="67784D5B" w14:textId="44EE6B18" w:rsidR="00A01E67" w:rsidRPr="00B14B49" w:rsidRDefault="00A01E67" w:rsidP="00B14B49">
                        <w:pPr>
                          <w:jc w:val="center"/>
                          <w:rPr>
                            <w:rFonts w:ascii="Roboto" w:hAnsi="Roboto"/>
                            <w:b/>
                            <w:bCs/>
                            <w:sz w:val="18"/>
                            <w:szCs w:val="18"/>
                          </w:rPr>
                        </w:pPr>
                      </w:p>
                    </w:txbxContent>
                  </v:textbox>
                </v:rect>
                <v:rect id="Rectangle 32" o:spid="_x0000_s1036" style="position:absolute;left:59004;top:2846;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ETf8UA&#10;AADbAAAADwAAAGRycy9kb3ducmV2LnhtbESPT2vCQBDF7wW/wzKCt7rRQCtpNqKFglQR/HPocZqd&#10;JsHsbNjdaPrtu4LQ4+PN+715+XIwrbiS841lBbNpAoK4tLrhSsH59PG8AOEDssbWMin4JQ/LYvSU&#10;Y6btjQ90PYZKRAj7DBXUIXSZlL6syaCf2o44ej/WGQxRukpqh7cIN62cJ8mLNNhwbKixo/eaysux&#10;N/GNft2ku3Tb7z9Td959ld97s31VajIeVm8gAg3h//iR3mgF6RzuWyIAZP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IRN/xQAAANsAAAAPAAAAAAAAAAAAAAAAAJgCAABkcnMv&#10;ZG93bnJldi54bWxQSwUGAAAAAAQABAD1AAAAigMAAAAA&#10;" fillcolor="#4eb1e4" strokecolor="#1c1c1c [3213]" strokeweight="1pt">
                  <v:textbox>
                    <w:txbxContent>
                      <w:p w14:paraId="641663A1" w14:textId="7CCBDAB5" w:rsidR="00A01E67" w:rsidRPr="00B14B49" w:rsidRDefault="00A01E67" w:rsidP="00B14B49">
                        <w:pPr>
                          <w:jc w:val="center"/>
                          <w:rPr>
                            <w:rFonts w:ascii="Roboto" w:hAnsi="Roboto"/>
                            <w:b/>
                            <w:bCs/>
                            <w:sz w:val="18"/>
                            <w:szCs w:val="18"/>
                          </w:rPr>
                        </w:pPr>
                      </w:p>
                    </w:txbxContent>
                  </v:textbox>
                </v:rect>
                <v:rect id="Rectangle 33" o:spid="_x0000_s1037" style="position:absolute;left:72375;top:2846;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225MUA&#10;AADbAAAADwAAAGRycy9kb3ducmV2LnhtbESPQWsCMRCF70L/Q5hCbzVrA21ZjaJCoagI3XrocdxM&#10;d5duJkuS1fXfN4Lg8fHmfW/ebDHYVpzIh8axhsk4A0FcOtNwpeHw/fH8DiJEZIOtY9JwoQCL+cNo&#10;hrlxZ/6iUxErkSAcctRQx9jlUoayJoth7Dri5P06bzEm6StpPJ4T3LbyJctepcWGU0ONHa1rKv+K&#10;3qY3+lWjdmrb7zfKH3Y/5XFvt29aPz0OyymISEO8H9/Sn0aDUnDdkgA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bbbkxQAAANsAAAAPAAAAAAAAAAAAAAAAAJgCAABkcnMv&#10;ZG93bnJldi54bWxQSwUGAAAAAAQABAD1AAAAigMAAAAA&#10;" fillcolor="#4eb1e4" strokecolor="#1c1c1c [3213]" strokeweight="1pt">
                  <v:textbox>
                    <w:txbxContent>
                      <w:p w14:paraId="713D336E" w14:textId="59DA9AA1" w:rsidR="00A01E67" w:rsidRPr="00B14B49" w:rsidRDefault="00A01E67" w:rsidP="00B14B49">
                        <w:pPr>
                          <w:jc w:val="center"/>
                          <w:rPr>
                            <w:rFonts w:ascii="Roboto" w:hAnsi="Roboto"/>
                            <w:b/>
                            <w:bCs/>
                            <w:sz w:val="18"/>
                            <w:szCs w:val="18"/>
                          </w:rPr>
                        </w:pPr>
                      </w:p>
                    </w:txbxContent>
                  </v:textbox>
                </v:rect>
                <v:rect id="Rectangle 34" o:spid="_x0000_s1038" style="position:absolute;left:85660;top:2846;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QukMUA&#10;AADbAAAADwAAAGRycy9kb3ducmV2LnhtbESPQWvCQBCF7wX/wzJCb3VjU1qJboIWCqWKUPXgccyO&#10;STA7G3Y3mv77bqHg8fHmfW/eohhMK67kfGNZwXSSgCAurW64UnDYfzzNQPiArLG1TAp+yEORjx4W&#10;mGl742+67kIlIoR9hgrqELpMSl/WZNBPbEccvbN1BkOUrpLa4S3CTSufk+RVGmw4NtTY0XtN5WXX&#10;m/hGv2rSTbrut1+pO2yO5Wlr1m9KPY6H5RxEoCHcj//Tn1pB+gJ/WyIA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hC6QxQAAANsAAAAPAAAAAAAAAAAAAAAAAJgCAABkcnMv&#10;ZG93bnJldi54bWxQSwUGAAAAAAQABAD1AAAAigMAAAAA&#10;" fillcolor="#4eb1e4" strokecolor="#1c1c1c [3213]" strokeweight="1pt">
                  <v:textbox>
                    <w:txbxContent>
                      <w:p w14:paraId="799D574F" w14:textId="3D9BD0D9" w:rsidR="00A01E67" w:rsidRPr="00B14B49" w:rsidRDefault="00A01E67" w:rsidP="00B14B49">
                        <w:pPr>
                          <w:jc w:val="center"/>
                          <w:rPr>
                            <w:rFonts w:ascii="Roboto" w:hAnsi="Roboto"/>
                            <w:b/>
                            <w:bCs/>
                            <w:sz w:val="18"/>
                            <w:szCs w:val="18"/>
                          </w:rPr>
                        </w:pPr>
                      </w:p>
                    </w:txbxContent>
                  </v:textbox>
                </v:rect>
                <v:rect id="Rectangle 27" o:spid="_x0000_s1039" style="position:absolute;top:2846;width:19323;height:28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0b+MAA&#10;AADaAAAADwAAAGRycy9kb3ducmV2LnhtbERPXWvCMBR9H/gfwhV8m+ks6OyMooIwpghTH3y8Nndt&#10;WXNTklTrv18Ggo+H8z1bdKYWV3K+sqzgbZiAIM6trrhQcDpuXt9B+ICssbZMCu7kYTHvvcww0/bG&#10;33Q9hELEEPYZKihDaDIpfV6SQT+0DXHkfqwzGCJ0hdQObzHc1HKUJGNpsOLYUGJD65Ly30Nr4ox2&#10;VaW7dNvuv1J32p3zy95sJ0oN+t3yA0SgLjzFD/enVjCF/yvRD3L+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q0b+MAAAADaAAAADwAAAAAAAAAAAAAAAACYAgAAZHJzL2Rvd25y&#10;ZXYueG1sUEsFBgAAAAAEAAQA9QAAAIUDAAAAAA==&#10;" fillcolor="#4eb1e4" strokecolor="#1c1c1c [3213]" strokeweight="1pt">
                  <v:textbox>
                    <w:txbxContent>
                      <w:p w14:paraId="4EDAE9E3" w14:textId="11884C29" w:rsidR="00A01E67" w:rsidRPr="00C20970" w:rsidRDefault="00A01E67" w:rsidP="00747406">
                        <w:pPr>
                          <w:jc w:val="left"/>
                          <w:rPr>
                            <w:rFonts w:ascii="Roboto" w:hAnsi="Roboto"/>
                            <w:b/>
                            <w:bCs/>
                            <w:color w:val="FFFFFF" w:themeColor="background1"/>
                            <w:sz w:val="18"/>
                            <w:szCs w:val="18"/>
                          </w:rPr>
                        </w:pPr>
                        <w:r w:rsidRPr="00C20970">
                          <w:rPr>
                            <w:rFonts w:ascii="Roboto" w:hAnsi="Roboto"/>
                            <w:b/>
                            <w:bCs/>
                            <w:color w:val="FFFFFF" w:themeColor="background1"/>
                            <w:sz w:val="18"/>
                            <w:szCs w:val="18"/>
                          </w:rPr>
                          <w:t xml:space="preserve">Animals </w:t>
                        </w:r>
                        <w:r>
                          <w:rPr>
                            <w:rFonts w:ascii="Roboto" w:hAnsi="Roboto"/>
                            <w:b/>
                            <w:bCs/>
                            <w:color w:val="FFFFFF" w:themeColor="background1"/>
                            <w:sz w:val="18"/>
                            <w:szCs w:val="18"/>
                          </w:rPr>
                          <w:t>I</w:t>
                        </w:r>
                        <w:r w:rsidRPr="00C20970">
                          <w:rPr>
                            <w:rFonts w:ascii="Roboto" w:hAnsi="Roboto"/>
                            <w:b/>
                            <w:bCs/>
                            <w:color w:val="FFFFFF" w:themeColor="background1"/>
                            <w:sz w:val="18"/>
                            <w:szCs w:val="18"/>
                          </w:rPr>
                          <w:t>ncluding Humans</w:t>
                        </w:r>
                      </w:p>
                    </w:txbxContent>
                  </v:textbox>
                </v:rect>
                <v:rect id="Rectangle 38" o:spid="_x0000_s1040" style="position:absolute;left:19150;top:5693;width:13403;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J3fMEA&#10;AADbAAAADwAAAGRycy9kb3ducmV2LnhtbERPz2vCMBS+D/Y/hDfwNlM7J1KNEhTByyxVDx4fzbMt&#10;a166JtPuvzcHYceP7/dyPdhW3Kj3jWMFk3ECgrh0puFKwfm0e5+D8AHZYOuYFPyRh/Xq9WWJmXF3&#10;Luh2DJWIIewzVFCH0GVS+rImi37sOuLIXV1vMUTYV9L0eI/htpVpksykxYZjQ40dbWoqv4+/VsHP&#10;F+Zp/qmbnS70dnqYXPUlzZUavQ16ASLQEP7FT/feKPiIY+OX+AP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Cd3zBAAAA2wAAAA8AAAAAAAAAAAAAAAAAmAIAAGRycy9kb3du&#10;cmV2LnhtbFBLBQYAAAAABAAEAPUAAACGAwAAAAA=&#10;" fillcolor="#6ebb85" strokecolor="#1c1c1c [3213]" strokeweight="1pt">
                  <v:textbox>
                    <w:txbxContent>
                      <w:p w14:paraId="209EBFF6" w14:textId="77777777" w:rsidR="00A01E67" w:rsidRPr="00B14B49" w:rsidRDefault="00A01E67" w:rsidP="00747406">
                        <w:pPr>
                          <w:jc w:val="center"/>
                          <w:rPr>
                            <w:rFonts w:ascii="Roboto" w:hAnsi="Roboto"/>
                            <w:b/>
                            <w:bCs/>
                            <w:sz w:val="18"/>
                            <w:szCs w:val="18"/>
                          </w:rPr>
                        </w:pPr>
                      </w:p>
                    </w:txbxContent>
                  </v:textbox>
                </v:rect>
                <v:rect id="Rectangle 39" o:spid="_x0000_s1041" style="position:absolute;left:32435;top:5693;width:13399;height:28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7S58UA&#10;AADbAAAADwAAAGRycy9kb3ducmV2LnhtbESPT2vCQBTE7wW/w/KE3urG1BaNrrK0CL3Y4J+Dx0f2&#10;mQSzb2N2q/Hbu4VCj8PM/IZZrHrbiCt1vnasYDxKQBAXztRcKjjs1y9TED4gG2wck4I7eVgtB08L&#10;zIy78Zauu1CKCGGfoYIqhDaT0hcVWfQj1xJH7+Q6iyHKrpSmw1uE20amSfIuLdYcFyps6aOi4rz7&#10;sQouG8zT/E3Xa73Vn5Pv8Ukf01yp52Gv5yAC9eE//Nf+MgpeZ/D7Jf4AuX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DtLnxQAAANsAAAAPAAAAAAAAAAAAAAAAAJgCAABkcnMv&#10;ZG93bnJldi54bWxQSwUGAAAAAAQABAD1AAAAigMAAAAA&#10;" fillcolor="#6ebb85" strokecolor="#1c1c1c [3213]" strokeweight="1pt">
                  <v:textbox>
                    <w:txbxContent>
                      <w:p w14:paraId="2CBEC2E5" w14:textId="77777777" w:rsidR="00A01E67" w:rsidRPr="00B14B49" w:rsidRDefault="00A01E67" w:rsidP="00747406">
                        <w:pPr>
                          <w:jc w:val="center"/>
                          <w:rPr>
                            <w:rFonts w:ascii="Roboto" w:hAnsi="Roboto"/>
                            <w:b/>
                            <w:bCs/>
                            <w:sz w:val="18"/>
                            <w:szCs w:val="18"/>
                          </w:rPr>
                        </w:pPr>
                      </w:p>
                    </w:txbxContent>
                  </v:textbox>
                </v:rect>
                <v:rect id="Rectangle 40" o:spid="_x0000_s1042" style="position:absolute;left:45806;top:5693;width:13398;height:28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IIB8AA&#10;AADbAAAADwAAAGRycy9kb3ducmV2LnhtbERPTYvCMBC9C/6HMMLeNLWoSDVKWBH2shZ1D3scmrEt&#10;NpNuE7X7781B8Ph43+ttbxtxp87XjhVMJwkI4sKZmksFP+f9eAnCB2SDjWNS8E8etpvhYI2ZcQ8+&#10;0v0UShFD2GeooAqhzaT0RUUW/cS1xJG7uM5iiLArpenwEcNtI9MkWUiLNceGClv6rKi4nm5Wwd83&#10;5mk+1/VeH/Vudphe9G+aK/Ux6vUKRKA+vMUv95dRMIvr45f4A+Tm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zIIB8AAAADbAAAADwAAAAAAAAAAAAAAAACYAgAAZHJzL2Rvd25y&#10;ZXYueG1sUEsFBgAAAAAEAAQA9QAAAIUDAAAAAA==&#10;" fillcolor="#6ebb85" strokecolor="#1c1c1c [3213]" strokeweight="1pt">
                  <v:textbox>
                    <w:txbxContent>
                      <w:p w14:paraId="2E3750BD" w14:textId="77777777" w:rsidR="00A01E67" w:rsidRPr="00B14B49" w:rsidRDefault="00A01E67" w:rsidP="00747406">
                        <w:pPr>
                          <w:jc w:val="center"/>
                          <w:rPr>
                            <w:rFonts w:ascii="Roboto" w:hAnsi="Roboto"/>
                            <w:b/>
                            <w:bCs/>
                            <w:sz w:val="18"/>
                            <w:szCs w:val="18"/>
                          </w:rPr>
                        </w:pPr>
                      </w:p>
                    </w:txbxContent>
                  </v:textbox>
                </v:rect>
                <v:rect id="Rectangle 41" o:spid="_x0000_s1043" style="position:absolute;left:59004;top:5693;width:13392;height:28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W3icEA&#10;AADbAAAADwAAAGRycy9kb3ducmV2LnhtbESPT4vCMBTE78J+h/AW9qapsoh0TYsUFtRb/XN/NG+b&#10;YvPSbaKt394IgsdhZn7DrPPRtuJGvW8cK5jPEhDEldMN1wpOx9/pCoQPyBpbx6TgTh7y7GOyxlS7&#10;gUu6HUItIoR9igpMCF0qpa8MWfQz1xFH78/1FkOUfS11j0OE21YukmQpLTYcFwx2VBiqLoerVZDU&#10;u/+jG3aDWXFRFPe23OO5VOrrc9z8gAg0hnf41d5qBd9zeH6JP0B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u1t4nBAAAA2wAAAA8AAAAAAAAAAAAAAAAAmAIAAGRycy9kb3du&#10;cmV2LnhtbFBLBQYAAAAABAAEAPUAAACGAwAAAAA=&#10;" fillcolor="#d8d8d8 [2732]" strokecolor="#1c1c1c [3213]" strokeweight="1pt">
                  <v:textbox>
                    <w:txbxContent>
                      <w:p w14:paraId="627FEA2C" w14:textId="77777777" w:rsidR="00A01E67" w:rsidRPr="00B14B49" w:rsidRDefault="00A01E67" w:rsidP="00747406">
                        <w:pPr>
                          <w:jc w:val="center"/>
                          <w:rPr>
                            <w:rFonts w:ascii="Roboto" w:hAnsi="Roboto"/>
                            <w:b/>
                            <w:bCs/>
                            <w:sz w:val="18"/>
                            <w:szCs w:val="18"/>
                          </w:rPr>
                        </w:pPr>
                      </w:p>
                    </w:txbxContent>
                  </v:textbox>
                </v:rect>
                <v:rect id="Rectangle 42" o:spid="_x0000_s1044" style="position:absolute;left:72375;top:5693;width:13392;height:28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cp/sEA&#10;AADbAAAADwAAAGRycy9kb3ducmV2LnhtbESPQWuDQBSE74X+h+UVeqtrQynBukoQCk1vanJ/uK+u&#10;xH1r3W00/z4bKOQ4zMw3TF6udhRnmv3gWMFrkoIg7pweuFdwaD9ftiB8QNY4OiYFF/JQFo8POWba&#10;LVzTuQm9iBD2GSowIUyZlL4zZNEnbiKO3o+bLYYo517qGZcIt6PcpOm7tDhwXDA4UWWoOzV/VkHa&#10;739bt+wXs+Wqqi5j/Y3HWqnnp3X3ASLQGu7h//aXVvC2gduX+ANkc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tnKf7BAAAA2wAAAA8AAAAAAAAAAAAAAAAAmAIAAGRycy9kb3du&#10;cmV2LnhtbFBLBQYAAAAABAAEAPUAAACGAwAAAAA=&#10;" fillcolor="#d8d8d8 [2732]" strokecolor="#1c1c1c [3213]" strokeweight="1pt">
                  <v:textbox>
                    <w:txbxContent>
                      <w:p w14:paraId="356EBB0F" w14:textId="77777777" w:rsidR="00A01E67" w:rsidRPr="00B14B49" w:rsidRDefault="00A01E67" w:rsidP="00747406">
                        <w:pPr>
                          <w:jc w:val="center"/>
                          <w:rPr>
                            <w:rFonts w:ascii="Roboto" w:hAnsi="Roboto"/>
                            <w:b/>
                            <w:bCs/>
                            <w:sz w:val="18"/>
                            <w:szCs w:val="18"/>
                          </w:rPr>
                        </w:pPr>
                      </w:p>
                    </w:txbxContent>
                  </v:textbox>
                </v:rect>
                <v:rect id="Rectangle 43" o:spid="_x0000_s1045" style="position:absolute;left:85660;top:5693;width:13391;height:28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uMZcIA&#10;AADbAAAADwAAAGRycy9kb3ducmV2LnhtbESPzWrDMBCE74G+g9hCbrHcNpTgRgnFUKh7s5PeF2tj&#10;mVgr11L98/ZRIdDjMDPfMPvjbDsx0uBbxwqekhQEce10y42C8+ljswPhA7LGzjEpWMjD8fCw2mOm&#10;3cQljVVoRISwz1CBCaHPpPS1IYs+cT1x9C5usBiiHBqpB5wi3HbyOU1fpcWW44LBnnJD9bX6tQrS&#10;pvg5uamYzI7zPF+68gu/S6XWj/P7G4hAc/gP39ufWsH2Bf6+xB8gD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K4xlwgAAANsAAAAPAAAAAAAAAAAAAAAAAJgCAABkcnMvZG93&#10;bnJldi54bWxQSwUGAAAAAAQABAD1AAAAhwMAAAAA&#10;" fillcolor="#d8d8d8 [2732]" strokecolor="#1c1c1c [3213]" strokeweight="1pt">
                  <v:textbox>
                    <w:txbxContent>
                      <w:p w14:paraId="65E25535" w14:textId="77777777" w:rsidR="00A01E67" w:rsidRPr="00B14B49" w:rsidRDefault="00A01E67" w:rsidP="00747406">
                        <w:pPr>
                          <w:jc w:val="center"/>
                          <w:rPr>
                            <w:rFonts w:ascii="Roboto" w:hAnsi="Roboto"/>
                            <w:b/>
                            <w:bCs/>
                            <w:sz w:val="18"/>
                            <w:szCs w:val="18"/>
                          </w:rPr>
                        </w:pPr>
                      </w:p>
                    </w:txbxContent>
                  </v:textbox>
                </v:rect>
                <v:rect id="Rectangle 44" o:spid="_x0000_s1046" style="position:absolute;top:5693;width:1932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kOBMQA&#10;AADbAAAADwAAAGRycy9kb3ducmV2LnhtbESPT2vCQBTE7wW/w/IK3urGkBZJXWVRBC82+OfQ4yP7&#10;TEKzb2N21fTbdwWhx2FmfsPMl4NtxY163zhWMJ0kIIhLZxquFJyOm7cZCB+QDbaOScEveVguRi9z&#10;zI27855uh1CJCGGfo4I6hC6X0pc1WfQT1xFH7+x6iyHKvpKmx3uE21amSfIhLTYcF2rsaFVT+XO4&#10;WgWXHRZp8a6bjd7rdfY1PevvtFBq/DroTxCBhvAffra3RkGWweNL/AF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JDgTEAAAA2wAAAA8AAAAAAAAAAAAAAAAAmAIAAGRycy9k&#10;b3ducmV2LnhtbFBLBQYAAAAABAAEAPUAAACJAwAAAAA=&#10;" fillcolor="#6ebb85" strokecolor="#1c1c1c [3213]" strokeweight="1pt">
                  <v:textbox>
                    <w:txbxContent>
                      <w:p w14:paraId="0F26AD7E" w14:textId="4803C982" w:rsidR="00A01E67" w:rsidRPr="00250E1C" w:rsidRDefault="00A01E67" w:rsidP="00747406">
                        <w:pPr>
                          <w:jc w:val="left"/>
                          <w:rPr>
                            <w:rFonts w:ascii="Roboto" w:hAnsi="Roboto"/>
                            <w:b/>
                            <w:bCs/>
                            <w:color w:val="FFFFFF" w:themeColor="background1"/>
                            <w:sz w:val="18"/>
                            <w:szCs w:val="18"/>
                          </w:rPr>
                        </w:pPr>
                        <w:r w:rsidRPr="00250E1C">
                          <w:rPr>
                            <w:rFonts w:ascii="Roboto" w:hAnsi="Roboto"/>
                            <w:b/>
                            <w:bCs/>
                            <w:color w:val="FFFFFF" w:themeColor="background1"/>
                            <w:sz w:val="18"/>
                            <w:szCs w:val="18"/>
                          </w:rPr>
                          <w:t>Plants</w:t>
                        </w:r>
                      </w:p>
                    </w:txbxContent>
                  </v:textbox>
                </v:rect>
                <v:rect id="Rectangle 46" o:spid="_x0000_s1047" style="position:absolute;left:19150;top:8540;width:13404;height:28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wv/cEA&#10;AADbAAAADwAAAGRycy9kb3ducmV2LnhtbESPQWvCQBSE70L/w/IKvelGKSKpq0igYHpLovdH9jUb&#10;zL6N2W0S/323UPA4zMw3zP44206MNPjWsYL1KgFBXDvdcqPgUn0udyB8QNbYOSYFD/JwPLws9phq&#10;N3FBYxkaESHsU1RgQuhTKX1tyKJfuZ44et9usBiiHBqpB5wi3HZykyRbabHluGCwp8xQfSt/rIKk&#10;ye+Vm/LJ7DjLskdXfOG1UOrtdT59gAg0h2f4v33WCt638Pcl/gB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cL/3BAAAA2wAAAA8AAAAAAAAAAAAAAAAAmAIAAGRycy9kb3du&#10;cmV2LnhtbFBLBQYAAAAABAAEAPUAAACGAwAAAAA=&#10;" fillcolor="#d8d8d8 [2732]" strokecolor="#1c1c1c [3213]" strokeweight="1pt">
                  <v:textbox>
                    <w:txbxContent>
                      <w:p w14:paraId="190EEEAB" w14:textId="77777777" w:rsidR="00A01E67" w:rsidRPr="00B14B49" w:rsidRDefault="00A01E67" w:rsidP="00747406">
                        <w:pPr>
                          <w:jc w:val="center"/>
                          <w:rPr>
                            <w:rFonts w:ascii="Roboto" w:hAnsi="Roboto"/>
                            <w:b/>
                            <w:bCs/>
                            <w:sz w:val="18"/>
                            <w:szCs w:val="18"/>
                          </w:rPr>
                        </w:pPr>
                      </w:p>
                    </w:txbxContent>
                  </v:textbox>
                </v:rect>
                <v:rect id="Rectangle 47" o:spid="_x0000_s1048" style="position:absolute;left:32435;top:8540;width:13400;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1rAsUA&#10;AADbAAAADwAAAGRycy9kb3ducmV2LnhtbESPQWvCQBSE70L/w/IKvdWNUtoQsxHRtpZepKmgx0f2&#10;mYRk34bsauK/dwsFj8PMfMOky9G04kK9qy0rmE0jEMSF1TWXCva/H88xCOeRNbaWScGVHCyzh0mK&#10;ibYD/9Al96UIEHYJKqi87xIpXVGRQTe1HXHwTrY36IPsS6l7HALctHIeRa/SYM1hocKO1hUVTX42&#10;Co6H7Wf8/n0eGonDdtP5/S6fN0o9PY6rBQhPo7+H/9tfWsHLG/x9CT9AZ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7WsCxQAAANsAAAAPAAAAAAAAAAAAAAAAAJgCAABkcnMv&#10;ZG93bnJldi54bWxQSwUGAAAAAAQABAD1AAAAigMAAAAA&#10;" fillcolor="#f8af00" strokecolor="#1c1c1c [3213]" strokeweight="1pt">
                  <v:textbox>
                    <w:txbxContent>
                      <w:p w14:paraId="6E6BD1C2" w14:textId="77777777" w:rsidR="00A01E67" w:rsidRPr="00B14B49" w:rsidRDefault="00A01E67" w:rsidP="00747406">
                        <w:pPr>
                          <w:jc w:val="center"/>
                          <w:rPr>
                            <w:rFonts w:ascii="Roboto" w:hAnsi="Roboto"/>
                            <w:b/>
                            <w:bCs/>
                            <w:sz w:val="18"/>
                            <w:szCs w:val="18"/>
                          </w:rPr>
                        </w:pPr>
                      </w:p>
                    </w:txbxContent>
                  </v:textbox>
                </v:rect>
                <v:rect id="Rectangle 48" o:spid="_x0000_s1049" style="position:absolute;left:45806;top:8540;width:13398;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8eFL0A&#10;AADbAAAADwAAAGRycy9kb3ducmV2LnhtbERPy4rCMBTdC/5DuII7m46ISDXKUBDUXX3sL821KdPc&#10;dJpo69+bheDycN6b3WAb8aTO144V/CQpCOLS6ZorBdfLfrYC4QOyxsYxKXiRh912PNpgpl3PBT3P&#10;oRIxhH2GCkwIbSalLw1Z9IlriSN3d53FEGFXSd1hH8NtI+dpupQWa44NBlvKDZV/54dVkFbH/4vr&#10;j71ZcZ7nr6Y44a1QajoZftcgAg3hK/64D1rBIo6NX+IPkNs3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uo8eFL0AAADbAAAADwAAAAAAAAAAAAAAAACYAgAAZHJzL2Rvd25yZXYu&#10;eG1sUEsFBgAAAAAEAAQA9QAAAIIDAAAAAA==&#10;" fillcolor="#d8d8d8 [2732]" strokecolor="#1c1c1c [3213]" strokeweight="1pt">
                  <v:textbox>
                    <w:txbxContent>
                      <w:p w14:paraId="70ED6087" w14:textId="77777777" w:rsidR="00A01E67" w:rsidRPr="00B14B49" w:rsidRDefault="00A01E67" w:rsidP="00747406">
                        <w:pPr>
                          <w:jc w:val="center"/>
                          <w:rPr>
                            <w:rFonts w:ascii="Roboto" w:hAnsi="Roboto"/>
                            <w:b/>
                            <w:bCs/>
                            <w:sz w:val="18"/>
                            <w:szCs w:val="18"/>
                          </w:rPr>
                        </w:pPr>
                      </w:p>
                    </w:txbxContent>
                  </v:textbox>
                </v:rect>
                <v:rect id="Rectangle 49" o:spid="_x0000_s1050" style="position:absolute;left:59004;top:8540;width:13392;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5a68QA&#10;AADbAAAADwAAAGRycy9kb3ducmV2LnhtbESPT2vCQBTE70K/w/IK3nRTEdHoKqX+pRcxFerxkX1N&#10;QrJvQ3Y18du7BcHjMDO/YRarzlTiRo0rLCv4GEYgiFOrC84UnH+2gykI55E1VpZJwZ0crJZvvQXG&#10;2rZ8olviMxEg7GJUkHtfx1K6NCeDbmhr4uD92cagD7LJpG6wDXBTyVEUTaTBgsNCjjV95ZSWydUo&#10;uPzud9PN97UtJbb7de3Px2RUKtV/7z7nIDx1/hV+tg9awXgG/1/C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WuvEAAAA2wAAAA8AAAAAAAAAAAAAAAAAmAIAAGRycy9k&#10;b3ducmV2LnhtbFBLBQYAAAAABAAEAPUAAACJAwAAAAA=&#10;" fillcolor="#f8af00" strokecolor="#1c1c1c [3213]" strokeweight="1pt">
                  <v:textbox>
                    <w:txbxContent>
                      <w:p w14:paraId="6CC10D5C" w14:textId="77777777" w:rsidR="00A01E67" w:rsidRPr="00B14B49" w:rsidRDefault="00A01E67" w:rsidP="00747406">
                        <w:pPr>
                          <w:jc w:val="center"/>
                          <w:rPr>
                            <w:rFonts w:ascii="Roboto" w:hAnsi="Roboto"/>
                            <w:b/>
                            <w:bCs/>
                            <w:sz w:val="18"/>
                            <w:szCs w:val="18"/>
                          </w:rPr>
                        </w:pPr>
                      </w:p>
                    </w:txbxContent>
                  </v:textbox>
                </v:rect>
                <v:rect id="Rectangle 50" o:spid="_x0000_s1051" style="position:absolute;left:72375;top:8540;width:13392;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lq78A&#10;AADbAAAADwAAAGRycy9kb3ducmV2LnhtbERPy4rCMBTdD/gP4QruxlTBQapRxDduBqugy0tzbUub&#10;m9JEW/9+shBmeTjv+bIzlXhR4wrLCkbDCARxanXBmYLrZfc9BeE8ssbKMil4k4Plovc1x1jbls/0&#10;SnwmQgi7GBXk3texlC7NyaAb2po4cA/bGPQBNpnUDbYh3FRyHEU/0mDBoSHHmtY5pWXyNArut8N+&#10;uj0921Jie9jU/vqbjEulBv1uNQPhqfP/4o/7qBVMwvrwJfwAufg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73WWrvwAAANsAAAAPAAAAAAAAAAAAAAAAAJgCAABkcnMvZG93bnJl&#10;di54bWxQSwUGAAAAAAQABAD1AAAAhAMAAAAA&#10;" fillcolor="#f8af00" strokecolor="#1c1c1c [3213]" strokeweight="1pt">
                  <v:textbox>
                    <w:txbxContent>
                      <w:p w14:paraId="0B5DA064" w14:textId="77777777" w:rsidR="00A01E67" w:rsidRPr="00B14B49" w:rsidRDefault="00A01E67" w:rsidP="00747406">
                        <w:pPr>
                          <w:jc w:val="center"/>
                          <w:rPr>
                            <w:rFonts w:ascii="Roboto" w:hAnsi="Roboto"/>
                            <w:b/>
                            <w:bCs/>
                            <w:sz w:val="18"/>
                            <w:szCs w:val="18"/>
                          </w:rPr>
                        </w:pPr>
                      </w:p>
                    </w:txbxContent>
                  </v:textbox>
                </v:rect>
                <v:rect id="Rectangle 51" o:spid="_x0000_s1052" style="position:absolute;left:85660;top:8540;width:13392;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HAMMUA&#10;AADbAAAADwAAAGRycy9kb3ducmV2LnhtbESPS2vDMBCE74X8B7GB3ho5hpbgRAkhfbj0UuIEkuNi&#10;bWxja2Us+dF/XxUKOQ4z8w2z2U2mEQN1rrKsYLmIQBDnVldcKDif3p9WIJxH1thYJgU/5GC3nT1s&#10;MNF25CMNmS9EgLBLUEHpfZtI6fKSDLqFbYmDd7OdQR9kV0jd4RjgppFxFL1IgxWHhRJbOpSU11lv&#10;FFwv6cfq7asfa4lj+tr683cW10o9zqf9GoSnyd/D/+1PreB5CX9fwg+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kcAwxQAAANsAAAAPAAAAAAAAAAAAAAAAAJgCAABkcnMv&#10;ZG93bnJldi54bWxQSwUGAAAAAAQABAD1AAAAigMAAAAA&#10;" fillcolor="#f8af00" strokecolor="#1c1c1c [3213]" strokeweight="1pt">
                  <v:textbox>
                    <w:txbxContent>
                      <w:p w14:paraId="7A4D1539" w14:textId="77777777" w:rsidR="00A01E67" w:rsidRPr="00B14B49" w:rsidRDefault="00A01E67" w:rsidP="00747406">
                        <w:pPr>
                          <w:jc w:val="center"/>
                          <w:rPr>
                            <w:rFonts w:ascii="Roboto" w:hAnsi="Roboto"/>
                            <w:b/>
                            <w:bCs/>
                            <w:sz w:val="18"/>
                            <w:szCs w:val="18"/>
                          </w:rPr>
                        </w:pPr>
                      </w:p>
                    </w:txbxContent>
                  </v:textbox>
                </v:rect>
                <v:rect id="Rectangle 52" o:spid="_x0000_s1053" style="position:absolute;top:8540;width:19323;height:28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NeR8QA&#10;AADbAAAADwAAAGRycy9kb3ducmV2LnhtbESPQWvCQBSE74X+h+UVems2BioSXUXU1uKlGAU9PrLP&#10;JCT7NmRXk/57Vyh4HGbmG2a2GEwjbtS5yrKCURSDIM6trrhQcDx8fUxAOI+ssbFMCv7IwWL++jLD&#10;VNue93TLfCEChF2KCkrv21RKl5dk0EW2JQ7exXYGfZBdIXWHfYCbRiZxPJYGKw4LJba0Kimvs6tR&#10;cD5tvyeb3bWvJfbbdeuPv1lSK/X+NiynIDwN/hn+b/9oBZ8JPL6EH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RDXkfEAAAA2wAAAA8AAAAAAAAAAAAAAAAAmAIAAGRycy9k&#10;b3ducmV2LnhtbFBLBQYAAAAABAAEAPUAAACJAwAAAAA=&#10;" fillcolor="#f8af00" strokecolor="#1c1c1c [3213]" strokeweight="1pt">
                  <v:textbox>
                    <w:txbxContent>
                      <w:p w14:paraId="3CD34ED8" w14:textId="6AF280FC" w:rsidR="00A01E67" w:rsidRPr="00250E1C" w:rsidRDefault="00A01E67" w:rsidP="00747406">
                        <w:pPr>
                          <w:jc w:val="left"/>
                          <w:rPr>
                            <w:rFonts w:ascii="Roboto" w:hAnsi="Roboto"/>
                            <w:b/>
                            <w:bCs/>
                            <w:color w:val="FFFFFF" w:themeColor="background1"/>
                            <w:sz w:val="18"/>
                            <w:szCs w:val="18"/>
                          </w:rPr>
                        </w:pPr>
                        <w:r w:rsidRPr="00250E1C">
                          <w:rPr>
                            <w:rFonts w:ascii="Roboto" w:hAnsi="Roboto"/>
                            <w:b/>
                            <w:bCs/>
                            <w:color w:val="FFFFFF" w:themeColor="background1"/>
                            <w:sz w:val="18"/>
                            <w:szCs w:val="18"/>
                          </w:rPr>
                          <w:t>Living Things and Their Habitats</w:t>
                        </w:r>
                      </w:p>
                    </w:txbxContent>
                  </v:textbox>
                </v:rect>
                <v:rect id="Rectangle 54" o:spid="_x0000_s1054" style="position:absolute;left:19150;top:11386;width:13404;height:28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uCzMIA&#10;AADbAAAADwAAAGRycy9kb3ducmV2LnhtbESPzWrDMBCE74G+g9hCbrHc0pTgRgnFUKh7s5PeF2tj&#10;mVgr11L98/ZRIdDjMDPfMPvjbDsx0uBbxwqekhQEce10y42C8+ljswPhA7LGzjEpWMjD8fCw2mOm&#10;3cQljVVoRISwz1CBCaHPpPS1IYs+cT1x9C5usBiiHBqpB5wi3HbyOU1fpcWW44LBnnJD9bX6tQrS&#10;pvg5uamYzI7zPF+68gu/S6XWj/P7G4hAc/gP39ufWsH2Bf6+xB8gD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4LMwgAAANsAAAAPAAAAAAAAAAAAAAAAAJgCAABkcnMvZG93&#10;bnJldi54bWxQSwUGAAAAAAQABAD1AAAAhwMAAAAA&#10;" fillcolor="#d8d8d8 [2732]" strokecolor="#1c1c1c [3213]" strokeweight="1pt">
                  <v:textbox>
                    <w:txbxContent>
                      <w:p w14:paraId="21327D2A" w14:textId="77777777" w:rsidR="00A01E67" w:rsidRPr="00B14B49" w:rsidRDefault="00A01E67" w:rsidP="00747406">
                        <w:pPr>
                          <w:jc w:val="center"/>
                          <w:rPr>
                            <w:rFonts w:ascii="Roboto" w:hAnsi="Roboto"/>
                            <w:b/>
                            <w:bCs/>
                            <w:sz w:val="18"/>
                            <w:szCs w:val="18"/>
                          </w:rPr>
                        </w:pPr>
                      </w:p>
                    </w:txbxContent>
                  </v:textbox>
                </v:rect>
                <v:rect id="Rectangle 55" o:spid="_x0000_s1055" style="position:absolute;left:32435;top:11386;width:13400;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cnV78A&#10;AADbAAAADwAAAGRycy9kb3ducmV2LnhtbESPQYvCMBSE74L/ITzBm6YuKFKNIgVh9VZd74/m2RSb&#10;l9pEW/+9EYQ9DjPzDbPe9rYWT2p95VjBbJqAIC6crrhU8HfeT5YgfEDWWDsmBS/ysN0MB2tMtes4&#10;p+cplCJC2KeowITQpFL6wpBFP3UNcfSurrUYomxLqVvsItzW8idJFtJixXHBYEOZoeJ2elgFSXm4&#10;n1136MySsyx71fkRL7lS41G/W4EI1If/8Lf9qxXM5/D5En+A3L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VydXvwAAANsAAAAPAAAAAAAAAAAAAAAAAJgCAABkcnMvZG93bnJl&#10;di54bWxQSwUGAAAAAAQABAD1AAAAhAMAAAAA&#10;" fillcolor="#d8d8d8 [2732]" strokecolor="#1c1c1c [3213]" strokeweight="1pt">
                  <v:textbox>
                    <w:txbxContent>
                      <w:p w14:paraId="5F0C0DCF" w14:textId="77777777" w:rsidR="00A01E67" w:rsidRPr="00B14B49" w:rsidRDefault="00A01E67" w:rsidP="00747406">
                        <w:pPr>
                          <w:jc w:val="center"/>
                          <w:rPr>
                            <w:rFonts w:ascii="Roboto" w:hAnsi="Roboto"/>
                            <w:b/>
                            <w:bCs/>
                            <w:sz w:val="18"/>
                            <w:szCs w:val="18"/>
                          </w:rPr>
                        </w:pPr>
                      </w:p>
                    </w:txbxContent>
                  </v:textbox>
                </v:rect>
                <v:rect id="Rectangle 56" o:spid="_x0000_s1056" style="position:absolute;left:45806;top:11386;width:13398;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W5IMEA&#10;AADbAAAADwAAAGRycy9kb3ducmV2LnhtbESPQWvCQBSE70L/w/IKvelGoSKpq0igYHpLovdH9jUb&#10;zL6N2W0S/323UPA4zMw3zP44206MNPjWsYL1KgFBXDvdcqPgUn0udyB8QNbYOSYFD/JwPLws9phq&#10;N3FBYxkaESHsU1RgQuhTKX1tyKJfuZ44et9usBiiHBqpB5wi3HZykyRbabHluGCwp8xQfSt/rIKk&#10;ye+Vm/LJ7DjLskdXfOG1UOrtdT59gAg0h2f4v33WCt638Pcl/gB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GFuSDBAAAA2wAAAA8AAAAAAAAAAAAAAAAAmAIAAGRycy9kb3du&#10;cmV2LnhtbFBLBQYAAAAABAAEAPUAAACGAwAAAAA=&#10;" fillcolor="#d8d8d8 [2732]" strokecolor="#1c1c1c [3213]" strokeweight="1pt">
                  <v:textbox>
                    <w:txbxContent>
                      <w:p w14:paraId="389FECDB" w14:textId="77777777" w:rsidR="00A01E67" w:rsidRPr="00B14B49" w:rsidRDefault="00A01E67" w:rsidP="00747406">
                        <w:pPr>
                          <w:jc w:val="center"/>
                          <w:rPr>
                            <w:rFonts w:ascii="Roboto" w:hAnsi="Roboto"/>
                            <w:b/>
                            <w:bCs/>
                            <w:sz w:val="18"/>
                            <w:szCs w:val="18"/>
                          </w:rPr>
                        </w:pPr>
                      </w:p>
                    </w:txbxContent>
                  </v:textbox>
                </v:rect>
                <v:rect id="Rectangle 57" o:spid="_x0000_s1057" style="position:absolute;left:59004;top:11386;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kcu8IA&#10;AADbAAAADwAAAGRycy9kb3ducmV2LnhtbESPzWrDMBCE74G+g9hCbrHcQtPgRgnFUKh7s5PeF2tj&#10;mVgr11L98/ZRIdDjMDPfMPvjbDsx0uBbxwqekhQEce10y42C8+ljswPhA7LGzjEpWMjD8fCw2mOm&#10;3cQljVVoRISwz1CBCaHPpPS1IYs+cT1x9C5usBiiHBqpB5wi3HbyOU230mLLccFgT7mh+lr9WgVp&#10;U/yc3FRMZsd5ni9d+YXfpVLrx/n9DUSgOfyH7+1PreDlFf6+xB8gD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yRy7wgAAANsAAAAPAAAAAAAAAAAAAAAAAJgCAABkcnMvZG93&#10;bnJldi54bWxQSwUGAAAAAAQABAD1AAAAhwMAAAAA&#10;" fillcolor="#d8d8d8 [2732]" strokecolor="#1c1c1c [3213]" strokeweight="1pt">
                  <v:textbox>
                    <w:txbxContent>
                      <w:p w14:paraId="5932B025" w14:textId="77777777" w:rsidR="00A01E67" w:rsidRPr="00B14B49" w:rsidRDefault="00A01E67" w:rsidP="00747406">
                        <w:pPr>
                          <w:jc w:val="center"/>
                          <w:rPr>
                            <w:rFonts w:ascii="Roboto" w:hAnsi="Roboto"/>
                            <w:b/>
                            <w:bCs/>
                            <w:sz w:val="18"/>
                            <w:szCs w:val="18"/>
                          </w:rPr>
                        </w:pPr>
                      </w:p>
                    </w:txbxContent>
                  </v:textbox>
                </v:rect>
                <v:rect id="Rectangle 58" o:spid="_x0000_s1058" style="position:absolute;left:72375;top:11386;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aIyb0A&#10;AADbAAAADwAAAGRycy9kb3ducmV2LnhtbERPy4rCMBTdC/5DuII7m46gSDXKUBDUXX3sL821KdPc&#10;dJpo69+bheDycN6b3WAb8aTO144V/CQpCOLS6ZorBdfLfrYC4QOyxsYxKXiRh912PNpgpl3PBT3P&#10;oRIxhH2GCkwIbSalLw1Z9IlriSN3d53FEGFXSd1hH8NtI+dpupQWa44NBlvKDZV/54dVkFbH/4vr&#10;j71ZcZ7nr6Y44a1QajoZftcgAg3hK/64D1rBIo6NX+IPkNs3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P1aIyb0AAADbAAAADwAAAAAAAAAAAAAAAACYAgAAZHJzL2Rvd25yZXYu&#10;eG1sUEsFBgAAAAAEAAQA9QAAAIIDAAAAAA==&#10;" fillcolor="#d8d8d8 [2732]" strokecolor="#1c1c1c [3213]" strokeweight="1pt">
                  <v:textbox>
                    <w:txbxContent>
                      <w:p w14:paraId="71C82E15" w14:textId="77777777" w:rsidR="00A01E67" w:rsidRPr="00B14B49" w:rsidRDefault="00A01E67" w:rsidP="00747406">
                        <w:pPr>
                          <w:jc w:val="center"/>
                          <w:rPr>
                            <w:rFonts w:ascii="Roboto" w:hAnsi="Roboto"/>
                            <w:b/>
                            <w:bCs/>
                            <w:sz w:val="18"/>
                            <w:szCs w:val="18"/>
                          </w:rPr>
                        </w:pPr>
                      </w:p>
                    </w:txbxContent>
                  </v:textbox>
                </v:rect>
                <v:rect id="Rectangle 59" o:spid="_x0000_s1059" style="position:absolute;left:85660;top:11386;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ZZBsQA&#10;AADbAAAADwAAAGRycy9kb3ducmV2LnhtbESPQYvCMBSE7wv+h/AEb2uqoGjXKKsiugcPrf6AZ/O2&#10;Ldu81CZq9ddvBMHjMDPfMLNFaypxpcaVlhUM+hEI4szqknMFx8PmcwLCeWSNlWVScCcHi3nnY4ax&#10;tjdO6Jr6XAQIuxgVFN7XsZQuK8ig69uaOHi/tjHog2xyqRu8Bbip5DCKxtJgyWGhwJpWBWV/6cUo&#10;2A5+1tvlzuyPQ+PPyThbPlanRKlet/3+AuGp9e/wq73TCkZTeH4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2WQbEAAAA2wAAAA8AAAAAAAAAAAAAAAAAmAIAAGRycy9k&#10;b3ducmV2LnhtbFBLBQYAAAAABAAEAPUAAACJAwAAAAA=&#10;" fillcolor="#30b7bb" strokecolor="#1c1c1c [3213]" strokeweight="1pt">
                  <v:textbox>
                    <w:txbxContent>
                      <w:p w14:paraId="462EDD32" w14:textId="77777777" w:rsidR="00A01E67" w:rsidRPr="00B14B49" w:rsidRDefault="00A01E67" w:rsidP="00747406">
                        <w:pPr>
                          <w:jc w:val="center"/>
                          <w:rPr>
                            <w:rFonts w:ascii="Roboto" w:hAnsi="Roboto"/>
                            <w:b/>
                            <w:bCs/>
                            <w:sz w:val="18"/>
                            <w:szCs w:val="18"/>
                          </w:rPr>
                        </w:pPr>
                      </w:p>
                    </w:txbxContent>
                  </v:textbox>
                </v:rect>
                <v:rect id="Rectangle 60" o:spid="_x0000_s1060" style="position:absolute;top:11386;width:19323;height:28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A6JsAA&#10;AADbAAAADwAAAGRycy9kb3ducmV2LnhtbERPzYrCMBC+L/gOYQRva9oeilSjqMuiHjxUfYCxGdti&#10;M6lN1LpPvzkIHj++/9miN414UOdqywricQSCuLC65lLB6fj7PQHhPLLGxjIpeJGDxXzwNcNM2yfn&#10;9Dj4UoQQdhkqqLxvMyldUZFBN7YtceAutjPoA+xKqTt8hnDTyCSKUmmw5tBQYUvriorr4W4UbOLd&#10;z2a1NftTYvwtT4vV3/qcKzUa9sspCE+9/4jf7q1WkIb14Uv4AXL+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2A6JsAAAADbAAAADwAAAAAAAAAAAAAAAACYAgAAZHJzL2Rvd25y&#10;ZXYueG1sUEsFBgAAAAAEAAQA9QAAAIUDAAAAAA==&#10;" fillcolor="#30b7bb" strokecolor="#1c1c1c [3213]" strokeweight="1pt">
                  <v:textbox>
                    <w:txbxContent>
                      <w:p w14:paraId="0F77FDE4" w14:textId="7B79089B" w:rsidR="00A01E67" w:rsidRPr="00F76F7D" w:rsidRDefault="00A01E67" w:rsidP="00747406">
                        <w:pPr>
                          <w:jc w:val="left"/>
                          <w:rPr>
                            <w:rFonts w:ascii="Roboto" w:hAnsi="Roboto"/>
                            <w:b/>
                            <w:bCs/>
                            <w:color w:val="FFFFFF" w:themeColor="background1"/>
                            <w:sz w:val="18"/>
                            <w:szCs w:val="18"/>
                          </w:rPr>
                        </w:pPr>
                        <w:r w:rsidRPr="00F76F7D">
                          <w:rPr>
                            <w:rFonts w:ascii="Roboto" w:hAnsi="Roboto"/>
                            <w:b/>
                            <w:bCs/>
                            <w:color w:val="FFFFFF" w:themeColor="background1"/>
                            <w:sz w:val="18"/>
                            <w:szCs w:val="18"/>
                          </w:rPr>
                          <w:t>Evolution and Inheritance</w:t>
                        </w:r>
                      </w:p>
                    </w:txbxContent>
                  </v:textbox>
                </v:rect>
                <v:rect id="Rectangle 62" o:spid="_x0000_s1061" style="position:absolute;left:19150;top:14233;width:13404;height:28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pWCMQA&#10;AADbAAAADwAAAGRycy9kb3ducmV2LnhtbESPT2vCQBDF7wW/wzKCl2J2tVRN6ioiFnqsf+h5mp0m&#10;wexsyK5J/PbdQsHj4837vXnr7WBr0VHrK8caZokCQZw7U3Gh4XJ+n65A+IBssHZMGu7kYbsZPa0x&#10;M67nI3WnUIgIYZ+hhjKEJpPS5yVZ9IlriKP341qLIcq2kKbFPsJtLedKLaTFimNDiQ3tS8qvp5uN&#10;b6jv3Bb167P83K3Sr2V6fTmoi9aT8bB7AxFoCI/j//SH0bCYw9+WCA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KVgjEAAAA2wAAAA8AAAAAAAAAAAAAAAAAmAIAAGRycy9k&#10;b3ducmV2LnhtbFBLBQYAAAAABAAEAPUAAACJAwAAAAA=&#10;" fillcolor="#f0884b" strokecolor="#1c1c1c [3213]" strokeweight="1pt">
                  <v:textbox>
                    <w:txbxContent>
                      <w:p w14:paraId="10707105" w14:textId="77777777" w:rsidR="00A01E67" w:rsidRPr="00B14B49" w:rsidRDefault="00A01E67" w:rsidP="00747406">
                        <w:pPr>
                          <w:jc w:val="center"/>
                          <w:rPr>
                            <w:rFonts w:ascii="Roboto" w:hAnsi="Roboto"/>
                            <w:b/>
                            <w:bCs/>
                            <w:sz w:val="18"/>
                            <w:szCs w:val="18"/>
                          </w:rPr>
                        </w:pPr>
                      </w:p>
                    </w:txbxContent>
                  </v:textbox>
                </v:rect>
                <v:rect id="Rectangle 63" o:spid="_x0000_s1062" style="position:absolute;left:32435;top:14233;width:13400;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7QBcEA&#10;AADbAAAADwAAAGRycy9kb3ducmV2LnhtbESPQWvCQBSE70L/w/IKvelGCyKpq0igYHpLovdH9jUb&#10;zL6N2W0S/323UPA4zMw3zP44206MNPjWsYL1KgFBXDvdcqPgUn0udyB8QNbYOSYFD/JwPLws9phq&#10;N3FBYxkaESHsU1RgQuhTKX1tyKJfuZ44et9usBiiHBqpB5wi3HZykyRbabHluGCwp8xQfSt/rIKk&#10;ye+Vm/LJ7DjLskdXfOG1UOrtdT59gAg0h2f4v33WCrbv8Pcl/gB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e0AXBAAAA2wAAAA8AAAAAAAAAAAAAAAAAmAIAAGRycy9kb3du&#10;cmV2LnhtbFBLBQYAAAAABAAEAPUAAACGAwAAAAA=&#10;" fillcolor="#d8d8d8 [2732]" strokecolor="#1c1c1c [3213]" strokeweight="1pt">
                  <v:textbox>
                    <w:txbxContent>
                      <w:p w14:paraId="28EDACFB" w14:textId="77777777" w:rsidR="00A01E67" w:rsidRPr="00B14B49" w:rsidRDefault="00A01E67" w:rsidP="00747406">
                        <w:pPr>
                          <w:jc w:val="center"/>
                          <w:rPr>
                            <w:rFonts w:ascii="Roboto" w:hAnsi="Roboto"/>
                            <w:b/>
                            <w:bCs/>
                            <w:sz w:val="18"/>
                            <w:szCs w:val="18"/>
                          </w:rPr>
                        </w:pPr>
                      </w:p>
                    </w:txbxContent>
                  </v:textbox>
                </v:rect>
                <v:rect id="Rectangle 192" o:spid="_x0000_s1063" style="position:absolute;left:45806;top:14233;width:13398;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WVHMAA&#10;AADcAAAADwAAAGRycy9kb3ducmV2LnhtbERPTWvCQBC9C/0PyxR6Mxs9lDTNKhIoqLfEeh+y02ww&#10;OxuzWxP/fbcgeJvH+5xiO9te3Gj0nWMFqyQFQdw43XGr4Pv0tcxA+ICssXdMCu7kYbt5WRSYazdx&#10;Rbc6tCKGsM9RgQlhyKX0jSGLPnEDceR+3GgxRDi2Uo84xXDby3WavkuLHccGgwOVhppL/WsVpO3h&#10;enLTYTIZl2V576sjniul3l7n3SeIQHN4ih/uvY7zP9bw/0y8QG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fWVHMAAAADcAAAADwAAAAAAAAAAAAAAAACYAgAAZHJzL2Rvd25y&#10;ZXYueG1sUEsFBgAAAAAEAAQA9QAAAIUDAAAAAA==&#10;" fillcolor="#d8d8d8 [2732]" strokecolor="#1c1c1c [3213]" strokeweight="1pt">
                  <v:textbox>
                    <w:txbxContent>
                      <w:p w14:paraId="6510081B" w14:textId="77777777" w:rsidR="00A01E67" w:rsidRPr="00B14B49" w:rsidRDefault="00A01E67" w:rsidP="00747406">
                        <w:pPr>
                          <w:jc w:val="center"/>
                          <w:rPr>
                            <w:rFonts w:ascii="Roboto" w:hAnsi="Roboto"/>
                            <w:b/>
                            <w:bCs/>
                            <w:sz w:val="18"/>
                            <w:szCs w:val="18"/>
                          </w:rPr>
                        </w:pPr>
                      </w:p>
                    </w:txbxContent>
                  </v:textbox>
                </v:rect>
                <v:rect id="Rectangle 193" o:spid="_x0000_s1064" style="position:absolute;left:59004;top:14233;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kwh78A&#10;AADcAAAADwAAAGRycy9kb3ducmV2LnhtbERPS4vCMBC+L/gfwgje1tQVFq1GkcKCequP+9CMTbGZ&#10;1Cba+u/NguBtPr7nLNe9rcWDWl85VjAZJyCIC6crLhWcjn/fMxA+IGusHZOCJ3lYrwZfS0y16zin&#10;xyGUIoawT1GBCaFJpfSFIYt+7BriyF1cazFE2JZSt9jFcFvLnyT5lRYrjg0GG8oMFdfD3SpIyt3t&#10;6LpdZ2acZdmzzvd4zpUaDfvNAkSgPnzEb/dWx/nzKfw/Ey+Qq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2uTCHvwAAANwAAAAPAAAAAAAAAAAAAAAAAJgCAABkcnMvZG93bnJl&#10;di54bWxQSwUGAAAAAAQABAD1AAAAhAMAAAAA&#10;" fillcolor="#d8d8d8 [2732]" strokecolor="#1c1c1c [3213]" strokeweight="1pt">
                  <v:textbox>
                    <w:txbxContent>
                      <w:p w14:paraId="1B3DBA0A" w14:textId="77777777" w:rsidR="00A01E67" w:rsidRPr="00B14B49" w:rsidRDefault="00A01E67" w:rsidP="00747406">
                        <w:pPr>
                          <w:jc w:val="center"/>
                          <w:rPr>
                            <w:rFonts w:ascii="Roboto" w:hAnsi="Roboto"/>
                            <w:b/>
                            <w:bCs/>
                            <w:sz w:val="18"/>
                            <w:szCs w:val="18"/>
                          </w:rPr>
                        </w:pPr>
                      </w:p>
                    </w:txbxContent>
                  </v:textbox>
                </v:rect>
                <v:rect id="Rectangle 194" o:spid="_x0000_s1065" style="position:absolute;left:72375;top:14233;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Co878A&#10;AADcAAAADwAAAGRycy9kb3ducmV2LnhtbERPS4vCMBC+L/gfwgje1tRFFq1GkcKCequP+9CMTbGZ&#10;1Cba+u/NguBtPr7nLNe9rcWDWl85VjAZJyCIC6crLhWcjn/fMxA+IGusHZOCJ3lYrwZfS0y16zin&#10;xyGUIoawT1GBCaFJpfSFIYt+7BriyF1cazFE2JZSt9jFcFvLnyT5lRYrjg0GG8oMFdfD3SpIyt3t&#10;6LpdZ2acZdmzzvd4zpUaDfvNAkSgPnzEb/dWx/nzKfw/Ey+Qq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UKjzvwAAANwAAAAPAAAAAAAAAAAAAAAAAJgCAABkcnMvZG93bnJl&#10;di54bWxQSwUGAAAAAAQABAD1AAAAhAMAAAAA&#10;" fillcolor="#d8d8d8 [2732]" strokecolor="#1c1c1c [3213]" strokeweight="1pt">
                  <v:textbox>
                    <w:txbxContent>
                      <w:p w14:paraId="4618FA68" w14:textId="77777777" w:rsidR="00A01E67" w:rsidRPr="00B14B49" w:rsidRDefault="00A01E67" w:rsidP="00747406">
                        <w:pPr>
                          <w:jc w:val="center"/>
                          <w:rPr>
                            <w:rFonts w:ascii="Roboto" w:hAnsi="Roboto"/>
                            <w:b/>
                            <w:bCs/>
                            <w:sz w:val="18"/>
                            <w:szCs w:val="18"/>
                          </w:rPr>
                        </w:pPr>
                      </w:p>
                    </w:txbxContent>
                  </v:textbox>
                </v:rect>
                <v:rect id="Rectangle 195" o:spid="_x0000_s1066" style="position:absolute;left:85660;top:14233;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wNaL8A&#10;AADcAAAADwAAAGRycy9kb3ducmV2LnhtbERPS4vCMBC+L/gfwgje1tQFF61GkcKCequP+9CMTbGZ&#10;1Cba+u/NguBtPr7nLNe9rcWDWl85VjAZJyCIC6crLhWcjn/fMxA+IGusHZOCJ3lYrwZfS0y16zin&#10;xyGUIoawT1GBCaFJpfSFIYt+7BriyF1cazFE2JZSt9jFcFvLnyT5lRYrjg0GG8oMFdfD3SpIyt3t&#10;6LpdZ2acZdmzzvd4zpUaDfvNAkSgPnzEb/dWx/nzKfw/Ey+Qq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WHA1ovwAAANwAAAAPAAAAAAAAAAAAAAAAAJgCAABkcnMvZG93bnJl&#10;di54bWxQSwUGAAAAAAQABAD1AAAAhAMAAAAA&#10;" fillcolor="#d8d8d8 [2732]" strokecolor="#1c1c1c [3213]" strokeweight="1pt">
                  <v:textbox>
                    <w:txbxContent>
                      <w:p w14:paraId="2ADF7C6E" w14:textId="77777777" w:rsidR="00A01E67" w:rsidRPr="00B14B49" w:rsidRDefault="00A01E67" w:rsidP="00747406">
                        <w:pPr>
                          <w:jc w:val="center"/>
                          <w:rPr>
                            <w:rFonts w:ascii="Roboto" w:hAnsi="Roboto"/>
                            <w:b/>
                            <w:bCs/>
                            <w:sz w:val="18"/>
                            <w:szCs w:val="18"/>
                          </w:rPr>
                        </w:pPr>
                      </w:p>
                    </w:txbxContent>
                  </v:textbox>
                </v:rect>
                <v:rect id="Rectangle 196" o:spid="_x0000_s1067" style="position:absolute;top:14233;width:19323;height:28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XeEcQA&#10;AADcAAAADwAAAGRycy9kb3ducmV2LnhtbESPW4vCMBCF3xf8D2EEXxZNdPHSahSRXdhHb/g8NmNb&#10;bCalidr99xtB8G2Gc74zZxar1lbiTo0vHWsYDhQI4syZknMNx8NPfwbCB2SDlWPS8EceVsvOxwJT&#10;4x68o/s+5CKGsE9RQxFCnUrps4Is+oGriaN2cY3FENcml6bBRwy3lRwpNZEWS44XCqxpU1B23d9s&#10;rKHOmc2r8afcrmfJaZpcv77VUetet13PQQRqw9v8on9N5JIJPJ+JE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l3hHEAAAA3AAAAA8AAAAAAAAAAAAAAAAAmAIAAGRycy9k&#10;b3ducmV2LnhtbFBLBQYAAAAABAAEAPUAAACJAwAAAAA=&#10;" fillcolor="#f0884b" strokecolor="#1c1c1c [3213]" strokeweight="1pt">
                  <v:textbox>
                    <w:txbxContent>
                      <w:p w14:paraId="790BC2F2" w14:textId="79FA6FDF" w:rsidR="00A01E67" w:rsidRPr="00A84CC7" w:rsidRDefault="00A01E67" w:rsidP="00747406">
                        <w:pPr>
                          <w:jc w:val="left"/>
                          <w:rPr>
                            <w:rFonts w:ascii="Roboto" w:hAnsi="Roboto"/>
                            <w:b/>
                            <w:bCs/>
                            <w:color w:val="FFFFFF" w:themeColor="background1"/>
                            <w:sz w:val="18"/>
                            <w:szCs w:val="18"/>
                          </w:rPr>
                        </w:pPr>
                        <w:r w:rsidRPr="00A84CC7">
                          <w:rPr>
                            <w:rFonts w:ascii="Roboto" w:hAnsi="Roboto"/>
                            <w:b/>
                            <w:bCs/>
                            <w:color w:val="FFFFFF" w:themeColor="background1"/>
                            <w:sz w:val="18"/>
                            <w:szCs w:val="18"/>
                          </w:rPr>
                          <w:t>Seasonal Changes</w:t>
                        </w:r>
                      </w:p>
                    </w:txbxContent>
                  </v:textbox>
                </v:rect>
                <v:rect id="Rectangle 198" o:spid="_x0000_s1068" style="position:absolute;left:19150;top:17080;width:13404;height:28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2i9sIA&#10;AADcAAAADwAAAGRycy9kb3ducmV2LnhtbESPQW/CMAyF75P4D5GRuI10HBArBDRVQgJuhXG3GtNU&#10;a5yuCbT8e3yYtJut9/ze581u9K16UB+bwAY+5hko4irYhmsD35f9+wpUTMgW28Bk4EkRdtvJ2wZz&#10;GwYu6XFOtZIQjjkacCl1udaxcuQxzkNHLNot9B6TrH2tbY+DhPtWL7JsqT02LA0OOyocVT/nuzeQ&#10;1cffSxiOg1txURTPtjzhtTRmNh2/1qASjenf/Hd9sIL/KbTyjEygt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HaL2wgAAANwAAAAPAAAAAAAAAAAAAAAAAJgCAABkcnMvZG93&#10;bnJldi54bWxQSwUGAAAAAAQABAD1AAAAhwMAAAAA&#10;" fillcolor="#d8d8d8 [2732]" strokecolor="#1c1c1c [3213]" strokeweight="1pt">
                  <v:textbox>
                    <w:txbxContent>
                      <w:p w14:paraId="772F473F" w14:textId="77777777" w:rsidR="00A01E67" w:rsidRPr="00B14B49" w:rsidRDefault="00A01E67" w:rsidP="00807512">
                        <w:pPr>
                          <w:jc w:val="center"/>
                          <w:rPr>
                            <w:rFonts w:ascii="Roboto" w:hAnsi="Roboto"/>
                            <w:b/>
                            <w:bCs/>
                            <w:sz w:val="18"/>
                            <w:szCs w:val="18"/>
                          </w:rPr>
                        </w:pPr>
                      </w:p>
                    </w:txbxContent>
                  </v:textbox>
                </v:rect>
                <v:rect id="Rectangle 199" o:spid="_x0000_s1069" style="position:absolute;left:32435;top:17080;width:13400;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EHbcAA&#10;AADcAAAADwAAAGRycy9kb3ducmV2LnhtbERPTWvCQBC9F/wPywi91U17EI2uIgGh8Zak3ofsmA1m&#10;Z9PsmsR/3y0UepvH+5z9cbadGGnwrWMF76sEBHHtdMuNgq/q/LYB4QOyxs4xKXiSh+Nh8bLHVLuJ&#10;CxrL0IgYwj5FBSaEPpXS14Ys+pXriSN3c4PFEOHQSD3gFMNtJz+SZC0tthwbDPaUGarv5cMqSJr8&#10;u3JTPpkNZ1n27IoLXgulXpfzaQci0Bz+xX/uTx3nb7fw+0y8QB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1EHbcAAAADcAAAADwAAAAAAAAAAAAAAAACYAgAAZHJzL2Rvd25y&#10;ZXYueG1sUEsFBgAAAAAEAAQA9QAAAIUDAAAAAA==&#10;" fillcolor="#d8d8d8 [2732]" strokecolor="#1c1c1c [3213]" strokeweight="1pt">
                  <v:textbox>
                    <w:txbxContent>
                      <w:p w14:paraId="3AC398E6" w14:textId="77777777" w:rsidR="00A01E67" w:rsidRPr="00B14B49" w:rsidRDefault="00A01E67" w:rsidP="00807512">
                        <w:pPr>
                          <w:jc w:val="center"/>
                          <w:rPr>
                            <w:rFonts w:ascii="Roboto" w:hAnsi="Roboto"/>
                            <w:b/>
                            <w:bCs/>
                            <w:sz w:val="18"/>
                            <w:szCs w:val="18"/>
                          </w:rPr>
                        </w:pPr>
                      </w:p>
                    </w:txbxContent>
                  </v:textbox>
                </v:rect>
                <v:rect id="Rectangle 200" o:spid="_x0000_s1070" style="position:absolute;left:45806;top:17080;width:13398;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gS2MQA&#10;AADcAAAADwAAAGRycy9kb3ducmV2LnhtbESPQYvCMBSE78L+h/AWvIimKojURpFdRUE86K7I3h7N&#10;27bYvJQmavXXG0HwOMzMN0wya0wpLlS7wrKCfi8CQZxaXXCm4Pdn2R2DcB5ZY2mZFNzIwWz60Uow&#10;1vbKO7rsfSYChF2MCnLvq1hKl+Zk0PVsRRy8f1sb9EHWmdQ1XgPclHIQRSNpsOCwkGNFXzmlp/3Z&#10;KBj+He8LtqtvPnXSzXxz2Jadvleq/dnMJyA8Nf4dfrXXWkEgwvNMOAJ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IEtjEAAAA3AAAAA8AAAAAAAAAAAAAAAAAmAIAAGRycy9k&#10;b3ducmV2LnhtbFBLBQYAAAAABAAEAPUAAACJAwAAAAA=&#10;" fillcolor="#a873af" strokecolor="#1c1c1c [3213]" strokeweight="1pt">
                  <v:textbox>
                    <w:txbxContent>
                      <w:p w14:paraId="711A5C05" w14:textId="4CC11529" w:rsidR="00A01E67" w:rsidRPr="00001E45" w:rsidRDefault="00A01E67" w:rsidP="00001E45">
                        <w:pPr>
                          <w:jc w:val="left"/>
                          <w:rPr>
                            <w:rFonts w:ascii="Roboto" w:hAnsi="Roboto"/>
                            <w:b/>
                            <w:bCs/>
                            <w:color w:val="FFFFFF" w:themeColor="background1"/>
                            <w:sz w:val="18"/>
                            <w:szCs w:val="18"/>
                          </w:rPr>
                        </w:pPr>
                        <w:r w:rsidRPr="00001E45">
                          <w:rPr>
                            <w:rFonts w:ascii="Roboto" w:hAnsi="Roboto"/>
                            <w:b/>
                            <w:bCs/>
                            <w:color w:val="FFFFFF" w:themeColor="background1"/>
                            <w:sz w:val="18"/>
                            <w:szCs w:val="18"/>
                          </w:rPr>
                          <w:t>Forces and Magnets</w:t>
                        </w:r>
                      </w:p>
                    </w:txbxContent>
                  </v:textbox>
                </v:rect>
                <v:rect id="Rectangle 201" o:spid="_x0000_s1071" style="position:absolute;left:59004;top:17080;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j/kMAA&#10;AADcAAAADwAAAGRycy9kb3ducmV2LnhtbESPQYvCMBSE7wv+h/AEb2uiB5FqFCkIurfq7v3RPJti&#10;81KbrK3/3giCx2FmvmHW28E14k5dqD1rmE0VCOLSm5orDb/n/fcSRIjIBhvPpOFBAbab0dcaM+N7&#10;Luh+ipVIEA4ZarAxtpmUobTkMEx9S5y8i+8cxiS7SpoO+wR3jZwrtZAOa04LFlvKLZXX07/ToKrj&#10;7ez7Y2+XnOf5oyl+8K/QejIedisQkYb4Cb/bB6NhrmbwOpOOgN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gj/kMAAAADcAAAADwAAAAAAAAAAAAAAAACYAgAAZHJzL2Rvd25y&#10;ZXYueG1sUEsFBgAAAAAEAAQA9QAAAIUDAAAAAA==&#10;" fillcolor="#d8d8d8 [2732]" strokecolor="#1c1c1c [3213]" strokeweight="1pt">
                  <v:textbox>
                    <w:txbxContent>
                      <w:p w14:paraId="5FE89C0C" w14:textId="77777777" w:rsidR="00A01E67" w:rsidRPr="00B14B49" w:rsidRDefault="00A01E67" w:rsidP="00807512">
                        <w:pPr>
                          <w:jc w:val="center"/>
                          <w:rPr>
                            <w:rFonts w:ascii="Roboto" w:hAnsi="Roboto"/>
                            <w:b/>
                            <w:bCs/>
                            <w:sz w:val="18"/>
                            <w:szCs w:val="18"/>
                          </w:rPr>
                        </w:pPr>
                      </w:p>
                    </w:txbxContent>
                  </v:textbox>
                </v:rect>
                <v:rect id="Rectangle 202" o:spid="_x0000_s1072" style="position:absolute;left:72375;top:17080;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YpNMcA&#10;AADcAAAADwAAAGRycy9kb3ducmV2LnhtbESPQWvCQBSE74L/YXmFXqRukoJI6ipiWyyIB2NFentk&#10;X5Ng9m3IrknaX98tCB6HmfmGWawGU4uOWldZVhBPIxDEudUVFwo+j+9PcxDOI2usLZOCH3KwWo5H&#10;C0y17flAXeYLESDsUlRQet+kUrq8JINuahvi4H3b1qAPsi2kbrEPcFPLJIpm0mDFYaHEhjYl5Zfs&#10;ahQ8f51/39huX/kyyXfr3WlfT2Kv1OPDsH4B4Wnw9/Ct/aEVJFEC/2fCEZ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fWKTTHAAAA3AAAAA8AAAAAAAAAAAAAAAAAmAIAAGRy&#10;cy9kb3ducmV2LnhtbFBLBQYAAAAABAAEAPUAAACMAwAAAAA=&#10;" fillcolor="#a873af" strokecolor="#1c1c1c [3213]" strokeweight="1pt">
                  <v:textbox>
                    <w:txbxContent>
                      <w:p w14:paraId="0A0152E2" w14:textId="36E84BD6" w:rsidR="00A01E67" w:rsidRPr="00001E45" w:rsidRDefault="00A01E67" w:rsidP="00001E45">
                        <w:pPr>
                          <w:jc w:val="left"/>
                          <w:rPr>
                            <w:rFonts w:ascii="Roboto" w:hAnsi="Roboto"/>
                            <w:b/>
                            <w:bCs/>
                            <w:color w:val="FFFFFF" w:themeColor="background1"/>
                            <w:sz w:val="18"/>
                            <w:szCs w:val="18"/>
                          </w:rPr>
                        </w:pPr>
                        <w:r w:rsidRPr="00001E45">
                          <w:rPr>
                            <w:rFonts w:ascii="Roboto" w:hAnsi="Roboto"/>
                            <w:b/>
                            <w:bCs/>
                            <w:color w:val="FFFFFF" w:themeColor="background1"/>
                            <w:sz w:val="18"/>
                            <w:szCs w:val="18"/>
                          </w:rPr>
                          <w:t>Forces</w:t>
                        </w:r>
                      </w:p>
                    </w:txbxContent>
                  </v:textbox>
                </v:rect>
                <v:rect id="Rectangle 203" o:spid="_x0000_s1073" style="position:absolute;left:85660;top:17080;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bEfMEA&#10;AADcAAAADwAAAGRycy9kb3ducmV2LnhtbESPQYvCMBSE7wv+h/AEb2uiwiLVKFIQ1Ft1vT+aZ1Ns&#10;XmoTbf33m4WFPQ4z8w2z3g6uES/qQu1Zw2yqQBCX3tRcafi+7D+XIEJENth4Jg1vCrDdjD7WmBnf&#10;c0Gvc6xEgnDIUIONsc2kDKUlh2HqW+Lk3XznMCbZVdJ02Ce4a+RcqS/psOa0YLGl3FJ5Pz+dBlUd&#10;HxffH3u75DzP301xwmuh9WQ87FYgIg3xP/zXPhgNc7WA3zPpCMj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WWxHzBAAAA3AAAAA8AAAAAAAAAAAAAAAAAmAIAAGRycy9kb3du&#10;cmV2LnhtbFBLBQYAAAAABAAEAPUAAACGAwAAAAA=&#10;" fillcolor="#d8d8d8 [2732]" strokecolor="#1c1c1c [3213]" strokeweight="1pt">
                  <v:textbox>
                    <w:txbxContent>
                      <w:p w14:paraId="66B9D35A" w14:textId="77777777" w:rsidR="00A01E67" w:rsidRPr="00B14B49" w:rsidRDefault="00A01E67" w:rsidP="00807512">
                        <w:pPr>
                          <w:jc w:val="center"/>
                          <w:rPr>
                            <w:rFonts w:ascii="Roboto" w:hAnsi="Roboto"/>
                            <w:b/>
                            <w:bCs/>
                            <w:sz w:val="18"/>
                            <w:szCs w:val="18"/>
                          </w:rPr>
                        </w:pPr>
                      </w:p>
                    </w:txbxContent>
                  </v:textbox>
                </v:rect>
                <v:rect id="Rectangle 204" o:spid="_x0000_s1074" style="position:absolute;top:17080;width:19323;height:28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MU28YA&#10;AADcAAAADwAAAGRycy9kb3ducmV2LnhtbESPS4vCQBCE7wv+h6EFL6ITH4hERxF3lxXEgy/EW5Np&#10;k2CmJ2RGjf76nQVhj0VVfUVN57UpxJ0ql1tW0OtGIIgTq3NOFRz2350xCOeRNRaWScGTHMxnjY8p&#10;xto+eEv3nU9FgLCLUUHmfRlL6ZKMDLquLYmDd7GVQR9klUpd4SPATSH7UTSSBnMOCxmWtMwoue5u&#10;RsHgfHp9sf355Gs7WS/Wx03R7nmlWs16MQHhqfb/4Xd7pRX0oyH8nQlHQM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3MU28YAAADcAAAADwAAAAAAAAAAAAAAAACYAgAAZHJz&#10;L2Rvd25yZXYueG1sUEsFBgAAAAAEAAQA9QAAAIsDAAAAAA==&#10;" fillcolor="#a873af" strokecolor="#1c1c1c [3213]" strokeweight="1pt">
                  <v:textbox>
                    <w:txbxContent>
                      <w:p w14:paraId="228BBDCA" w14:textId="709554C7" w:rsidR="00A01E67" w:rsidRPr="00A84CC7" w:rsidRDefault="00A01E67" w:rsidP="00807512">
                        <w:pPr>
                          <w:jc w:val="left"/>
                          <w:rPr>
                            <w:rFonts w:ascii="Roboto" w:hAnsi="Roboto"/>
                            <w:b/>
                            <w:bCs/>
                            <w:color w:val="FFFFFF" w:themeColor="background1"/>
                            <w:sz w:val="18"/>
                            <w:szCs w:val="18"/>
                          </w:rPr>
                        </w:pPr>
                        <w:r w:rsidRPr="00A84CC7">
                          <w:rPr>
                            <w:rFonts w:ascii="Roboto" w:hAnsi="Roboto"/>
                            <w:b/>
                            <w:bCs/>
                            <w:color w:val="FFFFFF" w:themeColor="background1"/>
                            <w:sz w:val="18"/>
                            <w:szCs w:val="18"/>
                          </w:rPr>
                          <w:t>Forces</w:t>
                        </w:r>
                      </w:p>
                    </w:txbxContent>
                  </v:textbox>
                </v:rect>
                <v:rect id="Rectangle 206" o:spid="_x0000_s1075" style="position:absolute;left:19150;top:19927;width:13404;height:28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Fn5MAA&#10;AADcAAAADwAAAGRycy9kb3ducmV2LnhtbESPQYvCMBSE7wv+h/AEb2uiB5FqFCkIurfq7v3RPJti&#10;81KbaOu/3wiCx2FmvmHW28E14kFdqD1rmE0VCOLSm5orDb/n/fcSRIjIBhvPpOFJAbab0dcaM+N7&#10;LuhxipVIEA4ZarAxtpmUobTkMEx9S5y8i+8cxiS7SpoO+wR3jZwrtZAOa04LFlvKLZXX091pUNXx&#10;dvb9sbdLzvP82RQ/+FdoPRkPuxWISEP8hN/tg9EwVwt4nUlHQG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eFn5MAAAADcAAAADwAAAAAAAAAAAAAAAACYAgAAZHJzL2Rvd25y&#10;ZXYueG1sUEsFBgAAAAAEAAQA9QAAAIUDAAAAAA==&#10;" fillcolor="#d8d8d8 [2732]" strokecolor="#1c1c1c [3213]" strokeweight="1pt">
                  <v:textbox>
                    <w:txbxContent>
                      <w:p w14:paraId="62E9A68B" w14:textId="77777777" w:rsidR="00A01E67" w:rsidRPr="00B14B49" w:rsidRDefault="00A01E67" w:rsidP="00807512">
                        <w:pPr>
                          <w:jc w:val="center"/>
                          <w:rPr>
                            <w:rFonts w:ascii="Roboto" w:hAnsi="Roboto"/>
                            <w:b/>
                            <w:bCs/>
                            <w:sz w:val="18"/>
                            <w:szCs w:val="18"/>
                          </w:rPr>
                        </w:pPr>
                      </w:p>
                    </w:txbxContent>
                  </v:textbox>
                </v:rect>
                <v:rect id="Rectangle 207" o:spid="_x0000_s1076" style="position:absolute;left:32435;top:19927;width:13400;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Cf8EA&#10;AADcAAAADwAAAGRycy9kb3ducmV2LnhtbESPQYvCMBSE7wv+h/AEb2uiB1eqUaQgqLfqen80z6bY&#10;vNQm2vrvNwsLexxm5htmvR1cI17UhdqzhtlUgSAuvam50vB92X8uQYSIbLDxTBreFGC7GX2sMTO+&#10;54Je51iJBOGQoQYbY5tJGUpLDsPUt8TJu/nOYUyyq6TpsE9w18i5UgvpsOa0YLGl3FJ5Pz+dBlUd&#10;HxffH3u75DzP301xwmuh9WQ87FYgIg3xP/zXPhgNc/UFv2fSEZCb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twn/BAAAA3AAAAA8AAAAAAAAAAAAAAAAAmAIAAGRycy9kb3du&#10;cmV2LnhtbFBLBQYAAAAABAAEAPUAAACGAwAAAAA=&#10;" fillcolor="#d8d8d8 [2732]" strokecolor="#1c1c1c [3213]" strokeweight="1pt">
                  <v:textbox>
                    <w:txbxContent>
                      <w:p w14:paraId="79E8F860" w14:textId="77777777" w:rsidR="00A01E67" w:rsidRPr="00B14B49" w:rsidRDefault="00A01E67" w:rsidP="00807512">
                        <w:pPr>
                          <w:jc w:val="center"/>
                          <w:rPr>
                            <w:rFonts w:ascii="Roboto" w:hAnsi="Roboto"/>
                            <w:b/>
                            <w:bCs/>
                            <w:sz w:val="18"/>
                            <w:szCs w:val="18"/>
                          </w:rPr>
                        </w:pPr>
                      </w:p>
                    </w:txbxContent>
                  </v:textbox>
                </v:rect>
                <v:rect id="Rectangle 208" o:spid="_x0000_s1077" style="position:absolute;left:45806;top:19927;width:13398;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lrsr0A&#10;AADcAAAADwAAAGRycy9kb3ducmV2LnhtbERPzWrCQBC+C77DMkIvpW6UIjW6ihSCvVb7AEN2mgSz&#10;s2F3qvHtnUPB48f3v92PoTdXSrmL7GAxL8AQ19F33Dj4OVdvH2CyIHvsI5ODO2XY76aTLZY+3vib&#10;ridpjIZwLtFBKzKU1ua6pYB5Hgdi5X5jCigKU2N9wpuGh94ui2JlA3asDS0O9NlSfTn9BQfvx3Vt&#10;K9VUd3qVLl4kLtLauZfZeNiAERrlKf53f3kHy0LX6hk9Anb3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3Rlrsr0AAADcAAAADwAAAAAAAAAAAAAAAACYAgAAZHJzL2Rvd25yZXYu&#10;eG1sUEsFBgAAAAAEAAQA9QAAAIIDAAAAAA==&#10;" fillcolor="#ee73aa" strokecolor="#1c1c1c [3213]" strokeweight="1pt">
                  <v:textbox>
                    <w:txbxContent>
                      <w:p w14:paraId="432206BD" w14:textId="77777777" w:rsidR="00A01E67" w:rsidRPr="00B14B49" w:rsidRDefault="00A01E67" w:rsidP="00807512">
                        <w:pPr>
                          <w:jc w:val="center"/>
                          <w:rPr>
                            <w:rFonts w:ascii="Roboto" w:hAnsi="Roboto"/>
                            <w:b/>
                            <w:bCs/>
                            <w:sz w:val="18"/>
                            <w:szCs w:val="18"/>
                          </w:rPr>
                        </w:pPr>
                      </w:p>
                    </w:txbxContent>
                  </v:textbox>
                </v:rect>
                <v:rect id="Rectangle 209" o:spid="_x0000_s1078" style="position:absolute;left:59004;top:19927;width:13392;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7zlsEA&#10;AADcAAAADwAAAGRycy9kb3ducmV2LnhtbESPQYvCMBSE7wv+h/AEb2uiB3GrUaQgqLfqen80z6bY&#10;vNQm2vrvNwsLexxm5htmvR1cI17UhdqzhtlUgSAuvam50vB92X8uQYSIbLDxTBreFGC7GX2sMTO+&#10;54Je51iJBOGQoQYbY5tJGUpLDsPUt8TJu/nOYUyyq6TpsE9w18i5UgvpsOa0YLGl3FJ5Pz+dBlUd&#10;HxffH3u75DzP301xwmuh9WQ87FYgIg3xP/zXPhgNc/UFv2fSEZCb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85bBAAAA3AAAAA8AAAAAAAAAAAAAAAAAmAIAAGRycy9kb3du&#10;cmV2LnhtbFBLBQYAAAAABAAEAPUAAACGAwAAAAA=&#10;" fillcolor="#d8d8d8 [2732]" strokecolor="#1c1c1c [3213]" strokeweight="1pt">
                  <v:textbox>
                    <w:txbxContent>
                      <w:p w14:paraId="625D4235" w14:textId="77777777" w:rsidR="00A01E67" w:rsidRPr="00B14B49" w:rsidRDefault="00A01E67" w:rsidP="00807512">
                        <w:pPr>
                          <w:jc w:val="center"/>
                          <w:rPr>
                            <w:rFonts w:ascii="Roboto" w:hAnsi="Roboto"/>
                            <w:b/>
                            <w:bCs/>
                            <w:sz w:val="18"/>
                            <w:szCs w:val="18"/>
                          </w:rPr>
                        </w:pPr>
                      </w:p>
                    </w:txbxContent>
                  </v:textbox>
                </v:rect>
                <v:rect id="Rectangle 210" o:spid="_x0000_s1079" style="position:absolute;left:72375;top:19927;width:13392;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" fillcolor="#d8d8d8 [2732]" strokecolor="#1c1c1c [3213]" strokeweight="1pt">
                  <v:textbox>
                    <w:txbxContent>
                      <w:p w14:paraId="5C7926F5" w14:textId="77777777" w:rsidR="00A01E67" w:rsidRPr="00B14B49" w:rsidRDefault="00A01E67" w:rsidP="00807512">
                        <w:pPr>
                          <w:jc w:val="center"/>
                          <w:rPr>
                            <w:rFonts w:ascii="Roboto" w:hAnsi="Roboto"/>
                            <w:b/>
                            <w:bCs/>
                            <w:sz w:val="18"/>
                            <w:szCs w:val="18"/>
                          </w:rPr>
                        </w:pPr>
                      </w:p>
                    </w:txbxContent>
                  </v:textbox>
                </v:rect>
                <v:rect id="Rectangle 211" o:spid="_x0000_s1080" style="position:absolute;left:85660;top:19927;width:13392;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pU8sAA&#10;AADcAAAADwAAAGRycy9kb3ducmV2LnhtbESPUYvCMBCE3w/8D2EFX0TTyiFajSIHxXs9zx+wNGtb&#10;bDYlWbX++4sg3OMw38ww2/3gOnWnEFvPBvJ5Boq48rbl2sD5t5ytQEVBtth5JgNPirDfjT62WFj/&#10;4B+6n6RWqYRjgQYakb7QOlYNOYxz3xMn7+KDQ0ky1NoGfKRy1+lFli21w5bTQoM9fTVUXU83Z+Dz&#10;uK50mZjySVNp/VV8HtbGTMbDYQNKaJB/+J3+tgYWeQ6vM+kI6N0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fpU8sAAAADcAAAADwAAAAAAAAAAAAAAAACYAgAAZHJzL2Rvd25y&#10;ZXYueG1sUEsFBgAAAAAEAAQA9QAAAIUDAAAAAA==&#10;" fillcolor="#ee73aa" strokecolor="#1c1c1c [3213]" strokeweight="1pt">
                  <v:textbox>
                    <w:txbxContent>
                      <w:p w14:paraId="3DD2551B" w14:textId="77777777" w:rsidR="00A01E67" w:rsidRPr="00B14B49" w:rsidRDefault="00A01E67" w:rsidP="00807512">
                        <w:pPr>
                          <w:jc w:val="center"/>
                          <w:rPr>
                            <w:rFonts w:ascii="Roboto" w:hAnsi="Roboto"/>
                            <w:b/>
                            <w:bCs/>
                            <w:sz w:val="18"/>
                            <w:szCs w:val="18"/>
                          </w:rPr>
                        </w:pPr>
                      </w:p>
                    </w:txbxContent>
                  </v:textbox>
                </v:rect>
                <v:rect id="Rectangle 212" o:spid="_x0000_s1081" style="position:absolute;top:19927;width:19323;height:28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jKhcAA&#10;AADcAAAADwAAAGRycy9kb3ducmV2LnhtbESPUWvCQBCE3wv9D8cWfCl6SSiiqaeIEPRV6w9Yctsk&#10;mNsLd6vGf+8JhT4O880Ms9qMrlc3CrHzbCCfZaCIa287bgycf6rpAlQUZIu9ZzLwoAib9fvbCkvr&#10;73yk20kalUo4lmigFRlKrWPdksM48wNx8n59cChJhkbbgPdU7npdZNlcO+w4LbQ40K6l+nK6OgNf&#10;+2Wtq8RUD/qUzl/E52FpzORj3H6DEhrlH/5LH6yBIi/gdSYdAb1+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SjKhcAAAADcAAAADwAAAAAAAAAAAAAAAACYAgAAZHJzL2Rvd25y&#10;ZXYueG1sUEsFBgAAAAAEAAQA9QAAAIUDAAAAAA==&#10;" fillcolor="#ee73aa" strokecolor="#1c1c1c [3213]" strokeweight="1pt">
                  <v:textbox>
                    <w:txbxContent>
                      <w:p w14:paraId="30EA5771" w14:textId="7B578617" w:rsidR="00A01E67" w:rsidRPr="006868EC" w:rsidRDefault="00A01E67" w:rsidP="00807512">
                        <w:pPr>
                          <w:jc w:val="left"/>
                          <w:rPr>
                            <w:rFonts w:ascii="Roboto" w:hAnsi="Roboto"/>
                            <w:b/>
                            <w:bCs/>
                            <w:color w:val="FFFFFF" w:themeColor="background1"/>
                            <w:sz w:val="18"/>
                            <w:szCs w:val="18"/>
                          </w:rPr>
                        </w:pPr>
                        <w:r w:rsidRPr="006868EC">
                          <w:rPr>
                            <w:rFonts w:ascii="Roboto" w:hAnsi="Roboto"/>
                            <w:b/>
                            <w:bCs/>
                            <w:color w:val="FFFFFF" w:themeColor="background1"/>
                            <w:sz w:val="18"/>
                            <w:szCs w:val="18"/>
                          </w:rPr>
                          <w:t>Light</w:t>
                        </w:r>
                      </w:p>
                    </w:txbxContent>
                  </v:textbox>
                </v:rect>
                <v:rect id="Rectangle 214" o:spid="_x0000_s1082" style="position:absolute;left:19150;top:22773;width:13404;height:28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bK1cIA&#10;AADcAAAADwAAAGRycy9kb3ducmV2LnhtbESPT4vCMBTE74LfITxhb5oqi0g1LVJYWPdW/9wfzbMp&#10;Ni+1ydr67TcLgsdhZn7D7PLRtuJBvW8cK1guEhDEldMN1wrOp6/5BoQPyBpbx6TgSR7ybDrZYard&#10;wCU9jqEWEcI+RQUmhC6V0leGLPqF64ijd3W9xRBlX0vd4xDhtpWrJFlLiw3HBYMdFYaq2/HXKkjq&#10;w/3khsNgNlwUxbMtf/BSKvUxG/dbEIHG8A6/2t9awWr5Cf9n4hGQ2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psrVwgAAANwAAAAPAAAAAAAAAAAAAAAAAJgCAABkcnMvZG93&#10;bnJldi54bWxQSwUGAAAAAAQABAD1AAAAhwMAAAAA&#10;" fillcolor="#d8d8d8 [2732]" strokecolor="#1c1c1c [3213]" strokeweight="1pt">
                  <v:textbox>
                    <w:txbxContent>
                      <w:p w14:paraId="6E96DD54" w14:textId="77777777" w:rsidR="00A01E67" w:rsidRPr="00B14B49" w:rsidRDefault="00A01E67" w:rsidP="00807512">
                        <w:pPr>
                          <w:jc w:val="center"/>
                          <w:rPr>
                            <w:rFonts w:ascii="Roboto" w:hAnsi="Roboto"/>
                            <w:b/>
                            <w:bCs/>
                            <w:sz w:val="18"/>
                            <w:szCs w:val="18"/>
                          </w:rPr>
                        </w:pPr>
                      </w:p>
                    </w:txbxContent>
                  </v:textbox>
                </v:rect>
                <v:rect id="Rectangle 215" o:spid="_x0000_s1083" style="position:absolute;left:32435;top:22773;width:13400;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pvTsIA&#10;AADcAAAADwAAAGRycy9kb3ducmV2LnhtbESPT4vCMBTE74LfITxhb5oqrEg1LVJYWPdW/9wfzbMp&#10;Ni+1ydr67TcLgsdhZn7D7PLRtuJBvW8cK1guEhDEldMN1wrOp6/5BoQPyBpbx6TgSR7ybDrZYard&#10;wCU9jqEWEcI+RQUmhC6V0leGLPqF64ijd3W9xRBlX0vd4xDhtpWrJFlLiw3HBYMdFYaq2/HXKkjq&#10;w/3khsNgNlwUxbMtf/BSKvUxG/dbEIHG8A6/2t9awWr5Cf9n4hGQ2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6m9OwgAAANwAAAAPAAAAAAAAAAAAAAAAAJgCAABkcnMvZG93&#10;bnJldi54bWxQSwUGAAAAAAQABAD1AAAAhwMAAAAA&#10;" fillcolor="#d8d8d8 [2732]" strokecolor="#1c1c1c [3213]" strokeweight="1pt">
                  <v:textbox>
                    <w:txbxContent>
                      <w:p w14:paraId="5612A1A9" w14:textId="77777777" w:rsidR="00A01E67" w:rsidRPr="00B14B49" w:rsidRDefault="00A01E67" w:rsidP="00807512">
                        <w:pPr>
                          <w:jc w:val="center"/>
                          <w:rPr>
                            <w:rFonts w:ascii="Roboto" w:hAnsi="Roboto"/>
                            <w:b/>
                            <w:bCs/>
                            <w:sz w:val="18"/>
                            <w:szCs w:val="18"/>
                          </w:rPr>
                        </w:pPr>
                      </w:p>
                    </w:txbxContent>
                  </v:textbox>
                </v:rect>
                <v:rect id="Rectangle 216" o:spid="_x0000_s1084" style="position:absolute;left:45806;top:22773;width:13398;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jxOcIA&#10;AADcAAAADwAAAGRycy9kb3ducmV2LnhtbESPwWrDMBBE74H+g9hCb7FsH0Jwo5ggKDS9OWnvi7W1&#10;TKyVa6mx/fdVodDjMDNvmEO9uEHcaQq9ZwVFloMgbr3puVPwfn3Z7kGEiGxw8EwKVgpQHx82B6yM&#10;n7mh+yV2IkE4VKjAxjhWUobWksOQ+ZE4eZ9+chiTnDppJpwT3A2yzPOddNhzWrA4krbU3i7fTkHe&#10;nb+ufj7Pds9a63Vo3vCjUerpcTk9g4i0xP/wX/vVKCiLHfyeSUdAH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OPE5wgAAANwAAAAPAAAAAAAAAAAAAAAAAJgCAABkcnMvZG93&#10;bnJldi54bWxQSwUGAAAAAAQABAD1AAAAhwMAAAAA&#10;" fillcolor="#d8d8d8 [2732]" strokecolor="#1c1c1c [3213]" strokeweight="1pt">
                  <v:textbox>
                    <w:txbxContent>
                      <w:p w14:paraId="16CC3539" w14:textId="77777777" w:rsidR="00A01E67" w:rsidRPr="00B14B49" w:rsidRDefault="00A01E67" w:rsidP="00807512">
                        <w:pPr>
                          <w:jc w:val="center"/>
                          <w:rPr>
                            <w:rFonts w:ascii="Roboto" w:hAnsi="Roboto"/>
                            <w:b/>
                            <w:bCs/>
                            <w:sz w:val="18"/>
                            <w:szCs w:val="18"/>
                          </w:rPr>
                        </w:pPr>
                      </w:p>
                    </w:txbxContent>
                  </v:textbox>
                </v:rect>
                <v:rect id="Rectangle 218" o:spid="_x0000_s1085" style="position:absolute;left:59004;top:22773;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Ebt8AA&#10;AADcAAAADwAAAGRycy9kb3ducmV2LnhtbERPTWvCQBC9C/0PyxR6q5tYKCW6ShEKYk+1vXgbs2M2&#10;mp0N2Y3Z/vvOoeDx8b5Xm+w7daMhtoENlPMCFHEdbMuNgZ/vj+c3UDEhW+wCk4FfirBZP8xWWNkw&#10;8RfdDqlREsKxQgMupb7SOtaOPMZ56ImFO4fBYxI4NNoOOEm47/SiKF61x5alwWFPW0f19TB66XV6&#10;24+nFC/ly3Q67jPlz5GMeXrM70tQiXK6i//dO2tgUcpaOSNHQK//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Ebt8AAAADcAAAADwAAAAAAAAAAAAAAAACYAgAAZHJzL2Rvd25y&#10;ZXYueG1sUEsFBgAAAAAEAAQA9QAAAIUDAAAAAA==&#10;" fillcolor="#86bd34" strokecolor="#1c1c1c [3213]" strokeweight="1pt">
                  <v:textbox>
                    <w:txbxContent>
                      <w:p w14:paraId="4E0E58E4" w14:textId="77777777" w:rsidR="00A01E67" w:rsidRPr="00B14B49" w:rsidRDefault="00A01E67" w:rsidP="00807512">
                        <w:pPr>
                          <w:jc w:val="center"/>
                          <w:rPr>
                            <w:rFonts w:ascii="Roboto" w:hAnsi="Roboto"/>
                            <w:b/>
                            <w:bCs/>
                            <w:sz w:val="18"/>
                            <w:szCs w:val="18"/>
                          </w:rPr>
                        </w:pPr>
                      </w:p>
                    </w:txbxContent>
                  </v:textbox>
                </v:rect>
                <v:rect id="Rectangle 219" o:spid="_x0000_s1086" style="position:absolute;left:72375;top:22773;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dlS8IA&#10;AADcAAAADwAAAGRycy9kb3ducmV2LnhtbESPQWuDQBSE74H+h+UVeotrcijWukoQCk1vxvb+cF9d&#10;qfvWuNto/n23EMhxmJlvmKJa7SguNPvBsYJdkoIg7pweuFfw2b5tMxA+IGscHZOCK3moyodNgbl2&#10;Czd0OYVeRAj7HBWYEKZcSt8ZsugTNxFH79vNFkOUcy/1jEuE21Hu0/RZWhw4LhicqDbU/Zx+rYK0&#10;P55btxwXk3Fd19ex+cCvRqmnx/XwCiLQGu7hW/tdK9jvXuD/TDwCsv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p2VLwgAAANwAAAAPAAAAAAAAAAAAAAAAAJgCAABkcnMvZG93&#10;bnJldi54bWxQSwUGAAAAAAQABAD1AAAAhwMAAAAA&#10;" fillcolor="#d8d8d8 [2732]" strokecolor="#1c1c1c [3213]" strokeweight="1pt">
                  <v:textbox>
                    <w:txbxContent>
                      <w:p w14:paraId="7FC00A43" w14:textId="77777777" w:rsidR="00A01E67" w:rsidRPr="00B14B49" w:rsidRDefault="00A01E67" w:rsidP="00807512">
                        <w:pPr>
                          <w:jc w:val="center"/>
                          <w:rPr>
                            <w:rFonts w:ascii="Roboto" w:hAnsi="Roboto"/>
                            <w:b/>
                            <w:bCs/>
                            <w:sz w:val="18"/>
                            <w:szCs w:val="18"/>
                          </w:rPr>
                        </w:pPr>
                      </w:p>
                    </w:txbxContent>
                  </v:textbox>
                </v:rect>
                <v:rect id="Rectangle 220" o:spid="_x0000_s1087" style="position:absolute;left:85660;top:22773;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EGa7wA&#10;AADcAAAADwAAAGRycy9kb3ducmV2LnhtbERPy6rCMBDdC/5DGMGdpnYhUo0iBUHdVe/dD83YFJtJ&#10;baKtf28WgsvDeW92g23EizpfO1awmCcgiEuna64U/F0PsxUIH5A1No5JwZs87Lbj0QYz7Xou6HUJ&#10;lYgh7DNUYEJoMyl9aciin7uWOHI311kMEXaV1B32Mdw2Mk2SpbRYc2ww2FJuqLxfnlZBUp0eV9ef&#10;erPiPM/fTXHG/0Kp6WTYr0EEGsJP/HUftYI0jfPjmXgE5PYD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8QZrvAAAANwAAAAPAAAAAAAAAAAAAAAAAJgCAABkcnMvZG93bnJldi54&#10;bWxQSwUGAAAAAAQABAD1AAAAgQMAAAAA&#10;" fillcolor="#d8d8d8 [2732]" strokecolor="#1c1c1c [3213]" strokeweight="1pt">
                  <v:textbox>
                    <w:txbxContent>
                      <w:p w14:paraId="67D0118E" w14:textId="77777777" w:rsidR="00A01E67" w:rsidRPr="00B14B49" w:rsidRDefault="00A01E67" w:rsidP="00807512">
                        <w:pPr>
                          <w:jc w:val="center"/>
                          <w:rPr>
                            <w:rFonts w:ascii="Roboto" w:hAnsi="Roboto"/>
                            <w:b/>
                            <w:bCs/>
                            <w:sz w:val="18"/>
                            <w:szCs w:val="18"/>
                          </w:rPr>
                        </w:pPr>
                      </w:p>
                    </w:txbxContent>
                  </v:textbox>
                </v:rect>
                <v:rect id="Rectangle 221" o:spid="_x0000_s1088" style="position:absolute;top:22773;width:19323;height:28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d4l8IA&#10;AADcAAAADwAAAGRycy9kb3ducmV2LnhtbESPX2vCMBTF3wd+h3AF32baCmN0RhFBEH2a28vers21&#10;qTY3pUlt/PZmMNjj4fz5cZbraFtxp943jhXk8wwEceV0w7WC76/d6zsIH5A1to5JwYM8rFeTlyWW&#10;2o38SfdTqEUaYV+iAhNCV0rpK0MW/dx1xMm7uN5iSLKvpe5xTOO2lUWWvUmLDSeCwY62hqrbabCJ&#10;a+S2G87BX/PFeP45RIrHgZSaTePmA0SgGP7Df+29VlAUOfyeSUdA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d3iXwgAAANwAAAAPAAAAAAAAAAAAAAAAAJgCAABkcnMvZG93&#10;bnJldi54bWxQSwUGAAAAAAQABAD1AAAAhwMAAAAA&#10;" fillcolor="#86bd34" strokecolor="#1c1c1c [3213]" strokeweight="1pt">
                  <v:textbox>
                    <w:txbxContent>
                      <w:p w14:paraId="59C2EA2F" w14:textId="51E14107" w:rsidR="00A01E67" w:rsidRPr="006868EC" w:rsidRDefault="00A01E67" w:rsidP="00807512">
                        <w:pPr>
                          <w:jc w:val="left"/>
                          <w:rPr>
                            <w:rFonts w:ascii="Roboto" w:hAnsi="Roboto"/>
                            <w:b/>
                            <w:bCs/>
                            <w:color w:val="FFFFFF" w:themeColor="background1"/>
                            <w:sz w:val="18"/>
                            <w:szCs w:val="18"/>
                          </w:rPr>
                        </w:pPr>
                        <w:r w:rsidRPr="006868EC">
                          <w:rPr>
                            <w:rFonts w:ascii="Roboto" w:hAnsi="Roboto"/>
                            <w:b/>
                            <w:bCs/>
                            <w:color w:val="FFFFFF" w:themeColor="background1"/>
                            <w:sz w:val="18"/>
                            <w:szCs w:val="18"/>
                          </w:rPr>
                          <w:t>Sound</w:t>
                        </w:r>
                      </w:p>
                    </w:txbxContent>
                  </v:textbox>
                </v:rect>
                <v:rect id="Rectangle 223" o:spid="_x0000_s1089" style="position:absolute;left:19150;top:25620;width:13404;height:28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OYHMEA&#10;AADcAAAADwAAAGRycy9kb3ducmV2LnhtbESPT4vCMBTE74LfITxhbza1CyJdo0hBWPdW/9wfzdum&#10;2LzUJtr67TcLgsdhZn7DrLejbcWDet84VrBIUhDEldMN1wrOp/18BcIHZI2tY1LwJA/bzXSyxly7&#10;gUt6HEMtIoR9jgpMCF0upa8MWfSJ64ij9+t6iyHKvpa6xyHCbSuzNF1Kiw3HBYMdFYaq6/FuFaT1&#10;4XZyw2EwKy6K4tmWP3gplfqYjbsvEIHG8A6/2t9aQZZ9wv+ZeAT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4jmBzBAAAA3AAAAA8AAAAAAAAAAAAAAAAAmAIAAGRycy9kb3du&#10;cmV2LnhtbFBLBQYAAAAABAAEAPUAAACGAwAAAAA=&#10;" fillcolor="#d8d8d8 [2732]" strokecolor="#1c1c1c [3213]" strokeweight="1pt">
                  <v:textbox>
                    <w:txbxContent>
                      <w:p w14:paraId="4682EB82" w14:textId="77777777" w:rsidR="00A01E67" w:rsidRPr="00B14B49" w:rsidRDefault="00A01E67" w:rsidP="00807512">
                        <w:pPr>
                          <w:jc w:val="center"/>
                          <w:rPr>
                            <w:rFonts w:ascii="Roboto" w:hAnsi="Roboto"/>
                            <w:b/>
                            <w:bCs/>
                            <w:sz w:val="18"/>
                            <w:szCs w:val="18"/>
                          </w:rPr>
                        </w:pPr>
                      </w:p>
                    </w:txbxContent>
                  </v:textbox>
                </v:rect>
                <v:rect id="Rectangle 224" o:spid="_x0000_s1090" style="position:absolute;left:32435;top:25620;width:13400;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oAaMEA&#10;AADcAAAADwAAAGRycy9kb3ducmV2LnhtbESPT4vCMBTE74LfITxhbza1LCJdo0hBWPdW/9wfzdum&#10;2LzUJtr67TcLgsdhZn7DrLejbcWDet84VrBIUhDEldMN1wrOp/18BcIHZI2tY1LwJA/bzXSyxly7&#10;gUt6HEMtIoR9jgpMCF0upa8MWfSJ64ij9+t6iyHKvpa6xyHCbSuzNF1Kiw3HBYMdFYaq6/FuFaT1&#10;4XZyw2EwKy6K4tmWP3gplfqYjbsvEIHG8A6/2t9aQZZ9wv+ZeAT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HKAGjBAAAA3AAAAA8AAAAAAAAAAAAAAAAAmAIAAGRycy9kb3du&#10;cmV2LnhtbFBLBQYAAAAABAAEAPUAAACGAwAAAAA=&#10;" fillcolor="#d8d8d8 [2732]" strokecolor="#1c1c1c [3213]" strokeweight="1pt">
                  <v:textbox>
                    <w:txbxContent>
                      <w:p w14:paraId="1C25DCCE" w14:textId="77777777" w:rsidR="00A01E67" w:rsidRPr="00B14B49" w:rsidRDefault="00A01E67" w:rsidP="00807512">
                        <w:pPr>
                          <w:jc w:val="center"/>
                          <w:rPr>
                            <w:rFonts w:ascii="Roboto" w:hAnsi="Roboto"/>
                            <w:b/>
                            <w:bCs/>
                            <w:sz w:val="18"/>
                            <w:szCs w:val="18"/>
                          </w:rPr>
                        </w:pPr>
                      </w:p>
                    </w:txbxContent>
                  </v:textbox>
                </v:rect>
                <v:rect id="Rectangle 225" o:spid="_x0000_s1091" style="position:absolute;left:45806;top:25620;width:13398;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al88EA&#10;AADcAAAADwAAAGRycy9kb3ducmV2LnhtbESPT4vCMBTE74LfITxhbza1sCJdo0hBWPdW/9wfzdum&#10;2LzUJtr67TcLgsdhZn7DrLejbcWDet84VrBIUhDEldMN1wrOp/18BcIHZI2tY1LwJA/bzXSyxly7&#10;gUt6HEMtIoR9jgpMCF0upa8MWfSJ64ij9+t6iyHKvpa6xyHCbSuzNF1Kiw3HBYMdFYaq6/FuFaT1&#10;4XZyw2EwKy6K4tmWP3gplfqYjbsvEIHG8A6/2t9aQZZ9wv+ZeAT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6GpfPBAAAA3AAAAA8AAAAAAAAAAAAAAAAAmAIAAGRycy9kb3du&#10;cmV2LnhtbFBLBQYAAAAABAAEAPUAAACGAwAAAAA=&#10;" fillcolor="#d8d8d8 [2732]" strokecolor="#1c1c1c [3213]" strokeweight="1pt">
                  <v:textbox>
                    <w:txbxContent>
                      <w:p w14:paraId="27563FD8" w14:textId="77777777" w:rsidR="00A01E67" w:rsidRPr="00B14B49" w:rsidRDefault="00A01E67" w:rsidP="00807512">
                        <w:pPr>
                          <w:jc w:val="center"/>
                          <w:rPr>
                            <w:rFonts w:ascii="Roboto" w:hAnsi="Roboto"/>
                            <w:b/>
                            <w:bCs/>
                            <w:sz w:val="18"/>
                            <w:szCs w:val="18"/>
                          </w:rPr>
                        </w:pPr>
                      </w:p>
                    </w:txbxContent>
                  </v:textbox>
                </v:rect>
                <v:rect id="Rectangle 226" o:spid="_x0000_s1092" style="position:absolute;left:59004;top:25620;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Q7hMEA&#10;AADcAAAADwAAAGRycy9kb3ducmV2LnhtbESPT4vCMBTE78J+h/AW9qapPYhU0yIFYfVW/9wfzdum&#10;bPNSm6yt394sCB6HmfkNsy0m24k7Db51rGC5SEAQ10633Ci4nPfzNQgfkDV2jknBgzwU+cdsi5l2&#10;I1d0P4VGRAj7DBWYEPpMSl8bsugXrieO3o8bLIYoh0bqAccIt51Mk2QlLbYcFwz2VBqqf09/VkHS&#10;HG5nNx5Gs+ayLB9ddcRrpdTX57TbgAg0hXf41f7WCtJ0Bf9n4hGQ+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5UO4TBAAAA3AAAAA8AAAAAAAAAAAAAAAAAmAIAAGRycy9kb3du&#10;cmV2LnhtbFBLBQYAAAAABAAEAPUAAACGAwAAAAA=&#10;" fillcolor="#d8d8d8 [2732]" strokecolor="#1c1c1c [3213]" strokeweight="1pt">
                  <v:textbox>
                    <w:txbxContent>
                      <w:p w14:paraId="3BA135F7" w14:textId="77777777" w:rsidR="00A01E67" w:rsidRPr="00B14B49" w:rsidRDefault="00A01E67" w:rsidP="00807512">
                        <w:pPr>
                          <w:jc w:val="center"/>
                          <w:rPr>
                            <w:rFonts w:ascii="Roboto" w:hAnsi="Roboto"/>
                            <w:b/>
                            <w:bCs/>
                            <w:sz w:val="18"/>
                            <w:szCs w:val="18"/>
                          </w:rPr>
                        </w:pPr>
                      </w:p>
                    </w:txbxContent>
                  </v:textbox>
                </v:rect>
                <v:rect id="Rectangle 227" o:spid="_x0000_s1093" style="position:absolute;left:72375;top:25620;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4TUsMA&#10;AADcAAAADwAAAGRycy9kb3ducmV2LnhtbESPT2vCQBDF7wW/wzKCl6Kb7qGV6CoiFMT2UlsEb0N2&#10;TKLZ2ZAdTfrtu4VCj4/358dbrgffqDt1sQ5s4WmWgSIugqu5tPD1+Tqdg4qC7LAJTBa+KcJ6NXpY&#10;Yu5Czx90P0ip0gjHHC1UIm2udSwq8hhnoSVO3jl0HiXJrtSuwz6N+0abLHvWHmtOhApb2lZUXA83&#10;n7hvQ5ldHy/m3fT7E3vB40nQ2sl42CxACQ3yH/5r75wFY17g90w6Anr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4TUsMAAADcAAAADwAAAAAAAAAAAAAAAACYAgAAZHJzL2Rv&#10;d25yZXYueG1sUEsFBgAAAAAEAAQA9QAAAIgDAAAAAA==&#10;" fillcolor="#007ac3" strokecolor="#1c1c1c [3213]" strokeweight="1pt">
                  <v:textbox>
                    <w:txbxContent>
                      <w:p w14:paraId="43A4DA01" w14:textId="77777777" w:rsidR="00A01E67" w:rsidRPr="00B14B49" w:rsidRDefault="00A01E67" w:rsidP="00807512">
                        <w:pPr>
                          <w:jc w:val="center"/>
                          <w:rPr>
                            <w:rFonts w:ascii="Roboto" w:hAnsi="Roboto"/>
                            <w:b/>
                            <w:bCs/>
                            <w:sz w:val="18"/>
                            <w:szCs w:val="18"/>
                          </w:rPr>
                        </w:pPr>
                      </w:p>
                    </w:txbxContent>
                  </v:textbox>
                </v:rect>
                <v:rect id="Rectangle 228" o:spid="_x0000_s1094" style="position:absolute;left:85660;top:25620;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cKbbwA&#10;AADcAAAADwAAAGRycy9kb3ducmV2LnhtbERPy6rCMBDdC/5DGMGdpnYhUo0iBUHdVe/dD83YFJtJ&#10;baKtf28WgsvDeW92g23EizpfO1awmCcgiEuna64U/F0PsxUIH5A1No5JwZs87Lbj0QYz7Xou6HUJ&#10;lYgh7DNUYEJoMyl9aciin7uWOHI311kMEXaV1B32Mdw2Mk2SpbRYc2ww2FJuqLxfnlZBUp0eV9ef&#10;erPiPM/fTXHG/0Kp6WTYr0EEGsJP/HUftYI0jWvjmXgE5PYD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AhwptvAAAANwAAAAPAAAAAAAAAAAAAAAAAJgCAABkcnMvZG93bnJldi54&#10;bWxQSwUGAAAAAAQABAD1AAAAgQMAAAAA&#10;" fillcolor="#d8d8d8 [2732]" strokecolor="#1c1c1c [3213]" strokeweight="1pt">
                  <v:textbox>
                    <w:txbxContent>
                      <w:p w14:paraId="548AC26C" w14:textId="77777777" w:rsidR="00A01E67" w:rsidRPr="00B14B49" w:rsidRDefault="00A01E67" w:rsidP="00807512">
                        <w:pPr>
                          <w:jc w:val="center"/>
                          <w:rPr>
                            <w:rFonts w:ascii="Roboto" w:hAnsi="Roboto"/>
                            <w:b/>
                            <w:bCs/>
                            <w:sz w:val="18"/>
                            <w:szCs w:val="18"/>
                          </w:rPr>
                        </w:pPr>
                      </w:p>
                    </w:txbxContent>
                  </v:textbox>
                </v:rect>
                <v:rect id="Rectangle 229" o:spid="_x0000_s1095" style="position:absolute;top:25620;width:19323;height:28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0iu8MA&#10;AADcAAAADwAAAGRycy9kb3ducmV2LnhtbESPT2vCQBDF7wW/wzKCl6Kb7qHU6CoiFMT2UlsEb0N2&#10;TKLZ2ZAdTfrtu4VCj4/358dbrgffqDt1sQ5s4WmWgSIugqu5tPD1+Tp9ARUF2WETmCx8U4T1avSw&#10;xNyFnj/ofpBSpRGOOVqoRNpc61hU5DHOQkucvHPoPEqSXaldh30a9402WfasPdacCBW2tK2ouB5u&#10;PnHfhjK7Pl7Mu+n3J/aCx5OgtZPxsFmAEhrkP/zX3jkLxszh90w6Anr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0iu8MAAADcAAAADwAAAAAAAAAAAAAAAACYAgAAZHJzL2Rv&#10;d25yZXYueG1sUEsFBgAAAAAEAAQA9QAAAIgDAAAAAA==&#10;" fillcolor="#007ac3" strokecolor="#1c1c1c [3213]" strokeweight="1pt">
                  <v:textbox>
                    <w:txbxContent>
                      <w:p w14:paraId="5748DD1A" w14:textId="48C3C653" w:rsidR="00A01E67" w:rsidRPr="006868EC" w:rsidRDefault="00A01E67" w:rsidP="00807512">
                        <w:pPr>
                          <w:jc w:val="left"/>
                          <w:rPr>
                            <w:rFonts w:ascii="Roboto" w:hAnsi="Roboto"/>
                            <w:b/>
                            <w:bCs/>
                            <w:color w:val="FFFFFF" w:themeColor="background1"/>
                            <w:sz w:val="18"/>
                            <w:szCs w:val="18"/>
                          </w:rPr>
                        </w:pPr>
                        <w:r w:rsidRPr="006868EC">
                          <w:rPr>
                            <w:rFonts w:ascii="Roboto" w:hAnsi="Roboto"/>
                            <w:b/>
                            <w:bCs/>
                            <w:color w:val="FFFFFF" w:themeColor="background1"/>
                            <w:sz w:val="18"/>
                            <w:szCs w:val="18"/>
                          </w:rPr>
                          <w:t>Earth and Space</w:t>
                        </w:r>
                      </w:p>
                    </w:txbxContent>
                  </v:textbox>
                </v:rect>
                <v:rect id="Rectangle 231" o:spid="_x0000_s1096" style="position:absolute;left:19150;top:28467;width:13404;height:28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Q1LcIA&#10;AADcAAAADwAAAGRycy9kb3ducmV2LnhtbESPT4vCMBTE74LfITxhb5rqgkg1LVJYWPdW/9wfzbMp&#10;Ni+1ydr67TcLgsdhZn7D7PLRtuJBvW8cK1guEhDEldMN1wrOp6/5BoQPyBpbx6TgSR7ybDrZYard&#10;wCU9jqEWEcI+RQUmhC6V0leGLPqF64ijd3W9xRBlX0vd4xDhtpWrJFlLiw3HBYMdFYaq2/HXKkjq&#10;w/3khsNgNlwUxbMtf/BSKvUxG/dbEIHG8A6/2t9awepzCf9n4hGQ2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ZDUtwgAAANwAAAAPAAAAAAAAAAAAAAAAAJgCAABkcnMvZG93&#10;bnJldi54bWxQSwUGAAAAAAQABAD1AAAAhwMAAAAA&#10;" fillcolor="#d8d8d8 [2732]" strokecolor="#1c1c1c [3213]" strokeweight="1pt">
                  <v:textbox>
                    <w:txbxContent>
                      <w:p w14:paraId="199C4688" w14:textId="77777777" w:rsidR="00A01E67" w:rsidRPr="00B14B49" w:rsidRDefault="00A01E67" w:rsidP="00807512">
                        <w:pPr>
                          <w:jc w:val="center"/>
                          <w:rPr>
                            <w:rFonts w:ascii="Roboto" w:hAnsi="Roboto"/>
                            <w:b/>
                            <w:bCs/>
                            <w:sz w:val="18"/>
                            <w:szCs w:val="18"/>
                          </w:rPr>
                        </w:pPr>
                      </w:p>
                    </w:txbxContent>
                  </v:textbox>
                </v:rect>
                <v:rect id="Rectangle 232" o:spid="_x0000_s1097" style="position:absolute;left:32435;top:28467;width:13400;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arWsEA&#10;AADcAAAADwAAAGRycy9kb3ducmV2LnhtbESPT4vCMBTE74LfITxhbza1CyJdo0hBWPdW/9wfzdum&#10;2LzUJtr67TcLgsdhZn7DrLejbcWDet84VrBIUhDEldMN1wrOp/18BcIHZI2tY1LwJA/bzXSyxly7&#10;gUt6HEMtIoR9jgpMCF0upa8MWfSJ64ij9+t6iyHKvpa6xyHCbSuzNF1Kiw3HBYMdFYaq6/FuFaT1&#10;4XZyw2EwKy6K4tmWP3gplfqYjbsvEIHG8A6/2t9aQfaZwf+ZeAT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S2q1rBAAAA3AAAAA8AAAAAAAAAAAAAAAAAmAIAAGRycy9kb3du&#10;cmV2LnhtbFBLBQYAAAAABAAEAPUAAACGAwAAAAA=&#10;" fillcolor="#d8d8d8 [2732]" strokecolor="#1c1c1c [3213]" strokeweight="1pt">
                  <v:textbox>
                    <w:txbxContent>
                      <w:p w14:paraId="14B14818" w14:textId="77777777" w:rsidR="00A01E67" w:rsidRPr="00B14B49" w:rsidRDefault="00A01E67" w:rsidP="00807512">
                        <w:pPr>
                          <w:jc w:val="center"/>
                          <w:rPr>
                            <w:rFonts w:ascii="Roboto" w:hAnsi="Roboto"/>
                            <w:b/>
                            <w:bCs/>
                            <w:sz w:val="18"/>
                            <w:szCs w:val="18"/>
                          </w:rPr>
                        </w:pPr>
                      </w:p>
                    </w:txbxContent>
                  </v:textbox>
                </v:rect>
                <v:rect id="Rectangle 233" o:spid="_x0000_s1098" style="position:absolute;left:45806;top:28467;width:13398;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OwcAA&#10;AADcAAAADwAAAGRycy9kb3ducmV2LnhtbESPzarCMBSE94LvEI7gTlMVLlKNIgXh6q7+7A/NsSk2&#10;J7XJtfXtjXDB5TAz3zDrbW9r8aTWV44VzKYJCOLC6YpLBZfzfrIE4QOyxtoxKXiRh+1mOFhjql3H&#10;OT1PoRQRwj5FBSaEJpXSF4Ys+qlriKN3c63FEGVbSt1iF+G2lvMk+ZEWK44LBhvKDBX3059VkJSH&#10;x9l1h84sOcuyV50f8ZorNR71uxWIQH34hv/bv1rBfLGAz5l4BOTm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oOwcAAAADcAAAADwAAAAAAAAAAAAAAAACYAgAAZHJzL2Rvd25y&#10;ZXYueG1sUEsFBgAAAAAEAAQA9QAAAIUDAAAAAA==&#10;" fillcolor="#d8d8d8 [2732]" strokecolor="#1c1c1c [3213]" strokeweight="1pt">
                  <v:textbox>
                    <w:txbxContent>
                      <w:p w14:paraId="38086CA7" w14:textId="77777777" w:rsidR="00A01E67" w:rsidRPr="00B14B49" w:rsidRDefault="00A01E67" w:rsidP="00807512">
                        <w:pPr>
                          <w:jc w:val="center"/>
                          <w:rPr>
                            <w:rFonts w:ascii="Roboto" w:hAnsi="Roboto"/>
                            <w:b/>
                            <w:bCs/>
                            <w:sz w:val="18"/>
                            <w:szCs w:val="18"/>
                          </w:rPr>
                        </w:pPr>
                      </w:p>
                    </w:txbxContent>
                  </v:textbox>
                </v:rect>
                <v:rect id="Rectangle 234" o:spid="_x0000_s1099" style="position:absolute;left:59004;top:28467;width:13392;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fU28YA&#10;AADcAAAADwAAAGRycy9kb3ducmV2LnhtbESP0WrCQBRE34X+w3ILfdNN0yht6iqxIPhQwWg/4JK9&#10;TdJm74bsmsR+fVcQfBxm5gyzXI+mET11rras4HkWgSAurK65VPB12k5fQTiPrLGxTAou5GC9epgs&#10;MdV24Jz6oy9FgLBLUUHlfZtK6YqKDLqZbYmD9207gz7IrpS6wyHATSPjKFpIgzWHhQpb+qio+D2e&#10;jYJtcon3P/lh8UZumP8ln9mm32VKPT2O2TsIT6O/h2/tnVYQvyRwPROOgFz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IfU28YAAADcAAAADwAAAAAAAAAAAAAAAACYAgAAZHJz&#10;L2Rvd25yZXYueG1sUEsFBgAAAAAEAAQA9QAAAIsDAAAAAA==&#10;" fillcolor="#e5c800" strokecolor="#1c1c1c [3213]" strokeweight="1pt">
                  <v:textbox>
                    <w:txbxContent>
                      <w:p w14:paraId="5E455DE2" w14:textId="77777777" w:rsidR="00A01E67" w:rsidRPr="00B14B49" w:rsidRDefault="00A01E67" w:rsidP="00807512">
                        <w:pPr>
                          <w:jc w:val="center"/>
                          <w:rPr>
                            <w:rFonts w:ascii="Roboto" w:hAnsi="Roboto"/>
                            <w:b/>
                            <w:bCs/>
                            <w:sz w:val="18"/>
                            <w:szCs w:val="18"/>
                          </w:rPr>
                        </w:pPr>
                      </w:p>
                    </w:txbxContent>
                  </v:textbox>
                </v:rect>
                <v:rect id="Rectangle 235" o:spid="_x0000_s1100" style="position:absolute;left:72375;top:28467;width:13392;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8zLsMA&#10;AADcAAAADwAAAGRycy9kb3ducmV2LnhtbESPzWrDMBCE74G+g9hCb7HclBbjWgnBEKh7c37ui7W1&#10;TKyVaymx/fZVodDjMDPfMMVutr240+g7xwqekxQEceN0x62C8+mwzkD4gKyxd0wKFvKw2z6sCsy1&#10;m7im+zG0IkLY56jAhDDkUvrGkEWfuIE4el9utBiiHFupR5wi3PZyk6Zv0mLHccHgQKWh5nq8WQVp&#10;W32f3FRNJuOyLJe+/sRLrdTT47x/BxFoDv/hv/aHVrB5eYXfM/EI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18zLsMAAADcAAAADwAAAAAAAAAAAAAAAACYAgAAZHJzL2Rv&#10;d25yZXYueG1sUEsFBgAAAAAEAAQA9QAAAIgDAAAAAA==&#10;" fillcolor="#d8d8d8 [2732]" strokecolor="#1c1c1c [3213]" strokeweight="1pt">
                  <v:textbox>
                    <w:txbxContent>
                      <w:p w14:paraId="0B88C027" w14:textId="77777777" w:rsidR="00A01E67" w:rsidRPr="00B14B49" w:rsidRDefault="00A01E67" w:rsidP="00807512">
                        <w:pPr>
                          <w:jc w:val="center"/>
                          <w:rPr>
                            <w:rFonts w:ascii="Roboto" w:hAnsi="Roboto"/>
                            <w:b/>
                            <w:bCs/>
                            <w:sz w:val="18"/>
                            <w:szCs w:val="18"/>
                          </w:rPr>
                        </w:pPr>
                      </w:p>
                    </w:txbxContent>
                  </v:textbox>
                </v:rect>
                <v:rect id="Rectangle 236" o:spid="_x0000_s1101" style="position:absolute;left:85660;top:28467;width:13392;height:28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nvN8YA&#10;AADcAAAADwAAAGRycy9kb3ducmV2LnhtbESP0WrCQBRE34X+w3ILfdNNUw1t6iqxIPhQwWg/4JK9&#10;TdJm74bsmsR+fVcQfBxm5gyzXI+mET11rras4HkWgSAurK65VPB12k5fQTiPrLGxTAou5GC9epgs&#10;MdV24Jz6oy9FgLBLUUHlfZtK6YqKDLqZbYmD9207gz7IrpS6wyHATSPjKEqkwZrDQoUtfVRU/B7P&#10;RsF2fon3P/kheSM3LP7mn9mm32VKPT2O2TsIT6O/h2/tnVYQvyRwPROOgFz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xnvN8YAAADcAAAADwAAAAAAAAAAAAAAAACYAgAAZHJz&#10;L2Rvd25yZXYueG1sUEsFBgAAAAAEAAQA9QAAAIsDAAAAAA==&#10;" fillcolor="#e5c800" strokecolor="#1c1c1c [3213]" strokeweight="1pt">
                  <v:textbox>
                    <w:txbxContent>
                      <w:p w14:paraId="74FC121C" w14:textId="77777777" w:rsidR="00A01E67" w:rsidRPr="00B14B49" w:rsidRDefault="00A01E67" w:rsidP="00807512">
                        <w:pPr>
                          <w:jc w:val="center"/>
                          <w:rPr>
                            <w:rFonts w:ascii="Roboto" w:hAnsi="Roboto"/>
                            <w:b/>
                            <w:bCs/>
                            <w:sz w:val="18"/>
                            <w:szCs w:val="18"/>
                          </w:rPr>
                        </w:pPr>
                      </w:p>
                    </w:txbxContent>
                  </v:textbox>
                </v:rect>
                <v:rect id="Rectangle 237" o:spid="_x0000_s1102" style="position:absolute;top:28467;width:19323;height:28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VKrMYA&#10;AADcAAAADwAAAGRycy9kb3ducmV2LnhtbESP3WrCQBSE7wu+w3KE3tWNqfUndZVYELxowb8HOGRP&#10;k2j2bMhuk+jTu4VCL4eZ+YZZrntTiZYaV1pWMB5FIIgzq0vOFZxP25c5COeRNVaWScGNHKxXg6cl&#10;Jtp2fKD26HMRIOwSVFB4XydSuqwgg25ka+LgfdvGoA+yyaVusAtwU8k4iqbSYMlhocCaPgrKrscf&#10;o2A7ucVfl8N+uiDXvd0nn+mm3aVKPQ/79B2Ep97/h//aO60gfp3B75lwBOTq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FVKrMYAAADcAAAADwAAAAAAAAAAAAAAAACYAgAAZHJz&#10;L2Rvd25yZXYueG1sUEsFBgAAAAAEAAQA9QAAAIsDAAAAAA==&#10;" fillcolor="#e5c800" strokecolor="#1c1c1c [3213]" strokeweight="1pt">
                  <v:textbox>
                    <w:txbxContent>
                      <w:p w14:paraId="603C7223" w14:textId="2C93F880" w:rsidR="00A01E67" w:rsidRPr="006868EC" w:rsidRDefault="00A01E67" w:rsidP="00807512">
                        <w:pPr>
                          <w:jc w:val="left"/>
                          <w:rPr>
                            <w:rFonts w:ascii="Roboto" w:hAnsi="Roboto"/>
                            <w:b/>
                            <w:bCs/>
                            <w:color w:val="FFFFFF" w:themeColor="background1"/>
                            <w:sz w:val="18"/>
                            <w:szCs w:val="18"/>
                          </w:rPr>
                        </w:pPr>
                        <w:r w:rsidRPr="006868EC">
                          <w:rPr>
                            <w:rFonts w:ascii="Roboto" w:hAnsi="Roboto"/>
                            <w:b/>
                            <w:bCs/>
                            <w:color w:val="FFFFFF" w:themeColor="background1"/>
                            <w:sz w:val="18"/>
                            <w:szCs w:val="18"/>
                          </w:rPr>
                          <w:t>Electricity</w:t>
                        </w:r>
                      </w:p>
                    </w:txbxContent>
                  </v:textbox>
                </v:rect>
                <v:rect id="Rectangle 239" o:spid="_x0000_s1103" style="position:absolute;left:19150;top:31313;width:13404;height:28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T3ccQA&#10;AADcAAAADwAAAGRycy9kb3ducmV2LnhtbESPT4vCMBTE7wt+h/AEb5pawdVqFFlWEWEP/uv50Tzb&#10;avNSmqjdb78RhD0OM/MbZr5sTSUe1LjSsoLhIAJBnFldcq7gdFz3JyCcR9ZYWSYFv+Rgueh8zDHR&#10;9sl7ehx8LgKEXYIKCu/rREqXFWTQDWxNHLyLbQz6IJtc6gafAW4qGUfRWBosOSwUWNNXQdntcDcK&#10;bNZiOvrOr+OfXRpH1Xm9ST/PSvW67WoGwlPr/8Pv9lYriEdTeJ0JR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093HEAAAA3AAAAA8AAAAAAAAAAAAAAAAAmAIAAGRycy9k&#10;b3ducmV2LnhtbFBLBQYAAAAABAAEAPUAAACJAwAAAAA=&#10;" fillcolor="#ed6c76" strokecolor="#1c1c1c [3213]" strokeweight="1pt">
                  <v:textbox>
                    <w:txbxContent>
                      <w:p w14:paraId="43B11194" w14:textId="7B3578C7" w:rsidR="00A01E67" w:rsidRPr="00001E45" w:rsidRDefault="00A01E67" w:rsidP="009B3B26">
                        <w:pPr>
                          <w:rPr>
                            <w:rFonts w:ascii="Roboto" w:hAnsi="Roboto"/>
                            <w:b/>
                            <w:bCs/>
                            <w:color w:val="FFFFFF" w:themeColor="background1"/>
                            <w:sz w:val="18"/>
                            <w:szCs w:val="18"/>
                          </w:rPr>
                        </w:pPr>
                        <w:r w:rsidRPr="00001E45">
                          <w:rPr>
                            <w:rFonts w:ascii="Roboto" w:hAnsi="Roboto"/>
                            <w:b/>
                            <w:bCs/>
                            <w:color w:val="FFFFFF" w:themeColor="background1"/>
                            <w:sz w:val="18"/>
                            <w:szCs w:val="18"/>
                          </w:rPr>
                          <w:t>Everyday Materials</w:t>
                        </w:r>
                      </w:p>
                    </w:txbxContent>
                  </v:textbox>
                </v:rect>
                <v:rect id="Rectangle 240" o:spid="_x0000_s1104" style="position:absolute;left:32435;top:31313;width:13400;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gtkcIA&#10;AADcAAAADwAAAGRycy9kb3ducmV2LnhtbERPy2rCQBTdF/yH4Rbc1UljUYmZiJQqpdCFr6wvmWsS&#10;zdwJmTFJ/76zKHR5OO90M5pG9NS52rKC11kEgriwuuZSwfm0e1mBcB5ZY2OZFPyQg002eUox0Xbg&#10;A/VHX4oQwi5BBZX3bSKlKyoy6Ga2JQ7c1XYGfYBdKXWHQwg3jYyjaCEN1hwaKmzpvaLifnwYBbYY&#10;MZ9/lLfF91ceR81lt8+XF6Wmz+N2DcLT6P/Ff+5PrSB+C/PDmXAE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iC2RwgAAANwAAAAPAAAAAAAAAAAAAAAAAJgCAABkcnMvZG93&#10;bnJldi54bWxQSwUGAAAAAAQABAD1AAAAhwMAAAAA&#10;" fillcolor="#ed6c76" strokecolor="#1c1c1c [3213]" strokeweight="1pt">
                  <v:textbox>
                    <w:txbxContent>
                      <w:p w14:paraId="3880AFB9" w14:textId="10591FEA" w:rsidR="00A01E67" w:rsidRPr="00001E45" w:rsidRDefault="00A01E67" w:rsidP="00001E45">
                        <w:pPr>
                          <w:spacing w:after="0" w:line="240" w:lineRule="auto"/>
                          <w:jc w:val="left"/>
                          <w:rPr>
                            <w:rFonts w:ascii="Roboto" w:hAnsi="Roboto"/>
                            <w:b/>
                            <w:bCs/>
                            <w:color w:val="FFFFFF" w:themeColor="background1"/>
                            <w:sz w:val="16"/>
                            <w:szCs w:val="16"/>
                          </w:rPr>
                        </w:pPr>
                        <w:r w:rsidRPr="00001E45">
                          <w:rPr>
                            <w:rFonts w:ascii="Roboto" w:hAnsi="Roboto"/>
                            <w:b/>
                            <w:bCs/>
                            <w:color w:val="FFFFFF" w:themeColor="background1"/>
                            <w:sz w:val="16"/>
                            <w:szCs w:val="16"/>
                          </w:rPr>
                          <w:t>Use of Everyday Materials</w:t>
                        </w:r>
                      </w:p>
                    </w:txbxContent>
                  </v:textbox>
                </v:rect>
                <v:rect id="Rectangle 241" o:spid="_x0000_s1105" style="position:absolute;left:45806;top:31313;width:13398;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SICsUA&#10;AADcAAAADwAAAGRycy9kb3ducmV2LnhtbESPzWrDMBCE74W8g9hAbo0ctyTBjWJCqEMo9JA/nxdr&#10;a7u1VsZSbPftq0Khx2FmvmE26Wga0VPnassKFvMIBHFhdc2lgusle1yDcB5ZY2OZFHyTg3Q7edhg&#10;ou3AJ+rPvhQBwi5BBZX3bSKlKyoy6Oa2JQ7eh+0M+iC7UuoOhwA3jYyjaCkN1hwWKmxpX1Hxdb4b&#10;BbYYMX96LT+X7295HDW37JCvbkrNpuPuBYSn0f+H/9pHrSB+XsDvmXAE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xIgKxQAAANwAAAAPAAAAAAAAAAAAAAAAAJgCAABkcnMv&#10;ZG93bnJldi54bWxQSwUGAAAAAAQABAD1AAAAigMAAAAA&#10;" fillcolor="#ed6c76" strokecolor="#1c1c1c [3213]" strokeweight="1pt">
                  <v:textbox>
                    <w:txbxContent>
                      <w:p w14:paraId="6C8CFB08" w14:textId="3F519B14" w:rsidR="00A01E67" w:rsidRPr="00A12B13" w:rsidRDefault="00A01E67" w:rsidP="00A12B13">
                        <w:pPr>
                          <w:jc w:val="left"/>
                          <w:rPr>
                            <w:rFonts w:ascii="Roboto" w:hAnsi="Roboto"/>
                            <w:b/>
                            <w:bCs/>
                            <w:color w:val="FFFFFF" w:themeColor="background1"/>
                            <w:sz w:val="18"/>
                            <w:szCs w:val="18"/>
                          </w:rPr>
                        </w:pPr>
                        <w:r w:rsidRPr="00A12B13">
                          <w:rPr>
                            <w:rFonts w:ascii="Roboto" w:hAnsi="Roboto"/>
                            <w:b/>
                            <w:bCs/>
                            <w:color w:val="FFFFFF" w:themeColor="background1"/>
                            <w:sz w:val="18"/>
                            <w:szCs w:val="18"/>
                          </w:rPr>
                          <w:t>Rocks</w:t>
                        </w:r>
                      </w:p>
                    </w:txbxContent>
                  </v:textbox>
                </v:rect>
                <v:rect id="Rectangle 242" o:spid="_x0000_s1106" style="position:absolute;left:59004;top:31313;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YWfcYA&#10;AADcAAAADwAAAGRycy9kb3ducmV2LnhtbESPzWrDMBCE74W8g9hAbo0ct7jBiRJCqEsp9ND8+LxY&#10;G9uJtTKWYrtvXxUKPQ4z8w2z3o6mET11rrasYDGPQBAXVtdcKjgds8clCOeRNTaWScE3OdhuJg9r&#10;TLUd+Iv6gy9FgLBLUUHlfZtK6YqKDLq5bYmDd7GdQR9kV0rd4RDgppFxFCXSYM1hocKW9hUVt8Pd&#10;KLDFiPnTa3lNPj/yOGrO2Vv+clZqNh13KxCeRv8f/mu/awXxcwy/Z8IRkJ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hYWfcYAAADcAAAADwAAAAAAAAAAAAAAAACYAgAAZHJz&#10;L2Rvd25yZXYueG1sUEsFBgAAAAAEAAQA9QAAAIsDAAAAAA==&#10;" fillcolor="#ed6c76" strokecolor="#1c1c1c [3213]" strokeweight="1pt">
                  <v:textbox>
                    <w:txbxContent>
                      <w:p w14:paraId="1CA10264" w14:textId="7E08C5BA" w:rsidR="00A01E67" w:rsidRPr="00A12B13" w:rsidRDefault="00A01E67" w:rsidP="00A12B13">
                        <w:pPr>
                          <w:jc w:val="left"/>
                          <w:rPr>
                            <w:rFonts w:ascii="Roboto" w:hAnsi="Roboto"/>
                            <w:b/>
                            <w:bCs/>
                            <w:color w:val="FFFFFF" w:themeColor="background1"/>
                            <w:sz w:val="18"/>
                            <w:szCs w:val="18"/>
                          </w:rPr>
                        </w:pPr>
                        <w:r w:rsidRPr="00A12B13">
                          <w:rPr>
                            <w:rFonts w:ascii="Roboto" w:hAnsi="Roboto"/>
                            <w:b/>
                            <w:bCs/>
                            <w:color w:val="FFFFFF" w:themeColor="background1"/>
                            <w:sz w:val="18"/>
                            <w:szCs w:val="18"/>
                          </w:rPr>
                          <w:t>States of Matter</w:t>
                        </w:r>
                      </w:p>
                    </w:txbxContent>
                  </v:textbox>
                </v:rect>
                <v:rect id="Rectangle 243" o:spid="_x0000_s1107" style="position:absolute;left:72375;top:31313;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qz5sUA&#10;AADcAAAADwAAAGRycy9kb3ducmV2LnhtbESPQWvCQBSE7wX/w/IKvemmSbEluoqUphTBg7bm/Mg+&#10;k2j2bchuk/Tfu4LQ4zAz3zDL9Wga0VPnassKnmcRCOLC6ppLBT/f2fQNhPPIGhvLpOCPHKxXk4cl&#10;ptoOvKf+4EsRIOxSVFB536ZSuqIig25mW+LgnWxn0AfZlVJ3OAS4aWQcRXNpsOawUGFL7xUVl8Ov&#10;UWCLEfPkozzPd9s8jppj9pm/HpV6ehw3CxCeRv8fvre/tIL4JYHbmXAE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WrPmxQAAANwAAAAPAAAAAAAAAAAAAAAAAJgCAABkcnMv&#10;ZG93bnJldi54bWxQSwUGAAAAAAQABAD1AAAAigMAAAAA&#10;" fillcolor="#ed6c76" strokecolor="#1c1c1c [3213]" strokeweight="1pt">
                  <v:textbox>
                    <w:txbxContent>
                      <w:p w14:paraId="69C4F6BA" w14:textId="6E08010E" w:rsidR="00A01E67" w:rsidRPr="00A12B13" w:rsidRDefault="00A01E67" w:rsidP="00A12B13">
                        <w:pPr>
                          <w:spacing w:after="0" w:line="240" w:lineRule="auto"/>
                          <w:jc w:val="left"/>
                          <w:rPr>
                            <w:rFonts w:ascii="Roboto" w:hAnsi="Roboto"/>
                            <w:b/>
                            <w:bCs/>
                            <w:color w:val="FFFFFF" w:themeColor="background1"/>
                            <w:sz w:val="16"/>
                            <w:szCs w:val="16"/>
                          </w:rPr>
                        </w:pPr>
                        <w:r>
                          <w:rPr>
                            <w:rFonts w:ascii="Roboto" w:hAnsi="Roboto"/>
                            <w:b/>
                            <w:bCs/>
                            <w:color w:val="FFFFFF" w:themeColor="background1"/>
                            <w:sz w:val="16"/>
                            <w:szCs w:val="16"/>
                          </w:rPr>
                          <w:t>Properties and Changes of Materials</w:t>
                        </w:r>
                      </w:p>
                    </w:txbxContent>
                  </v:textbox>
                </v:rect>
                <v:rect id="Rectangle 244" o:spid="_x0000_s1108" style="position:absolute;left:85660;top:31313;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XlyMAA&#10;AADcAAAADwAAAGRycy9kb3ducmV2LnhtbESPzarCMBSE94LvEI7gTlNFLlKNIgXh6q7+7A/NsSk2&#10;J7XJtfXtjXDB5TAz3zDrbW9r8aTWV44VzKYJCOLC6YpLBZfzfrIE4QOyxtoxKXiRh+1mOFhjql3H&#10;OT1PoRQRwj5FBSaEJpXSF4Ys+qlriKN3c63FEGVbSt1iF+G2lvMk+ZEWK44LBhvKDBX3059VkJSH&#10;x9l1h84sOcuyV50f8ZorNR71uxWIQH34hv/bv1rBfLGAz5l4BOTm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BXlyMAAAADcAAAADwAAAAAAAAAAAAAAAACYAgAAZHJzL2Rvd25y&#10;ZXYueG1sUEsFBgAAAAAEAAQA9QAAAIUDAAAAAA==&#10;" fillcolor="#d8d8d8 [2732]" strokecolor="#1c1c1c [3213]" strokeweight="1pt">
                  <v:textbox>
                    <w:txbxContent>
                      <w:p w14:paraId="060DCCE3" w14:textId="77777777" w:rsidR="00A01E67" w:rsidRPr="00B14B49" w:rsidRDefault="00A01E67" w:rsidP="00807512">
                        <w:pPr>
                          <w:jc w:val="center"/>
                          <w:rPr>
                            <w:rFonts w:ascii="Roboto" w:hAnsi="Roboto"/>
                            <w:b/>
                            <w:bCs/>
                            <w:sz w:val="18"/>
                            <w:szCs w:val="18"/>
                          </w:rPr>
                        </w:pPr>
                      </w:p>
                    </w:txbxContent>
                  </v:textbox>
                </v:rect>
                <v:rect id="Rectangle 245" o:spid="_x0000_s1109" style="position:absolute;top:31313;width:19323;height:28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OCcQA&#10;AADcAAAADwAAAGRycy9kb3ducmV2LnhtbESPQWvCQBSE7wX/w/IEb3VjrLZEVxHRIoIHbc35kX0m&#10;0ezbkN1q+u9dQfA4zMw3zHTemkpcqXGlZQWDfgSCOLO65FzB78/6/QuE88gaK8uk4J8czGedtykm&#10;2t54T9eDz0WAsEtQQeF9nUjpsoIMur6tiYN3so1BH2STS93gLcBNJeMoGkuDJYeFAmtaFpRdDn9G&#10;gc1aTIer/DzebdM4qo7r7/TzqFSv2y4mIDy1/hV+tjdaQfwxgseZcATk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jgnEAAAA3AAAAA8AAAAAAAAAAAAAAAAAmAIAAGRycy9k&#10;b3ducmV2LnhtbFBLBQYAAAAABAAEAPUAAACJAwAAAAA=&#10;" fillcolor="#ed6c76" strokecolor="#1c1c1c [3213]" strokeweight="1pt">
                  <v:textbox>
                    <w:txbxContent>
                      <w:p w14:paraId="0D886474" w14:textId="471460B2" w:rsidR="00A01E67" w:rsidRPr="009B3B26" w:rsidRDefault="00A01E67" w:rsidP="00807512">
                        <w:pPr>
                          <w:jc w:val="left"/>
                          <w:rPr>
                            <w:rFonts w:ascii="Roboto" w:hAnsi="Roboto"/>
                            <w:b/>
                            <w:bCs/>
                            <w:color w:val="FFFFFF" w:themeColor="background1"/>
                            <w:sz w:val="18"/>
                            <w:szCs w:val="18"/>
                          </w:rPr>
                        </w:pPr>
                        <w:r w:rsidRPr="009B3B26">
                          <w:rPr>
                            <w:rFonts w:ascii="Roboto" w:hAnsi="Roboto"/>
                            <w:b/>
                            <w:bCs/>
                            <w:color w:val="FFFFFF" w:themeColor="background1"/>
                            <w:sz w:val="18"/>
                            <w:szCs w:val="18"/>
                          </w:rPr>
                          <w:t>Materials</w:t>
                        </w:r>
                      </w:p>
                    </w:txbxContent>
                  </v:textbox>
                </v:rect>
                <v:rect id="Rectangle 247" o:spid="_x0000_s1110" style="position:absolute;left:19150;top:34160;width:13404;height:28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rLTsYA&#10;AADcAAAADwAAAGRycy9kb3ducmV2LnhtbESPUUvDQBCE3wX/w7EFX8ReUmqV2GuplVKhD9WaH7Dk&#10;1lxobi/ktm38915B8HGYmW+Y+XLwrTpTH5vABvJxBoq4Crbh2kD5tXl4BhUF2WIbmAz8UITl4vZm&#10;joUNF/6k80FqlSAcCzTgRLpC61g58hjHoSNO3nfoPUqSfa1tj5cE962eZNlMe2w4LTjsaO2oOh5O&#10;3sBW7l8fy/1p/SYlVbF0qzzffRhzNxpWL6CEBvkP/7XfrYHJ9AmuZ9IR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irLTsYAAADcAAAADwAAAAAAAAAAAAAAAACYAgAAZHJz&#10;L2Rvd25yZXYueG1sUEsFBgAAAAAEAAQA9QAAAIsDAAAAAA==&#10;" fillcolor="#7868ac" strokecolor="#1c1c1c [3213]" strokeweight="1pt">
                  <v:textbox>
                    <w:txbxContent>
                      <w:p w14:paraId="73CE605B" w14:textId="77777777" w:rsidR="00A01E67" w:rsidRPr="00B14B49" w:rsidRDefault="00A01E67" w:rsidP="00807512">
                        <w:pPr>
                          <w:jc w:val="center"/>
                          <w:rPr>
                            <w:rFonts w:ascii="Roboto" w:hAnsi="Roboto"/>
                            <w:b/>
                            <w:bCs/>
                            <w:sz w:val="18"/>
                            <w:szCs w:val="18"/>
                          </w:rPr>
                        </w:pPr>
                      </w:p>
                    </w:txbxContent>
                  </v:textbox>
                </v:rect>
                <v:rect id="Rectangle 248" o:spid="_x0000_s1111" style="position:absolute;left:32435;top:34160;width:13400;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7VfPMIA&#10;AADcAAAADwAAAGRycy9kb3ducmV2LnhtbERPzWrCQBC+F/oOyxS8FN1E2iLRVaxSWujBqnmAITtm&#10;Q7OzITtq+vbdg+Dx4/tfrAbfqgv1sQlsIJ9koIirYBuuDZTHj/EMVBRki21gMvBHEVbLx4cFFjZc&#10;eU+Xg9QqhXAs0IAT6QqtY+XIY5yEjjhxp9B7lAT7Wtserynct3qaZW/aY8OpwWFHG0fV7+HsDXzK&#10;8/truTtvtlJSFUu3zvPvH2NGT8N6DkpokLv45v6yBqYvaW06k46AXv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tV88wgAAANwAAAAPAAAAAAAAAAAAAAAAAJgCAABkcnMvZG93&#10;bnJldi54bWxQSwUGAAAAAAQABAD1AAAAhwMAAAAA&#10;" fillcolor="#7868ac" strokecolor="#1c1c1c [3213]" strokeweight="1pt">
                  <v:textbox>
                    <w:txbxContent>
                      <w:p w14:paraId="51415A20" w14:textId="77777777" w:rsidR="00A01E67" w:rsidRPr="00B14B49" w:rsidRDefault="00A01E67" w:rsidP="00807512">
                        <w:pPr>
                          <w:jc w:val="center"/>
                          <w:rPr>
                            <w:rFonts w:ascii="Roboto" w:hAnsi="Roboto"/>
                            <w:b/>
                            <w:bCs/>
                            <w:sz w:val="18"/>
                            <w:szCs w:val="18"/>
                          </w:rPr>
                        </w:pPr>
                      </w:p>
                    </w:txbxContent>
                  </v:textbox>
                </v:rect>
                <v:rect id="Rectangle 249" o:spid="_x0000_s1112" style="position:absolute;left:45806;top:34160;width:13398;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n6p8YA&#10;AADcAAAADwAAAGRycy9kb3ducmV2LnhtbESPUUvDQBCE3wX/w7EFX8ReUmrR2GuplVKhD9WaH7Dk&#10;1lxobi/ktm38915B8HGYmW+Y+XLwrTpTH5vABvJxBoq4Crbh2kD5tXl4AhUF2WIbmAz8UITl4vZm&#10;joUNF/6k80FqlSAcCzTgRLpC61g58hjHoSNO3nfoPUqSfa1tj5cE962eZNlMe2w4LTjsaO2oOh5O&#10;3sBW7l8fy/1p/SYlVbF0qzzffRhzNxpWL6CEBvkP/7XfrYHJ9BmuZ9IR0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Pn6p8YAAADcAAAADwAAAAAAAAAAAAAAAACYAgAAZHJz&#10;L2Rvd25yZXYueG1sUEsFBgAAAAAEAAQA9QAAAIsDAAAAAA==&#10;" fillcolor="#7868ac" strokecolor="#1c1c1c [3213]" strokeweight="1pt">
                  <v:textbox>
                    <w:txbxContent>
                      <w:p w14:paraId="402EE8C2" w14:textId="77777777" w:rsidR="00A01E67" w:rsidRPr="00B14B49" w:rsidRDefault="00A01E67" w:rsidP="00807512">
                        <w:pPr>
                          <w:jc w:val="center"/>
                          <w:rPr>
                            <w:rFonts w:ascii="Roboto" w:hAnsi="Roboto"/>
                            <w:b/>
                            <w:bCs/>
                            <w:sz w:val="18"/>
                            <w:szCs w:val="18"/>
                          </w:rPr>
                        </w:pPr>
                      </w:p>
                    </w:txbxContent>
                  </v:textbox>
                </v:rect>
                <v:rect id="Rectangle 250" o:spid="_x0000_s1113" style="position:absolute;left:59004;top:34160;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rF58IA&#10;AADcAAAADwAAAGRycy9kb3ducmV2LnhtbERPzWrCQBC+F/oOyxS8lLqJYCnRVaylKHiotXmAITtm&#10;Q7OzITtqfHv3IHj8+P7ny8G36kx9bAIbyMcZKOIq2IZrA+Xf99sHqCjIFtvAZOBKEZaL56c5FjZc&#10;+JfOB6lVCuFYoAEn0hVax8qRxzgOHXHijqH3KAn2tbY9XlK4b/Uky961x4ZTg8OO1o6q/8PJG9jI&#10;6+e0/Dmtv6SkKpZulee7vTGjl2E1AyU0yEN8d2+tgck0zU9n0hHQi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GsXnwgAAANwAAAAPAAAAAAAAAAAAAAAAAJgCAABkcnMvZG93&#10;bnJldi54bWxQSwUGAAAAAAQABAD1AAAAhwMAAAAA&#10;" fillcolor="#7868ac" strokecolor="#1c1c1c [3213]" strokeweight="1pt">
                  <v:textbox>
                    <w:txbxContent>
                      <w:p w14:paraId="4EA34E2D" w14:textId="77777777" w:rsidR="00A01E67" w:rsidRPr="00B14B49" w:rsidRDefault="00A01E67" w:rsidP="00807512">
                        <w:pPr>
                          <w:jc w:val="center"/>
                          <w:rPr>
                            <w:rFonts w:ascii="Roboto" w:hAnsi="Roboto"/>
                            <w:b/>
                            <w:bCs/>
                            <w:sz w:val="18"/>
                            <w:szCs w:val="18"/>
                          </w:rPr>
                        </w:pPr>
                      </w:p>
                    </w:txbxContent>
                  </v:textbox>
                </v:rect>
                <v:rect id="Rectangle 251" o:spid="_x0000_s1114" style="position:absolute;left:72375;top:34160;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ZgfMUA&#10;AADcAAAADwAAAGRycy9kb3ducmV2LnhtbESPUWvCQBCE3wv9D8cWfCl6iWAp0VOsRSr0oa3ND1hy&#10;ay6Y2wu5VdN/7xUEH4eZ+YZZrAbfqjP1sQlsIJ9koIirYBuuDZS/2/ErqCjIFtvAZOCPIqyWjw8L&#10;LGy48A+d91KrBOFYoAEn0hVax8qRxzgJHXHyDqH3KEn2tbY9XhLct3qaZS/aY8NpwWFHG0fVcX/y&#10;Bj7k+W1Wfp0271JSFUu3zvPPb2NGT8N6DkpokHv41t5ZA9NZDv9n0hHQy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VmB8xQAAANwAAAAPAAAAAAAAAAAAAAAAAJgCAABkcnMv&#10;ZG93bnJldi54bWxQSwUGAAAAAAQABAD1AAAAigMAAAAA&#10;" fillcolor="#7868ac" strokecolor="#1c1c1c [3213]" strokeweight="1pt">
                  <v:textbox>
                    <w:txbxContent>
                      <w:p w14:paraId="5D6D7821" w14:textId="77777777" w:rsidR="00A01E67" w:rsidRPr="00B14B49" w:rsidRDefault="00A01E67" w:rsidP="00807512">
                        <w:pPr>
                          <w:jc w:val="center"/>
                          <w:rPr>
                            <w:rFonts w:ascii="Roboto" w:hAnsi="Roboto"/>
                            <w:b/>
                            <w:bCs/>
                            <w:sz w:val="18"/>
                            <w:szCs w:val="18"/>
                          </w:rPr>
                        </w:pPr>
                      </w:p>
                    </w:txbxContent>
                  </v:textbox>
                </v:rect>
                <v:rect id="Rectangle 252" o:spid="_x0000_s1115" style="position:absolute;left:85660;top:34160;width:13392;height:2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T+C8UA&#10;AADcAAAADwAAAGRycy9kb3ducmV2LnhtbESPUWvCQBCE34X+h2MLfZF6SUApqadYS2nBB1ubH7Dk&#10;trnQ3F7IrZr++54g+DjMzDfMcj36Tp1oiG1gA/ksA0VcB9tyY6D6fnt8AhUF2WIXmAz8UYT16m6y&#10;xNKGM3/R6SCNShCOJRpwIn2pdawdeYyz0BMn7ycMHiXJodF2wHOC+04XWbbQHltOCw572jqqfw9H&#10;b+Bdpi/zan/cvkpFdazcJs93n8Y83I+bZ1BCo9zC1/aHNVDMC7icSUdAr/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hP4LxQAAANwAAAAPAAAAAAAAAAAAAAAAAJgCAABkcnMv&#10;ZG93bnJldi54bWxQSwUGAAAAAAQABAD1AAAAigMAAAAA&#10;" fillcolor="#7868ac" strokecolor="#1c1c1c [3213]" strokeweight="1pt">
                  <v:textbox>
                    <w:txbxContent>
                      <w:p w14:paraId="4CBD463E" w14:textId="77777777" w:rsidR="00A01E67" w:rsidRPr="00B14B49" w:rsidRDefault="00A01E67" w:rsidP="00807512">
                        <w:pPr>
                          <w:jc w:val="center"/>
                          <w:rPr>
                            <w:rFonts w:ascii="Roboto" w:hAnsi="Roboto"/>
                            <w:b/>
                            <w:bCs/>
                            <w:sz w:val="18"/>
                            <w:szCs w:val="18"/>
                          </w:rPr>
                        </w:pPr>
                      </w:p>
                    </w:txbxContent>
                  </v:textbox>
                </v:rect>
                <v:rect id="Rectangle 253" o:spid="_x0000_s1116" style="position:absolute;top:34160;width:19323;height:28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hbkMUA&#10;AADcAAAADwAAAGRycy9kb3ducmV2LnhtbESPUWvCQBCE3wv9D8cWfCn1EotSUk+xilTog9bmByy5&#10;bS40txdyq8Z/7xUKfRxm5htmvhx8q87UxyawgXycgSKugm24NlB+bZ9eQEVBttgGJgNXirBc3N/N&#10;sbDhwp90PkqtEoRjgQacSFdoHStHHuM4dMTJ+w69R0myr7Xt8ZLgvtWTLJtpjw2nBYcdrR1VP8eT&#10;N/Auj2/Tcn9ab6SkKpZulecfB2NGD8PqFZTQIP/hv/bOGphMn+H3TDoCen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yFuQxQAAANwAAAAPAAAAAAAAAAAAAAAAAJgCAABkcnMv&#10;ZG93bnJldi54bWxQSwUGAAAAAAQABAD1AAAAigMAAAAA&#10;" fillcolor="#7868ac" strokecolor="#1c1c1c [3213]" strokeweight="1pt">
                  <v:textbox>
                    <w:txbxContent>
                      <w:p w14:paraId="74125C95" w14:textId="531E72F4" w:rsidR="00A01E67" w:rsidRPr="009B3B26" w:rsidRDefault="00A01E67" w:rsidP="00807512">
                        <w:pPr>
                          <w:jc w:val="left"/>
                          <w:rPr>
                            <w:rFonts w:ascii="Roboto" w:hAnsi="Roboto"/>
                            <w:b/>
                            <w:bCs/>
                            <w:color w:val="FFFFFF" w:themeColor="background1"/>
                            <w:sz w:val="18"/>
                            <w:szCs w:val="18"/>
                          </w:rPr>
                        </w:pPr>
                        <w:r w:rsidRPr="009B3B26">
                          <w:rPr>
                            <w:rFonts w:ascii="Roboto" w:hAnsi="Roboto"/>
                            <w:b/>
                            <w:bCs/>
                            <w:color w:val="FFFFFF" w:themeColor="background1"/>
                            <w:sz w:val="18"/>
                            <w:szCs w:val="18"/>
                          </w:rPr>
                          <w:t>Scientists and Inventors</w:t>
                        </w:r>
                      </w:p>
                    </w:txbxContent>
                  </v:textbox>
                </v:rect>
              </v:group>
            </w:pict>
          </mc:Fallback>
        </mc:AlternateContent>
      </w:r>
    </w:p>
    <w:p w14:paraId="7AA9B358" w14:textId="3C3E67D7" w:rsidR="00FC03EC" w:rsidRDefault="00E217F5" w:rsidP="009E4127">
      <w:pPr>
        <w:sectPr w:rsidR="00FC03EC" w:rsidSect="00A61E8B">
          <w:pgSz w:w="16838" w:h="11906" w:orient="landscape" w:code="9"/>
          <w:pgMar w:top="567" w:right="567" w:bottom="1361" w:left="567" w:header="567" w:footer="0" w:gutter="0"/>
          <w:cols w:space="708"/>
          <w:docGrid w:linePitch="360"/>
        </w:sectPr>
      </w:pPr>
      <w:r>
        <w:rPr>
          <w:noProof/>
        </w:rPr>
        <w:lastRenderedPageBreak/>
        <mc:AlternateContent>
          <mc:Choice Requires="wps">
            <w:drawing>
              <wp:anchor distT="0" distB="0" distL="114300" distR="114300" simplePos="0" relativeHeight="251663360" behindDoc="0" locked="0" layoutInCell="1" allowOverlap="1" wp14:anchorId="0623044A" wp14:editId="01BD1B15">
                <wp:simplePos x="0" y="0"/>
                <wp:positionH relativeFrom="margin">
                  <wp:posOffset>-1466862</wp:posOffset>
                </wp:positionH>
                <wp:positionV relativeFrom="paragraph">
                  <wp:posOffset>4156392</wp:posOffset>
                </wp:positionV>
                <wp:extent cx="3261600" cy="335915"/>
                <wp:effectExtent l="0" t="4128" r="11113" b="11112"/>
                <wp:wrapNone/>
                <wp:docPr id="1" name="Rectangle 1"/>
                <wp:cNvGraphicFramePr/>
                <a:graphic xmlns:a="http://schemas.openxmlformats.org/drawingml/2006/main">
                  <a:graphicData uri="http://schemas.microsoft.com/office/word/2010/wordprocessingShape">
                    <wps:wsp>
                      <wps:cNvSpPr/>
                      <wps:spPr>
                        <a:xfrm rot="16200000">
                          <a:off x="0" y="0"/>
                          <a:ext cx="3261600" cy="335915"/>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805EFB" w14:textId="218CD9BC" w:rsidR="00E217F5" w:rsidRPr="00807512" w:rsidRDefault="00E217F5" w:rsidP="00E217F5">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 o:spid="_x0000_s1117" style="position:absolute;left:0;text-align:left;margin-left:-115.5pt;margin-top:327.25pt;width:256.8pt;height:26.45pt;rotation:-90;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" fillcolor="#4eb1e4" strokecolor="#1c1c1c [3213]" strokeweight="1pt">
                <v:textbox>
                  <w:txbxContent>
                    <w:p w14:paraId="3A805EFB" w14:textId="218CD9BC" w:rsidR="00E217F5" w:rsidRPr="00807512" w:rsidRDefault="00E217F5" w:rsidP="00E217F5">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Pr>
          <w:noProof/>
        </w:rPr>
        <mc:AlternateContent>
          <mc:Choice Requires="wpg">
            <w:drawing>
              <wp:anchor distT="0" distB="0" distL="114300" distR="114300" simplePos="0" relativeHeight="251664384" behindDoc="0" locked="0" layoutInCell="1" allowOverlap="1" wp14:anchorId="203BD778" wp14:editId="1079ED6E">
                <wp:simplePos x="0" y="0"/>
                <wp:positionH relativeFrom="margin">
                  <wp:posOffset>335280</wp:posOffset>
                </wp:positionH>
                <wp:positionV relativeFrom="paragraph">
                  <wp:posOffset>2702560</wp:posOffset>
                </wp:positionV>
                <wp:extent cx="9565005" cy="3257550"/>
                <wp:effectExtent l="0" t="0" r="17145" b="19050"/>
                <wp:wrapNone/>
                <wp:docPr id="14" name="Group 14"/>
                <wp:cNvGraphicFramePr/>
                <a:graphic xmlns:a="http://schemas.openxmlformats.org/drawingml/2006/main">
                  <a:graphicData uri="http://schemas.microsoft.com/office/word/2010/wordprocessingGroup">
                    <wpg:wgp>
                      <wpg:cNvGrpSpPr/>
                      <wpg:grpSpPr>
                        <a:xfrm>
                          <a:off x="0" y="0"/>
                          <a:ext cx="9565005" cy="3257550"/>
                          <a:chOff x="0" y="0"/>
                          <a:chExt cx="7972929" cy="336430"/>
                        </a:xfrm>
                        <a:solidFill>
                          <a:schemeClr val="bg1"/>
                        </a:solidFill>
                      </wpg:grpSpPr>
                      <wps:wsp>
                        <wps:cNvPr id="21" name="Rectangle 20"/>
                        <wps:cNvSpPr/>
                        <wps:spPr>
                          <a:xfrm>
                            <a:off x="0" y="0"/>
                            <a:ext cx="1314325" cy="33643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EB15DA" w14:textId="7B4606BF" w:rsidR="00E217F5" w:rsidRPr="001763CA"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Names of animal groups:</w:t>
                              </w:r>
                              <w:r w:rsidRPr="001763CA">
                                <w:rPr>
                                  <w:rFonts w:ascii="Roboto" w:hAnsi="Roboto"/>
                                  <w:sz w:val="16"/>
                                  <w:szCs w:val="16"/>
                                </w:rPr>
                                <w:t xml:space="preserve"> </w:t>
                              </w:r>
                              <w:r w:rsidRPr="001763CA">
                                <w:rPr>
                                  <w:rFonts w:ascii="Roboto" w:hAnsi="Roboto"/>
                                  <w:b/>
                                  <w:sz w:val="16"/>
                                  <w:szCs w:val="16"/>
                                </w:rPr>
                                <w:t>fish, amphibians, reptiles, birds, mammals.</w:t>
                              </w:r>
                            </w:p>
                            <w:p w14:paraId="6DE116B4" w14:textId="77777777" w:rsidR="00E217F5" w:rsidRPr="001763CA"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Animal diets:</w:t>
                              </w:r>
                              <w:r w:rsidRPr="001763CA">
                                <w:rPr>
                                  <w:rFonts w:ascii="Roboto" w:hAnsi="Roboto"/>
                                  <w:sz w:val="16"/>
                                  <w:szCs w:val="16"/>
                                </w:rPr>
                                <w:t xml:space="preserve"> </w:t>
                              </w:r>
                              <w:r w:rsidRPr="001763CA">
                                <w:rPr>
                                  <w:rFonts w:ascii="Roboto" w:hAnsi="Roboto"/>
                                  <w:b/>
                                  <w:sz w:val="16"/>
                                  <w:szCs w:val="16"/>
                                </w:rPr>
                                <w:t>carnivore, herbivore, omnivore.</w:t>
                              </w:r>
                            </w:p>
                            <w:p w14:paraId="01F43FE7" w14:textId="77777777" w:rsidR="00E217F5" w:rsidRPr="001763CA"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Human and animal body parts:</w:t>
                              </w:r>
                              <w:r w:rsidRPr="001763CA">
                                <w:rPr>
                                  <w:rFonts w:ascii="Roboto" w:hAnsi="Roboto"/>
                                  <w:sz w:val="16"/>
                                  <w:szCs w:val="16"/>
                                </w:rPr>
                                <w:t xml:space="preserve"> e.g. body, head, neck, arms, elbows, legs, knees, face, ears, eyes, nose, hair, mouth, teeth, hands, feet, tail, wings, feathers, fur, beak, fins, gills.</w:t>
                              </w:r>
                            </w:p>
                            <w:p w14:paraId="694368F7" w14:textId="77777777" w:rsidR="00E217F5" w:rsidRPr="001763CA"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Human senses:</w:t>
                              </w:r>
                              <w:r w:rsidRPr="001763CA">
                                <w:rPr>
                                  <w:rFonts w:ascii="Roboto" w:hAnsi="Roboto"/>
                                  <w:sz w:val="16"/>
                                  <w:szCs w:val="16"/>
                                </w:rPr>
                                <w:t xml:space="preserve"> </w:t>
                              </w:r>
                              <w:r w:rsidRPr="001763CA">
                                <w:rPr>
                                  <w:rFonts w:ascii="Roboto" w:hAnsi="Roboto"/>
                                  <w:b/>
                                  <w:sz w:val="16"/>
                                  <w:szCs w:val="16"/>
                                </w:rPr>
                                <w:t>sight, hearing, touch, smell, taste.</w:t>
                              </w:r>
                            </w:p>
                            <w:p w14:paraId="1666785F" w14:textId="77777777" w:rsidR="00E217F5" w:rsidRPr="001763CA"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Exploring senses:</w:t>
                              </w:r>
                              <w:r w:rsidRPr="001763CA">
                                <w:rPr>
                                  <w:rFonts w:ascii="Roboto" w:hAnsi="Roboto"/>
                                  <w:sz w:val="16"/>
                                  <w:szCs w:val="16"/>
                                </w:rPr>
                                <w:t xml:space="preserve"> loud, quiet, soft, rough.</w:t>
                              </w:r>
                            </w:p>
                            <w:p w14:paraId="725E84BE" w14:textId="2B527BDC" w:rsidR="00E217F5" w:rsidRPr="001763CA"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Other:</w:t>
                              </w:r>
                              <w:r w:rsidRPr="001763CA">
                                <w:rPr>
                                  <w:rFonts w:ascii="Roboto" w:hAnsi="Roboto"/>
                                  <w:sz w:val="16"/>
                                  <w:szCs w:val="16"/>
                                </w:rPr>
                                <w:t xml:space="preserve"> human, animal, pet.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Rectangle 21"/>
                        <wps:cNvSpPr/>
                        <wps:spPr>
                          <a:xfrm>
                            <a:off x="1311216" y="0"/>
                            <a:ext cx="134002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58F739" w14:textId="77777777" w:rsidR="001763CA" w:rsidRPr="001763CA"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Being born and growing:</w:t>
                              </w:r>
                              <w:r w:rsidRPr="001763CA">
                                <w:rPr>
                                  <w:rFonts w:ascii="Roboto" w:hAnsi="Roboto"/>
                                  <w:b/>
                                  <w:sz w:val="16"/>
                                  <w:szCs w:val="16"/>
                                  <w:u w:val="single"/>
                                </w:rPr>
                                <w:t xml:space="preserve"> </w:t>
                              </w:r>
                              <w:r w:rsidRPr="001763CA">
                                <w:rPr>
                                  <w:rFonts w:ascii="Roboto" w:hAnsi="Roboto"/>
                                  <w:b/>
                                  <w:sz w:val="16"/>
                                  <w:szCs w:val="16"/>
                                </w:rPr>
                                <w:t>Young, offspring, live young</w:t>
                              </w:r>
                              <w:r w:rsidRPr="001763CA">
                                <w:rPr>
                                  <w:rFonts w:ascii="Roboto" w:hAnsi="Roboto"/>
                                  <w:sz w:val="16"/>
                                  <w:szCs w:val="16"/>
                                </w:rPr>
                                <w:t xml:space="preserve">, grow, </w:t>
                              </w:r>
                              <w:r w:rsidRPr="001763CA">
                                <w:rPr>
                                  <w:rFonts w:ascii="Roboto" w:hAnsi="Roboto"/>
                                  <w:b/>
                                  <w:sz w:val="16"/>
                                  <w:szCs w:val="16"/>
                                </w:rPr>
                                <w:t>develop</w:t>
                              </w:r>
                              <w:r w:rsidRPr="001763CA">
                                <w:rPr>
                                  <w:rFonts w:ascii="Roboto" w:hAnsi="Roboto"/>
                                  <w:sz w:val="16"/>
                                  <w:szCs w:val="16"/>
                                </w:rPr>
                                <w:t>, change, hatch, lay, fly, crawl, talk.</w:t>
                              </w:r>
                            </w:p>
                            <w:p w14:paraId="602C522F" w14:textId="77777777" w:rsidR="001763CA" w:rsidRPr="001763CA"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Young and adult names:</w:t>
                              </w:r>
                              <w:r w:rsidRPr="001763CA">
                                <w:rPr>
                                  <w:rFonts w:ascii="Roboto" w:hAnsi="Roboto"/>
                                  <w:sz w:val="16"/>
                                  <w:szCs w:val="16"/>
                                </w:rPr>
                                <w:t xml:space="preserve"> e.g. lamb and sheep, kitten and cat, duckling and duck.</w:t>
                              </w:r>
                            </w:p>
                            <w:p w14:paraId="4ADE8F78" w14:textId="77777777" w:rsidR="001763CA" w:rsidRPr="001763CA"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b/>
                                  <w:sz w:val="16"/>
                                  <w:szCs w:val="16"/>
                                  <w:u w:val="single"/>
                                </w:rPr>
                                <w:t>Life cycle</w:t>
                              </w:r>
                              <w:r w:rsidRPr="001763CA">
                                <w:rPr>
                                  <w:rFonts w:ascii="Roboto" w:hAnsi="Roboto"/>
                                  <w:sz w:val="16"/>
                                  <w:szCs w:val="16"/>
                                  <w:u w:val="single"/>
                                </w:rPr>
                                <w:t xml:space="preserve"> stages:</w:t>
                              </w:r>
                              <w:r w:rsidRPr="001763CA">
                                <w:rPr>
                                  <w:rFonts w:ascii="Roboto" w:hAnsi="Roboto"/>
                                  <w:sz w:val="16"/>
                                  <w:szCs w:val="16"/>
                                </w:rPr>
                                <w:t xml:space="preserve"> e.g.</w:t>
                              </w:r>
                              <w:r w:rsidRPr="001763CA">
                                <w:rPr>
                                  <w:rFonts w:ascii="Roboto" w:hAnsi="Roboto"/>
                                  <w:color w:val="0E101A"/>
                                  <w:sz w:val="16"/>
                                  <w:szCs w:val="16"/>
                                </w:rPr>
                                <w:t xml:space="preserve"> baby, toddler, child, teenager, </w:t>
                              </w:r>
                              <w:r w:rsidRPr="001763CA">
                                <w:rPr>
                                  <w:rFonts w:ascii="Roboto" w:hAnsi="Roboto"/>
                                  <w:b/>
                                  <w:color w:val="0E101A"/>
                                  <w:sz w:val="16"/>
                                  <w:szCs w:val="16"/>
                                </w:rPr>
                                <w:t>adult;</w:t>
                              </w:r>
                              <w:r w:rsidRPr="001763CA">
                                <w:rPr>
                                  <w:rFonts w:ascii="Roboto" w:hAnsi="Roboto"/>
                                  <w:color w:val="0E101A"/>
                                  <w:sz w:val="16"/>
                                  <w:szCs w:val="16"/>
                                </w:rPr>
                                <w:t xml:space="preserve"> frogspawn, tadpole, froglet, frog.</w:t>
                              </w:r>
                            </w:p>
                            <w:p w14:paraId="3FDDE6E7" w14:textId="77777777" w:rsidR="001763CA" w:rsidRPr="001763CA"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Survival and staying healthy:</w:t>
                              </w:r>
                              <w:r w:rsidRPr="001763CA">
                                <w:rPr>
                                  <w:rFonts w:ascii="Roboto" w:hAnsi="Roboto"/>
                                  <w:sz w:val="16"/>
                                  <w:szCs w:val="16"/>
                                </w:rPr>
                                <w:t xml:space="preserve"> basic needs, survive, food, air, </w:t>
                              </w:r>
                              <w:r w:rsidRPr="001763CA">
                                <w:rPr>
                                  <w:rFonts w:ascii="Roboto" w:hAnsi="Roboto"/>
                                  <w:b/>
                                  <w:sz w:val="16"/>
                                  <w:szCs w:val="16"/>
                                </w:rPr>
                                <w:t>exercise, diet,</w:t>
                              </w:r>
                              <w:r w:rsidRPr="001763CA">
                                <w:rPr>
                                  <w:rFonts w:ascii="Roboto" w:hAnsi="Roboto"/>
                                  <w:sz w:val="16"/>
                                  <w:szCs w:val="16"/>
                                </w:rPr>
                                <w:t xml:space="preserve"> </w:t>
                              </w:r>
                              <w:r w:rsidRPr="001763CA">
                                <w:rPr>
                                  <w:rFonts w:ascii="Roboto" w:hAnsi="Roboto"/>
                                  <w:b/>
                                  <w:sz w:val="16"/>
                                  <w:szCs w:val="16"/>
                                </w:rPr>
                                <w:t>nutrition</w:t>
                              </w:r>
                              <w:r w:rsidRPr="001763CA">
                                <w:rPr>
                                  <w:rFonts w:ascii="Roboto" w:hAnsi="Roboto"/>
                                  <w:sz w:val="16"/>
                                  <w:szCs w:val="16"/>
                                </w:rPr>
                                <w:t xml:space="preserve">, healthy, balanced diet, </w:t>
                              </w:r>
                              <w:r w:rsidRPr="001763CA">
                                <w:rPr>
                                  <w:rFonts w:ascii="Roboto" w:hAnsi="Roboto"/>
                                  <w:b/>
                                  <w:sz w:val="16"/>
                                  <w:szCs w:val="16"/>
                                </w:rPr>
                                <w:t>hygiene, germs.</w:t>
                              </w:r>
                            </w:p>
                            <w:p w14:paraId="56D3F414" w14:textId="77777777" w:rsidR="001763CA" w:rsidRPr="001763CA"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Food groups:</w:t>
                              </w:r>
                              <w:r w:rsidRPr="001763CA">
                                <w:rPr>
                                  <w:rFonts w:ascii="Roboto" w:hAnsi="Roboto"/>
                                  <w:sz w:val="16"/>
                                  <w:szCs w:val="16"/>
                                </w:rPr>
                                <w:t xml:space="preserve"> fruit and vegetables, proteins, dairy and alternatives, carbohydrates, oil and spreads, fat, salt, sugar.</w:t>
                              </w:r>
                            </w:p>
                            <w:p w14:paraId="41BDC79F" w14:textId="3262FFBC" w:rsidR="001763CA" w:rsidRPr="001763CA" w:rsidRDefault="001763CA" w:rsidP="001763CA">
                              <w:pPr>
                                <w:spacing w:after="60" w:line="240" w:lineRule="auto"/>
                                <w:jc w:val="left"/>
                                <w:rPr>
                                  <w:rFonts w:ascii="Roboto" w:eastAsia="Roboto" w:hAnsi="Roboto" w:cs="Roboto"/>
                                  <w:sz w:val="16"/>
                                  <w:szCs w:val="16"/>
                                </w:rPr>
                              </w:pPr>
                              <w:r>
                                <w:rPr>
                                  <w:rFonts w:ascii="Roboto" w:hAnsi="Roboto"/>
                                  <w:sz w:val="16"/>
                                  <w:szCs w:val="16"/>
                                </w:rPr>
                                <w:br/>
                              </w:r>
                              <w:r w:rsidRPr="001763CA">
                                <w:rPr>
                                  <w:rFonts w:ascii="Roboto" w:hAnsi="Roboto"/>
                                  <w:sz w:val="16"/>
                                  <w:szCs w:val="16"/>
                                </w:rPr>
                                <w:t xml:space="preserve">Previously introduced vocabulary: </w:t>
                              </w:r>
                              <w:r w:rsidRPr="001763CA">
                                <w:rPr>
                                  <w:rFonts w:ascii="Roboto" w:hAnsi="Roboto"/>
                                  <w:b/>
                                  <w:sz w:val="16"/>
                                  <w:szCs w:val="16"/>
                                </w:rPr>
                                <w:t>water</w:t>
                              </w:r>
                              <w:r w:rsidRPr="001763CA">
                                <w:rPr>
                                  <w:rFonts w:ascii="Roboto" w:hAnsi="Roboto"/>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Rectangle 23"/>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617CE9" w14:textId="77777777" w:rsidR="007C0E2E" w:rsidRPr="007C0E2E" w:rsidRDefault="007C0E2E" w:rsidP="007C0E2E">
                              <w:pPr>
                                <w:pStyle w:val="ListParagraph"/>
                                <w:numPr>
                                  <w:ilvl w:val="0"/>
                                  <w:numId w:val="3"/>
                                </w:numPr>
                                <w:spacing w:after="60" w:line="240" w:lineRule="auto"/>
                                <w:ind w:left="113" w:hanging="113"/>
                                <w:jc w:val="left"/>
                                <w:rPr>
                                  <w:rFonts w:ascii="Roboto" w:eastAsia="Roboto" w:hAnsi="Roboto" w:cs="Roboto"/>
                                  <w:sz w:val="16"/>
                                  <w:szCs w:val="16"/>
                                </w:rPr>
                              </w:pPr>
                              <w:r w:rsidRPr="007C0E2E">
                                <w:rPr>
                                  <w:rFonts w:ascii="Roboto" w:hAnsi="Roboto"/>
                                  <w:sz w:val="16"/>
                                  <w:szCs w:val="16"/>
                                  <w:u w:val="single"/>
                                </w:rPr>
                                <w:t xml:space="preserve">Food groups and </w:t>
                              </w:r>
                              <w:r w:rsidRPr="007C0E2E">
                                <w:rPr>
                                  <w:rFonts w:ascii="Roboto" w:hAnsi="Roboto"/>
                                  <w:b/>
                                  <w:sz w:val="16"/>
                                  <w:szCs w:val="16"/>
                                  <w:u w:val="single"/>
                                </w:rPr>
                                <w:t>nutrients</w:t>
                              </w:r>
                              <w:r w:rsidRPr="007C0E2E">
                                <w:rPr>
                                  <w:rFonts w:ascii="Roboto" w:hAnsi="Roboto"/>
                                  <w:sz w:val="16"/>
                                  <w:szCs w:val="16"/>
                                  <w:u w:val="single"/>
                                </w:rPr>
                                <w:t>:</w:t>
                              </w:r>
                              <w:r w:rsidRPr="007C0E2E">
                                <w:rPr>
                                  <w:rFonts w:ascii="Roboto" w:hAnsi="Roboto"/>
                                  <w:sz w:val="16"/>
                                  <w:szCs w:val="16"/>
                                </w:rPr>
                                <w:t xml:space="preserve"> fibre, fats </w:t>
                              </w:r>
                              <w:r w:rsidRPr="007C0E2E">
                                <w:rPr>
                                  <w:rFonts w:ascii="Roboto" w:hAnsi="Roboto"/>
                                  <w:b/>
                                  <w:sz w:val="16"/>
                                  <w:szCs w:val="16"/>
                                </w:rPr>
                                <w:t>(saturated and unsaturated</w:t>
                              </w:r>
                              <w:r w:rsidRPr="007C0E2E">
                                <w:rPr>
                                  <w:rFonts w:ascii="Roboto" w:hAnsi="Roboto"/>
                                  <w:sz w:val="16"/>
                                  <w:szCs w:val="16"/>
                                </w:rPr>
                                <w:t>), vitamins, minerals.</w:t>
                              </w:r>
                            </w:p>
                            <w:p w14:paraId="15093394" w14:textId="77777777" w:rsidR="007C0E2E" w:rsidRPr="007C0E2E" w:rsidRDefault="007C0E2E" w:rsidP="007C0E2E">
                              <w:pPr>
                                <w:pStyle w:val="ListParagraph"/>
                                <w:numPr>
                                  <w:ilvl w:val="0"/>
                                  <w:numId w:val="3"/>
                                </w:numPr>
                                <w:spacing w:after="60" w:line="240" w:lineRule="auto"/>
                                <w:ind w:left="113" w:hanging="113"/>
                                <w:jc w:val="left"/>
                                <w:rPr>
                                  <w:rFonts w:ascii="Roboto" w:eastAsia="Roboto" w:hAnsi="Roboto" w:cs="Roboto"/>
                                  <w:sz w:val="16"/>
                                  <w:szCs w:val="16"/>
                                </w:rPr>
                              </w:pPr>
                              <w:r w:rsidRPr="007C0E2E">
                                <w:rPr>
                                  <w:rFonts w:ascii="Roboto" w:hAnsi="Roboto"/>
                                  <w:sz w:val="16"/>
                                  <w:szCs w:val="16"/>
                                  <w:u w:val="single"/>
                                </w:rPr>
                                <w:t xml:space="preserve">Skeletons and muscles: </w:t>
                              </w:r>
                              <w:r w:rsidRPr="007C0E2E">
                                <w:rPr>
                                  <w:rFonts w:ascii="Roboto" w:hAnsi="Roboto"/>
                                  <w:sz w:val="16"/>
                                  <w:szCs w:val="16"/>
                                </w:rPr>
                                <w:t>skeleton,</w:t>
                              </w:r>
                              <w:r w:rsidRPr="007C0E2E">
                                <w:rPr>
                                  <w:rFonts w:ascii="Roboto" w:hAnsi="Roboto"/>
                                  <w:b/>
                                  <w:sz w:val="16"/>
                                  <w:szCs w:val="16"/>
                                </w:rPr>
                                <w:t xml:space="preserve"> muscles, tendons, joints, </w:t>
                              </w:r>
                              <w:r w:rsidRPr="007C0E2E">
                                <w:rPr>
                                  <w:rFonts w:ascii="Roboto" w:hAnsi="Roboto"/>
                                  <w:sz w:val="16"/>
                                  <w:szCs w:val="16"/>
                                </w:rPr>
                                <w:t xml:space="preserve">protection, support, organs, voluntary muscles, involuntary muscles, biceps, triceps, contract, relax, bone, cartilage, shell, </w:t>
                              </w:r>
                              <w:r w:rsidRPr="007C0E2E">
                                <w:rPr>
                                  <w:rFonts w:ascii="Roboto" w:hAnsi="Roboto"/>
                                  <w:b/>
                                  <w:sz w:val="16"/>
                                  <w:szCs w:val="16"/>
                                </w:rPr>
                                <w:t xml:space="preserve">vertebrate, invertebrate, </w:t>
                              </w:r>
                              <w:r w:rsidRPr="007C0E2E">
                                <w:rPr>
                                  <w:rFonts w:ascii="Roboto" w:hAnsi="Roboto"/>
                                  <w:sz w:val="16"/>
                                  <w:szCs w:val="16"/>
                                </w:rPr>
                                <w:t>endoskeleton, exoskeleton, hydrostatic skeleton.</w:t>
                              </w:r>
                            </w:p>
                            <w:p w14:paraId="343C1915" w14:textId="77777777" w:rsidR="007C0E2E" w:rsidRPr="007C0E2E" w:rsidRDefault="007C0E2E" w:rsidP="007C0E2E">
                              <w:pPr>
                                <w:pStyle w:val="ListParagraph"/>
                                <w:numPr>
                                  <w:ilvl w:val="0"/>
                                  <w:numId w:val="3"/>
                                </w:numPr>
                                <w:spacing w:after="60" w:line="240" w:lineRule="auto"/>
                                <w:ind w:left="113" w:hanging="113"/>
                                <w:jc w:val="left"/>
                                <w:rPr>
                                  <w:rFonts w:ascii="Roboto" w:eastAsia="Roboto" w:hAnsi="Roboto" w:cs="Roboto"/>
                                  <w:sz w:val="16"/>
                                  <w:szCs w:val="16"/>
                                </w:rPr>
                              </w:pPr>
                              <w:r w:rsidRPr="007C0E2E">
                                <w:rPr>
                                  <w:rFonts w:ascii="Roboto" w:hAnsi="Roboto"/>
                                  <w:sz w:val="16"/>
                                  <w:szCs w:val="16"/>
                                  <w:u w:val="single"/>
                                </w:rPr>
                                <w:t>Names of human bones:</w:t>
                              </w:r>
                              <w:r w:rsidRPr="007C0E2E">
                                <w:rPr>
                                  <w:rFonts w:ascii="Roboto" w:hAnsi="Roboto"/>
                                  <w:sz w:val="16"/>
                                  <w:szCs w:val="16"/>
                                </w:rPr>
                                <w:t xml:space="preserve"> e.g. skull, spine, backbone, vertebral column, ribcage, pelvis, clavicle, scapula, humerus, ulna, pelvis, radius, femur, tibia, fibula.</w:t>
                              </w:r>
                            </w:p>
                            <w:p w14:paraId="512AFF4C" w14:textId="5FF5BF40" w:rsidR="00E217F5" w:rsidRPr="007C0E2E" w:rsidRDefault="007C0E2E" w:rsidP="007C0E2E">
                              <w:pPr>
                                <w:pStyle w:val="ListParagraph"/>
                                <w:numPr>
                                  <w:ilvl w:val="0"/>
                                  <w:numId w:val="3"/>
                                </w:numPr>
                                <w:spacing w:after="60" w:line="240" w:lineRule="auto"/>
                                <w:ind w:left="113" w:hanging="113"/>
                                <w:jc w:val="left"/>
                                <w:rPr>
                                  <w:rFonts w:ascii="Roboto" w:eastAsia="Roboto" w:hAnsi="Roboto" w:cs="Roboto"/>
                                  <w:sz w:val="16"/>
                                  <w:szCs w:val="16"/>
                                </w:rPr>
                              </w:pPr>
                              <w:r w:rsidRPr="007C0E2E">
                                <w:rPr>
                                  <w:rFonts w:ascii="Roboto" w:hAnsi="Roboto"/>
                                  <w:sz w:val="16"/>
                                  <w:szCs w:val="16"/>
                                </w:rPr>
                                <w:t xml:space="preserve">Other: </w:t>
                              </w:r>
                              <w:r w:rsidRPr="007C0E2E">
                                <w:rPr>
                                  <w:rFonts w:ascii="Roboto" w:hAnsi="Roboto"/>
                                  <w:b/>
                                  <w:sz w:val="16"/>
                                  <w:szCs w:val="16"/>
                                </w:rPr>
                                <w:t>energy</w:t>
                              </w:r>
                              <w:r w:rsidRPr="007C0E2E">
                                <w:rPr>
                                  <w:rFonts w:ascii="Roboto" w:hAnsi="Roboto"/>
                                  <w:sz w:val="16"/>
                                  <w:szCs w:val="16"/>
                                </w:rPr>
                                <w:t>.</w:t>
                              </w:r>
                            </w:p>
                            <w:p w14:paraId="2B280986" w14:textId="77777777" w:rsidR="007C0E2E" w:rsidRPr="007C0E2E" w:rsidRDefault="007C0E2E" w:rsidP="007C0E2E">
                              <w:pPr>
                                <w:spacing w:after="60" w:line="240" w:lineRule="auto"/>
                                <w:jc w:val="left"/>
                                <w:rPr>
                                  <w:rFonts w:ascii="Roboto" w:hAnsi="Roboto"/>
                                  <w:sz w:val="16"/>
                                  <w:szCs w:val="16"/>
                                </w:rPr>
                              </w:pPr>
                            </w:p>
                            <w:p w14:paraId="71B6E060" w14:textId="03BE008E" w:rsidR="007C0E2E" w:rsidRPr="007C0E2E" w:rsidRDefault="007C0E2E" w:rsidP="007C0E2E">
                              <w:pPr>
                                <w:spacing w:after="60" w:line="240" w:lineRule="auto"/>
                                <w:jc w:val="left"/>
                                <w:rPr>
                                  <w:rFonts w:ascii="Roboto" w:eastAsia="Roboto" w:hAnsi="Roboto" w:cs="Roboto"/>
                                  <w:sz w:val="16"/>
                                  <w:szCs w:val="16"/>
                                </w:rPr>
                              </w:pPr>
                              <w:r w:rsidRPr="007C0E2E">
                                <w:rPr>
                                  <w:rFonts w:ascii="Roboto" w:hAnsi="Roboto"/>
                                  <w:sz w:val="16"/>
                                  <w:szCs w:val="16"/>
                                </w:rPr>
                                <w:t>Previously introduced vocabulary: movement.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Rectangle 24"/>
                        <wps:cNvSpPr/>
                        <wps:spPr>
                          <a:xfrm>
                            <a:off x="3968151"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C8C5E3" w14:textId="77777777" w:rsidR="00E718D9" w:rsidRPr="00354E67" w:rsidRDefault="00E718D9" w:rsidP="00E718D9">
                              <w:pPr>
                                <w:pStyle w:val="ListParagraph"/>
                                <w:numPr>
                                  <w:ilvl w:val="0"/>
                                  <w:numId w:val="3"/>
                                </w:numPr>
                                <w:spacing w:after="60" w:line="240" w:lineRule="auto"/>
                                <w:ind w:left="113" w:hanging="113"/>
                                <w:jc w:val="left"/>
                                <w:rPr>
                                  <w:rFonts w:ascii="Roboto" w:eastAsia="Roboto" w:hAnsi="Roboto" w:cs="Roboto"/>
                                  <w:sz w:val="16"/>
                                  <w:szCs w:val="16"/>
                                </w:rPr>
                              </w:pPr>
                              <w:r w:rsidRPr="00354E67">
                                <w:rPr>
                                  <w:rFonts w:ascii="Roboto" w:hAnsi="Roboto"/>
                                  <w:sz w:val="16"/>
                                  <w:szCs w:val="16"/>
                                  <w:u w:val="single"/>
                                </w:rPr>
                                <w:t>Digestive system:</w:t>
                              </w:r>
                              <w:r w:rsidRPr="00354E67">
                                <w:rPr>
                                  <w:rFonts w:ascii="Roboto" w:hAnsi="Roboto"/>
                                  <w:sz w:val="16"/>
                                  <w:szCs w:val="16"/>
                                </w:rPr>
                                <w:t xml:space="preserve"> </w:t>
                              </w:r>
                              <w:r w:rsidRPr="00354E67">
                                <w:rPr>
                                  <w:rFonts w:ascii="Roboto" w:hAnsi="Roboto"/>
                                  <w:b/>
                                  <w:sz w:val="16"/>
                                  <w:szCs w:val="16"/>
                                </w:rPr>
                                <w:t>digest</w:t>
                              </w:r>
                              <w:r w:rsidRPr="00354E67">
                                <w:rPr>
                                  <w:rFonts w:ascii="Roboto" w:hAnsi="Roboto"/>
                                  <w:sz w:val="16"/>
                                  <w:szCs w:val="16"/>
                                </w:rPr>
                                <w:t xml:space="preserve">, digestion, tongue, teeth, saliva, salivary glands, </w:t>
                              </w:r>
                              <w:r w:rsidRPr="00354E67">
                                <w:rPr>
                                  <w:rFonts w:ascii="Roboto" w:hAnsi="Roboto"/>
                                  <w:b/>
                                  <w:sz w:val="16"/>
                                  <w:szCs w:val="16"/>
                                </w:rPr>
                                <w:t>oesophagus, stomach,</w:t>
                              </w:r>
                              <w:r w:rsidRPr="00354E67">
                                <w:rPr>
                                  <w:rFonts w:ascii="Roboto" w:hAnsi="Roboto"/>
                                  <w:sz w:val="16"/>
                                  <w:szCs w:val="16"/>
                                </w:rPr>
                                <w:t xml:space="preserve"> liver, pancreas,</w:t>
                              </w:r>
                              <w:r w:rsidRPr="00354E67">
                                <w:rPr>
                                  <w:rFonts w:ascii="Roboto" w:hAnsi="Roboto"/>
                                  <w:b/>
                                  <w:sz w:val="16"/>
                                  <w:szCs w:val="16"/>
                                </w:rPr>
                                <w:t xml:space="preserve"> </w:t>
                              </w:r>
                              <w:r w:rsidRPr="00354E67">
                                <w:rPr>
                                  <w:rFonts w:ascii="Roboto" w:hAnsi="Roboto"/>
                                  <w:sz w:val="16"/>
                                  <w:szCs w:val="16"/>
                                </w:rPr>
                                <w:t xml:space="preserve">gall bladder, </w:t>
                              </w:r>
                              <w:r w:rsidRPr="00354E67">
                                <w:rPr>
                                  <w:rFonts w:ascii="Roboto" w:hAnsi="Roboto"/>
                                  <w:b/>
                                  <w:sz w:val="16"/>
                                  <w:szCs w:val="16"/>
                                </w:rPr>
                                <w:t xml:space="preserve">small intestine, </w:t>
                              </w:r>
                              <w:r w:rsidRPr="00354E67">
                                <w:rPr>
                                  <w:rFonts w:ascii="Roboto" w:hAnsi="Roboto"/>
                                  <w:sz w:val="16"/>
                                  <w:szCs w:val="16"/>
                                </w:rPr>
                                <w:t>duodenum</w:t>
                              </w:r>
                              <w:r w:rsidRPr="00354E67">
                                <w:rPr>
                                  <w:rFonts w:ascii="Roboto" w:hAnsi="Roboto"/>
                                  <w:b/>
                                  <w:sz w:val="16"/>
                                  <w:szCs w:val="16"/>
                                </w:rPr>
                                <w:t xml:space="preserve">, large intestine, rectum, </w:t>
                              </w:r>
                              <w:r w:rsidRPr="00354E67">
                                <w:rPr>
                                  <w:rFonts w:ascii="Roboto" w:hAnsi="Roboto"/>
                                  <w:sz w:val="16"/>
                                  <w:szCs w:val="16"/>
                                </w:rPr>
                                <w:t xml:space="preserve">anus, faeces, </w:t>
                              </w:r>
                              <w:proofErr w:type="gramStart"/>
                              <w:r w:rsidRPr="00354E67">
                                <w:rPr>
                                  <w:rFonts w:ascii="Roboto" w:hAnsi="Roboto"/>
                                  <w:sz w:val="16"/>
                                  <w:szCs w:val="16"/>
                                </w:rPr>
                                <w:t>organ</w:t>
                              </w:r>
                              <w:proofErr w:type="gramEnd"/>
                              <w:r w:rsidRPr="00354E67">
                                <w:rPr>
                                  <w:rFonts w:ascii="Roboto" w:hAnsi="Roboto"/>
                                  <w:sz w:val="16"/>
                                  <w:szCs w:val="16"/>
                                </w:rPr>
                                <w:t>.</w:t>
                              </w:r>
                            </w:p>
                            <w:p w14:paraId="7048FC41" w14:textId="77777777" w:rsidR="00E718D9" w:rsidRPr="00354E67" w:rsidRDefault="00E718D9" w:rsidP="00E718D9">
                              <w:pPr>
                                <w:pStyle w:val="ListParagraph"/>
                                <w:numPr>
                                  <w:ilvl w:val="0"/>
                                  <w:numId w:val="3"/>
                                </w:numPr>
                                <w:spacing w:after="60" w:line="240" w:lineRule="auto"/>
                                <w:ind w:left="113" w:hanging="113"/>
                                <w:jc w:val="left"/>
                                <w:rPr>
                                  <w:rFonts w:ascii="Roboto" w:eastAsia="Roboto" w:hAnsi="Roboto" w:cs="Roboto"/>
                                  <w:sz w:val="16"/>
                                  <w:szCs w:val="16"/>
                                </w:rPr>
                              </w:pPr>
                              <w:r w:rsidRPr="00354E67">
                                <w:rPr>
                                  <w:rFonts w:ascii="Roboto" w:hAnsi="Roboto"/>
                                  <w:sz w:val="16"/>
                                  <w:szCs w:val="16"/>
                                  <w:u w:val="single"/>
                                </w:rPr>
                                <w:t>Types of teeth and dental care:</w:t>
                              </w:r>
                              <w:r w:rsidRPr="00354E67">
                                <w:rPr>
                                  <w:rFonts w:ascii="Roboto" w:hAnsi="Roboto"/>
                                  <w:sz w:val="16"/>
                                  <w:szCs w:val="16"/>
                                </w:rPr>
                                <w:t xml:space="preserve"> </w:t>
                              </w:r>
                              <w:r w:rsidRPr="00354E67">
                                <w:rPr>
                                  <w:rFonts w:ascii="Roboto" w:hAnsi="Roboto"/>
                                  <w:b/>
                                  <w:sz w:val="16"/>
                                  <w:szCs w:val="16"/>
                                </w:rPr>
                                <w:t>molar</w:t>
                              </w:r>
                              <w:r w:rsidRPr="00354E67">
                                <w:rPr>
                                  <w:rFonts w:ascii="Roboto" w:hAnsi="Roboto"/>
                                  <w:sz w:val="16"/>
                                  <w:szCs w:val="16"/>
                                </w:rPr>
                                <w:t xml:space="preserve">, </w:t>
                              </w:r>
                              <w:r w:rsidRPr="00354E67">
                                <w:rPr>
                                  <w:rFonts w:ascii="Roboto" w:hAnsi="Roboto"/>
                                  <w:b/>
                                  <w:sz w:val="16"/>
                                  <w:szCs w:val="16"/>
                                </w:rPr>
                                <w:t>premolar</w:t>
                              </w:r>
                              <w:r w:rsidRPr="00354E67">
                                <w:rPr>
                                  <w:rFonts w:ascii="Roboto" w:hAnsi="Roboto"/>
                                  <w:sz w:val="16"/>
                                  <w:szCs w:val="16"/>
                                </w:rPr>
                                <w:t xml:space="preserve">, </w:t>
                              </w:r>
                              <w:r w:rsidRPr="00354E67">
                                <w:rPr>
                                  <w:rFonts w:ascii="Roboto" w:hAnsi="Roboto"/>
                                  <w:b/>
                                  <w:sz w:val="16"/>
                                  <w:szCs w:val="16"/>
                                </w:rPr>
                                <w:t>incisor</w:t>
                              </w:r>
                              <w:r w:rsidRPr="00354E67">
                                <w:rPr>
                                  <w:rFonts w:ascii="Roboto" w:hAnsi="Roboto"/>
                                  <w:sz w:val="16"/>
                                  <w:szCs w:val="16"/>
                                </w:rPr>
                                <w:t xml:space="preserve">, </w:t>
                              </w:r>
                              <w:r w:rsidRPr="00354E67">
                                <w:rPr>
                                  <w:rFonts w:ascii="Roboto" w:hAnsi="Roboto"/>
                                  <w:b/>
                                  <w:sz w:val="16"/>
                                  <w:szCs w:val="16"/>
                                </w:rPr>
                                <w:t>canine</w:t>
                              </w:r>
                              <w:r w:rsidRPr="00354E67">
                                <w:rPr>
                                  <w:rFonts w:ascii="Roboto" w:hAnsi="Roboto"/>
                                  <w:sz w:val="16"/>
                                  <w:szCs w:val="16"/>
                                </w:rPr>
                                <w:t>, wisdom teeth, tooth decay, plaque, enamel, baby (milk) teeth.</w:t>
                              </w:r>
                            </w:p>
                            <w:p w14:paraId="2600377D" w14:textId="454236BD" w:rsidR="00E217F5" w:rsidRPr="00354E67" w:rsidRDefault="00E718D9" w:rsidP="00354E67">
                              <w:pPr>
                                <w:pStyle w:val="ListParagraph"/>
                                <w:numPr>
                                  <w:ilvl w:val="0"/>
                                  <w:numId w:val="3"/>
                                </w:numPr>
                                <w:spacing w:after="60" w:line="240" w:lineRule="auto"/>
                                <w:ind w:left="113" w:hanging="113"/>
                                <w:jc w:val="left"/>
                                <w:rPr>
                                  <w:rFonts w:ascii="Roboto" w:eastAsia="Roboto" w:hAnsi="Roboto" w:cs="Roboto"/>
                                  <w:sz w:val="16"/>
                                  <w:szCs w:val="16"/>
                                </w:rPr>
                              </w:pPr>
                              <w:r w:rsidRPr="00354E67">
                                <w:rPr>
                                  <w:rFonts w:ascii="Roboto" w:hAnsi="Roboto"/>
                                  <w:sz w:val="16"/>
                                  <w:szCs w:val="16"/>
                                  <w:u w:val="single"/>
                                </w:rPr>
                                <w:t>Food chains and animal diets:</w:t>
                              </w:r>
                              <w:r w:rsidRPr="00354E67">
                                <w:rPr>
                                  <w:rFonts w:ascii="Roboto" w:hAnsi="Roboto"/>
                                  <w:sz w:val="16"/>
                                  <w:szCs w:val="16"/>
                                </w:rPr>
                                <w:t xml:space="preserve">  decomposer, food web.</w:t>
                              </w:r>
                            </w:p>
                            <w:p w14:paraId="183ACF39" w14:textId="3AFD623D" w:rsidR="00354E67" w:rsidRPr="00354E67" w:rsidRDefault="00354E67" w:rsidP="00354E67">
                              <w:pPr>
                                <w:spacing w:after="60" w:line="240" w:lineRule="auto"/>
                                <w:jc w:val="left"/>
                                <w:rPr>
                                  <w:rFonts w:ascii="Roboto" w:eastAsia="Roboto" w:hAnsi="Roboto" w:cs="Roboto"/>
                                  <w:sz w:val="16"/>
                                  <w:szCs w:val="16"/>
                                </w:rPr>
                              </w:pPr>
                            </w:p>
                            <w:p w14:paraId="25AE924E" w14:textId="63F5BFCB" w:rsidR="00354E67" w:rsidRPr="00354E67" w:rsidRDefault="00354E67" w:rsidP="003020D4">
                              <w:pPr>
                                <w:spacing w:line="240" w:lineRule="auto"/>
                                <w:jc w:val="left"/>
                                <w:rPr>
                                  <w:rFonts w:ascii="Roboto" w:hAnsi="Roboto"/>
                                  <w:sz w:val="16"/>
                                  <w:szCs w:val="16"/>
                                  <w:shd w:val="clear" w:color="auto" w:fill="D9EAD3"/>
                                </w:rPr>
                              </w:pPr>
                              <w:r w:rsidRPr="00354E67">
                                <w:rPr>
                                  <w:rFonts w:ascii="Roboto" w:hAnsi="Roboto"/>
                                  <w:sz w:val="16"/>
                                  <w:szCs w:val="16"/>
                                </w:rPr>
                                <w:t>Previously introduced</w:t>
                              </w:r>
                              <w:r w:rsidR="008D58FD">
                                <w:rPr>
                                  <w:rFonts w:ascii="Roboto" w:hAnsi="Roboto"/>
                                  <w:sz w:val="16"/>
                                  <w:szCs w:val="16"/>
                                </w:rPr>
                                <w:t xml:space="preserve"> </w:t>
                              </w:r>
                              <w:r w:rsidRPr="00354E67">
                                <w:rPr>
                                  <w:rFonts w:ascii="Roboto" w:hAnsi="Roboto"/>
                                  <w:sz w:val="16"/>
                                  <w:szCs w:val="16"/>
                                </w:rPr>
                                <w:t xml:space="preserve">vocabulary: </w:t>
                              </w:r>
                              <w:r w:rsidRPr="00354E67">
                                <w:rPr>
                                  <w:rFonts w:ascii="Roboto" w:hAnsi="Roboto"/>
                                  <w:b/>
                                  <w:sz w:val="16"/>
                                  <w:szCs w:val="16"/>
                                </w:rPr>
                                <w:t>producer,</w:t>
                              </w:r>
                              <w:r w:rsidR="008D58FD">
                                <w:rPr>
                                  <w:rFonts w:ascii="Roboto" w:hAnsi="Roboto"/>
                                  <w:b/>
                                  <w:sz w:val="16"/>
                                  <w:szCs w:val="16"/>
                                </w:rPr>
                                <w:t xml:space="preserve"> </w:t>
                              </w:r>
                              <w:r w:rsidRPr="00354E67">
                                <w:rPr>
                                  <w:rFonts w:ascii="Roboto" w:hAnsi="Roboto"/>
                                  <w:sz w:val="16"/>
                                  <w:szCs w:val="16"/>
                                </w:rPr>
                                <w:t>consumer</w:t>
                              </w:r>
                              <w:r w:rsidRPr="00354E67">
                                <w:rPr>
                                  <w:rFonts w:ascii="Roboto" w:hAnsi="Roboto"/>
                                  <w:b/>
                                  <w:sz w:val="16"/>
                                  <w:szCs w:val="16"/>
                                </w:rPr>
                                <w:t>, prey, predator,</w:t>
                              </w:r>
                              <w:r w:rsidR="008D58FD">
                                <w:rPr>
                                  <w:rFonts w:ascii="Roboto" w:hAnsi="Roboto"/>
                                  <w:b/>
                                  <w:sz w:val="16"/>
                                  <w:szCs w:val="16"/>
                                </w:rPr>
                                <w:t xml:space="preserve"> </w:t>
                              </w:r>
                              <w:r w:rsidRPr="00354E67">
                                <w:rPr>
                                  <w:rFonts w:ascii="Roboto" w:hAnsi="Roboto"/>
                                  <w:sz w:val="16"/>
                                  <w:szCs w:val="16"/>
                                </w:rPr>
                                <w:t>excretion</w:t>
                              </w:r>
                              <w:r w:rsidRPr="00354E67">
                                <w:rPr>
                                  <w:rFonts w:ascii="Roboto" w:hAnsi="Roboto"/>
                                  <w:b/>
                                  <w:sz w:val="16"/>
                                  <w:szCs w:val="16"/>
                                </w:rPr>
                                <w:t xml:space="preserve">, </w:t>
                              </w:r>
                              <w:r w:rsidRPr="00354E67">
                                <w:rPr>
                                  <w:rFonts w:ascii="Roboto" w:hAnsi="Roboto"/>
                                  <w:sz w:val="16"/>
                                  <w:szCs w:val="16"/>
                                </w:rPr>
                                <w:t>habitat.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Rectangle 25"/>
                        <wps:cNvSpPr/>
                        <wps:spPr>
                          <a:xfrm>
                            <a:off x="5305246"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5AE809"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 xml:space="preserve">Process of reproduction: </w:t>
                              </w:r>
                              <w:r w:rsidRPr="002E0B56">
                                <w:rPr>
                                  <w:rFonts w:ascii="Roboto" w:hAnsi="Roboto"/>
                                  <w:b/>
                                  <w:sz w:val="16"/>
                                  <w:szCs w:val="16"/>
                                </w:rPr>
                                <w:t xml:space="preserve">gestation, asexual reproduction, sexual reproduction, </w:t>
                              </w:r>
                              <w:r w:rsidRPr="002E0B56">
                                <w:rPr>
                                  <w:rFonts w:ascii="Roboto" w:hAnsi="Roboto"/>
                                  <w:sz w:val="16"/>
                                  <w:szCs w:val="16"/>
                                </w:rPr>
                                <w:t>sperm, egg, cells, clone.</w:t>
                              </w:r>
                            </w:p>
                            <w:p w14:paraId="0923334D"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Changes and</w:t>
                              </w:r>
                              <w:r w:rsidRPr="002E0B56">
                                <w:rPr>
                                  <w:rFonts w:ascii="Roboto" w:hAnsi="Roboto"/>
                                  <w:b/>
                                  <w:sz w:val="16"/>
                                  <w:szCs w:val="16"/>
                                  <w:u w:val="single"/>
                                </w:rPr>
                                <w:t xml:space="preserve"> life cycle: </w:t>
                              </w:r>
                              <w:r w:rsidRPr="002E0B56">
                                <w:rPr>
                                  <w:rFonts w:ascii="Roboto" w:hAnsi="Roboto"/>
                                  <w:color w:val="0E101A"/>
                                  <w:sz w:val="16"/>
                                  <w:szCs w:val="16"/>
                                </w:rPr>
                                <w:t>embryo, foetus, uterus,</w:t>
                              </w:r>
                              <w:r w:rsidRPr="002E0B56">
                                <w:rPr>
                                  <w:rFonts w:ascii="Roboto" w:hAnsi="Roboto"/>
                                  <w:b/>
                                  <w:color w:val="0E101A"/>
                                  <w:sz w:val="16"/>
                                  <w:szCs w:val="16"/>
                                </w:rPr>
                                <w:t xml:space="preserve"> prenatal, adolescence, puberty, menstruation, adulthood, </w:t>
                              </w:r>
                              <w:r w:rsidRPr="008D58FD">
                                <w:rPr>
                                  <w:rFonts w:ascii="Roboto" w:hAnsi="Roboto"/>
                                  <w:bCs/>
                                  <w:color w:val="0E101A"/>
                                  <w:sz w:val="16"/>
                                  <w:szCs w:val="16"/>
                                </w:rPr>
                                <w:t>menopause,</w:t>
                              </w:r>
                              <w:r w:rsidRPr="002E0B56">
                                <w:rPr>
                                  <w:rFonts w:ascii="Roboto" w:hAnsi="Roboto"/>
                                  <w:b/>
                                  <w:color w:val="0E101A"/>
                                  <w:sz w:val="16"/>
                                  <w:szCs w:val="16"/>
                                </w:rPr>
                                <w:t xml:space="preserve"> life expectancy, </w:t>
                              </w:r>
                              <w:r w:rsidRPr="002E0B56">
                                <w:rPr>
                                  <w:rFonts w:ascii="Roboto" w:hAnsi="Roboto"/>
                                  <w:color w:val="0E101A"/>
                                  <w:sz w:val="16"/>
                                  <w:szCs w:val="16"/>
                                </w:rPr>
                                <w:t>old age, hormones, sweat.</w:t>
                              </w:r>
                            </w:p>
                            <w:p w14:paraId="6BFD7707"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Changing body parts:</w:t>
                              </w:r>
                              <w:r w:rsidRPr="002E0B56">
                                <w:rPr>
                                  <w:rFonts w:ascii="Roboto" w:hAnsi="Roboto"/>
                                  <w:sz w:val="16"/>
                                  <w:szCs w:val="16"/>
                                </w:rPr>
                                <w:t xml:space="preserve"> e.g. breasts, penis, larynx, ovaries, genitalia, pubic hair.</w:t>
                              </w:r>
                            </w:p>
                            <w:p w14:paraId="35F53E12" w14:textId="77777777" w:rsidR="002E0B56" w:rsidRPr="002E0B56" w:rsidRDefault="002E0B56" w:rsidP="002E0B56">
                              <w:pPr>
                                <w:spacing w:after="60" w:line="240" w:lineRule="auto"/>
                                <w:jc w:val="left"/>
                                <w:rPr>
                                  <w:rFonts w:ascii="Roboto" w:eastAsia="Roboto" w:hAnsi="Roboto" w:cs="Roboto"/>
                                  <w:sz w:val="16"/>
                                  <w:szCs w:val="16"/>
                                </w:rPr>
                              </w:pPr>
                            </w:p>
                            <w:p w14:paraId="07262C5D" w14:textId="75CC3409" w:rsidR="00E217F5" w:rsidRPr="002E0B56" w:rsidRDefault="002E0B56" w:rsidP="002E0B56">
                              <w:pPr>
                                <w:spacing w:after="60" w:line="240" w:lineRule="auto"/>
                                <w:jc w:val="left"/>
                                <w:rPr>
                                  <w:rFonts w:ascii="Roboto" w:eastAsia="Roboto" w:hAnsi="Roboto" w:cs="Roboto"/>
                                  <w:sz w:val="16"/>
                                  <w:szCs w:val="16"/>
                                </w:rPr>
                              </w:pPr>
                              <w:r w:rsidRPr="002E0B56">
                                <w:rPr>
                                  <w:rFonts w:ascii="Roboto" w:hAnsi="Roboto"/>
                                  <w:sz w:val="16"/>
                                  <w:szCs w:val="16"/>
                                </w:rPr>
                                <w:t xml:space="preserve">Previously introduced vocabulary: reproduction, </w:t>
                              </w:r>
                              <w:r w:rsidRPr="002E0B56">
                                <w:rPr>
                                  <w:rFonts w:ascii="Roboto" w:hAnsi="Roboto"/>
                                  <w:b/>
                                  <w:sz w:val="16"/>
                                  <w:szCs w:val="16"/>
                                </w:rPr>
                                <w:t xml:space="preserve">reproduce, </w:t>
                              </w:r>
                              <w:r w:rsidRPr="002E0B56">
                                <w:rPr>
                                  <w:rFonts w:ascii="Roboto" w:hAnsi="Roboto"/>
                                  <w:sz w:val="16"/>
                                  <w:szCs w:val="16"/>
                                </w:rPr>
                                <w:t xml:space="preserve">types of animals and animal groups, </w:t>
                              </w:r>
                              <w:r w:rsidRPr="002E0B56">
                                <w:rPr>
                                  <w:rFonts w:ascii="Roboto" w:hAnsi="Roboto"/>
                                  <w:b/>
                                  <w:sz w:val="16"/>
                                  <w:szCs w:val="16"/>
                                </w:rPr>
                                <w:t>fertilisation.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Rectangle 26"/>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940F8D"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b/>
                                  <w:sz w:val="16"/>
                                  <w:szCs w:val="16"/>
                                  <w:u w:val="single"/>
                                </w:rPr>
                                <w:t>Circulatory system</w:t>
                              </w:r>
                              <w:r w:rsidRPr="002E0B56">
                                <w:rPr>
                                  <w:rFonts w:ascii="Roboto" w:hAnsi="Roboto"/>
                                  <w:sz w:val="16"/>
                                  <w:szCs w:val="16"/>
                                  <w:u w:val="single"/>
                                </w:rPr>
                                <w:t xml:space="preserve">: </w:t>
                              </w:r>
                              <w:r w:rsidRPr="002E0B56">
                                <w:rPr>
                                  <w:rFonts w:ascii="Roboto" w:hAnsi="Roboto"/>
                                  <w:sz w:val="16"/>
                                  <w:szCs w:val="16"/>
                                </w:rPr>
                                <w:t xml:space="preserve">circulation, </w:t>
                              </w:r>
                              <w:r w:rsidRPr="008D58FD">
                                <w:rPr>
                                  <w:rFonts w:ascii="Roboto" w:hAnsi="Roboto"/>
                                  <w:b/>
                                  <w:bCs/>
                                  <w:sz w:val="16"/>
                                  <w:szCs w:val="16"/>
                                </w:rPr>
                                <w:t>heart</w:t>
                              </w:r>
                              <w:r w:rsidRPr="002E0B56">
                                <w:rPr>
                                  <w:rFonts w:ascii="Roboto" w:hAnsi="Roboto"/>
                                  <w:sz w:val="16"/>
                                  <w:szCs w:val="16"/>
                                </w:rPr>
                                <w:t xml:space="preserve">, pulse, heartbeat, heart rate, lungs, breathing, </w:t>
                              </w:r>
                              <w:r w:rsidRPr="002E0B56">
                                <w:rPr>
                                  <w:rFonts w:ascii="Roboto" w:hAnsi="Roboto"/>
                                  <w:b/>
                                  <w:sz w:val="16"/>
                                  <w:szCs w:val="16"/>
                                </w:rPr>
                                <w:t>blood vessels</w:t>
                              </w:r>
                              <w:r w:rsidRPr="002E0B56">
                                <w:rPr>
                                  <w:rFonts w:ascii="Roboto" w:hAnsi="Roboto"/>
                                  <w:sz w:val="16"/>
                                  <w:szCs w:val="16"/>
                                </w:rPr>
                                <w:t xml:space="preserve">, blood, pump, transported, </w:t>
                              </w:r>
                              <w:r w:rsidRPr="002E0B56">
                                <w:rPr>
                                  <w:rFonts w:ascii="Roboto" w:hAnsi="Roboto"/>
                                  <w:b/>
                                  <w:sz w:val="16"/>
                                  <w:szCs w:val="16"/>
                                </w:rPr>
                                <w:t xml:space="preserve">oxygenated blood, deoxygenated blood, </w:t>
                              </w:r>
                              <w:r w:rsidRPr="002E0B56">
                                <w:rPr>
                                  <w:rFonts w:ascii="Roboto" w:hAnsi="Roboto"/>
                                  <w:sz w:val="16"/>
                                  <w:szCs w:val="16"/>
                                </w:rPr>
                                <w:t>oxygen, arteries, veins, capillaries, chambers, plasma, platelets, white blood cells, red blood cells.</w:t>
                              </w:r>
                            </w:p>
                            <w:p w14:paraId="39DE4B7B"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Lifestyle:</w:t>
                              </w:r>
                              <w:r w:rsidRPr="002E0B56">
                                <w:rPr>
                                  <w:rFonts w:ascii="Roboto" w:hAnsi="Roboto"/>
                                  <w:sz w:val="16"/>
                                  <w:szCs w:val="16"/>
                                </w:rPr>
                                <w:t xml:space="preserve"> </w:t>
                              </w:r>
                              <w:r w:rsidRPr="002E0B56">
                                <w:rPr>
                                  <w:rFonts w:ascii="Roboto" w:hAnsi="Roboto"/>
                                  <w:b/>
                                  <w:sz w:val="16"/>
                                  <w:szCs w:val="16"/>
                                </w:rPr>
                                <w:t xml:space="preserve">drug, alcohol, </w:t>
                              </w:r>
                              <w:r w:rsidRPr="002E0B56">
                                <w:rPr>
                                  <w:rFonts w:ascii="Roboto" w:hAnsi="Roboto"/>
                                  <w:sz w:val="16"/>
                                  <w:szCs w:val="16"/>
                                </w:rPr>
                                <w:t>smoking, disease, calorie, energy input, energy output.</w:t>
                              </w:r>
                            </w:p>
                            <w:p w14:paraId="0C7376CD"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Other:</w:t>
                              </w:r>
                              <w:r w:rsidRPr="002E0B56">
                                <w:rPr>
                                  <w:rFonts w:ascii="Roboto" w:hAnsi="Roboto"/>
                                  <w:sz w:val="16"/>
                                  <w:szCs w:val="16"/>
                                </w:rPr>
                                <w:t xml:space="preserve"> water transportation, nutrient transportation, waste products.</w:t>
                              </w:r>
                            </w:p>
                            <w:p w14:paraId="7B9315F4" w14:textId="77777777" w:rsidR="002E0B56" w:rsidRPr="002E0B56" w:rsidRDefault="002E0B56" w:rsidP="002E0B56">
                              <w:pPr>
                                <w:spacing w:after="60" w:line="240" w:lineRule="auto"/>
                                <w:jc w:val="left"/>
                                <w:rPr>
                                  <w:rFonts w:ascii="Roboto" w:eastAsia="Roboto" w:hAnsi="Roboto" w:cs="Roboto"/>
                                  <w:sz w:val="16"/>
                                  <w:szCs w:val="16"/>
                                </w:rPr>
                              </w:pPr>
                            </w:p>
                            <w:p w14:paraId="1E13827B" w14:textId="44A15051" w:rsidR="00E217F5" w:rsidRPr="002E0B56" w:rsidRDefault="002E0B56" w:rsidP="002E0B56">
                              <w:pPr>
                                <w:spacing w:after="60" w:line="240" w:lineRule="auto"/>
                                <w:jc w:val="left"/>
                                <w:rPr>
                                  <w:rFonts w:ascii="Roboto" w:eastAsia="Roboto" w:hAnsi="Roboto" w:cs="Roboto"/>
                                  <w:sz w:val="16"/>
                                  <w:szCs w:val="16"/>
                                </w:rPr>
                              </w:pPr>
                              <w:r w:rsidRPr="002E0B56">
                                <w:rPr>
                                  <w:rFonts w:ascii="Roboto" w:hAnsi="Roboto"/>
                                  <w:sz w:val="16"/>
                                  <w:szCs w:val="16"/>
                                </w:rPr>
                                <w:t>Previously introduced vocabulary: carbon dioxide.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4" o:spid="_x0000_s1118" style="position:absolute;left:0;text-align:left;margin-left:26.4pt;margin-top:212.8pt;width:753.15pt;height:256.5pt;z-index:251664384;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">
                <v:rect id="Rectangle 20" o:spid="_x0000_s1119"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h9cUA&#10;AADbAAAADwAAAGRycy9kb3ducmV2LnhtbESPQWvCQBSE70L/w/IKvYhuIkQkukprKYhFaJJSPD6y&#10;zySYfRuyW03767uC0OMwM98wq81gWnGh3jWWFcTTCARxaXXDlYLP4m2yAOE8ssbWMin4IQeb9cNo&#10;ham2V87okvtKBAi7FBXU3neplK6syaCb2o44eCfbG/RB9pXUPV4D3LRyFkVzabDhsFBjR9uaynP+&#10;bQJFN8ciifcfh/et7r7wN0texy9KPT0Oz0sQngb/H763d1rBLIbbl/AD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SH1xQAAANsAAAAPAAAAAAAAAAAAAAAAAJgCAABkcnMv&#10;ZG93bnJldi54bWxQSwUGAAAAAAQABAD1AAAAigMAAAAA&#10;" filled="f" strokecolor="#1c1c1c [3213]" strokeweight="1pt">
                  <v:textbox>
                    <w:txbxContent>
                      <w:p w14:paraId="7CEB15DA" w14:textId="7B4606BF" w:rsidR="00E217F5" w:rsidRPr="001763CA"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Names of animal groups:</w:t>
                        </w:r>
                        <w:r w:rsidRPr="001763CA">
                          <w:rPr>
                            <w:rFonts w:ascii="Roboto" w:hAnsi="Roboto"/>
                            <w:sz w:val="16"/>
                            <w:szCs w:val="16"/>
                          </w:rPr>
                          <w:t xml:space="preserve"> </w:t>
                        </w:r>
                        <w:r w:rsidRPr="001763CA">
                          <w:rPr>
                            <w:rFonts w:ascii="Roboto" w:hAnsi="Roboto"/>
                            <w:b/>
                            <w:sz w:val="16"/>
                            <w:szCs w:val="16"/>
                          </w:rPr>
                          <w:t>fish, amphibians, reptiles, birds, mammals.</w:t>
                        </w:r>
                      </w:p>
                      <w:p w14:paraId="6DE116B4" w14:textId="77777777" w:rsidR="00E217F5" w:rsidRPr="001763CA"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Animal diets:</w:t>
                        </w:r>
                        <w:r w:rsidRPr="001763CA">
                          <w:rPr>
                            <w:rFonts w:ascii="Roboto" w:hAnsi="Roboto"/>
                            <w:sz w:val="16"/>
                            <w:szCs w:val="16"/>
                          </w:rPr>
                          <w:t xml:space="preserve"> </w:t>
                        </w:r>
                        <w:r w:rsidRPr="001763CA">
                          <w:rPr>
                            <w:rFonts w:ascii="Roboto" w:hAnsi="Roboto"/>
                            <w:b/>
                            <w:sz w:val="16"/>
                            <w:szCs w:val="16"/>
                          </w:rPr>
                          <w:t>carnivore, herbivore, omnivore.</w:t>
                        </w:r>
                      </w:p>
                      <w:p w14:paraId="01F43FE7" w14:textId="77777777" w:rsidR="00E217F5" w:rsidRPr="001763CA"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Human and animal body parts:</w:t>
                        </w:r>
                        <w:r w:rsidRPr="001763CA">
                          <w:rPr>
                            <w:rFonts w:ascii="Roboto" w:hAnsi="Roboto"/>
                            <w:sz w:val="16"/>
                            <w:szCs w:val="16"/>
                          </w:rPr>
                          <w:t xml:space="preserve"> e.g. body, head, neck, arms, elbows, legs, knees, face, ears, eyes, nose, hair, mouth, teeth, hands, feet, tail, wings, feathers, fur, beak, fins, gills.</w:t>
                        </w:r>
                      </w:p>
                      <w:p w14:paraId="694368F7" w14:textId="77777777" w:rsidR="00E217F5" w:rsidRPr="001763CA"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Human senses:</w:t>
                        </w:r>
                        <w:r w:rsidRPr="001763CA">
                          <w:rPr>
                            <w:rFonts w:ascii="Roboto" w:hAnsi="Roboto"/>
                            <w:sz w:val="16"/>
                            <w:szCs w:val="16"/>
                          </w:rPr>
                          <w:t xml:space="preserve"> </w:t>
                        </w:r>
                        <w:r w:rsidRPr="001763CA">
                          <w:rPr>
                            <w:rFonts w:ascii="Roboto" w:hAnsi="Roboto"/>
                            <w:b/>
                            <w:sz w:val="16"/>
                            <w:szCs w:val="16"/>
                          </w:rPr>
                          <w:t>sight, hearing, touch, smell, taste.</w:t>
                        </w:r>
                      </w:p>
                      <w:p w14:paraId="1666785F" w14:textId="77777777" w:rsidR="00E217F5" w:rsidRPr="001763CA"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Exploring senses:</w:t>
                        </w:r>
                        <w:r w:rsidRPr="001763CA">
                          <w:rPr>
                            <w:rFonts w:ascii="Roboto" w:hAnsi="Roboto"/>
                            <w:sz w:val="16"/>
                            <w:szCs w:val="16"/>
                          </w:rPr>
                          <w:t xml:space="preserve"> loud, quiet, soft, rough.</w:t>
                        </w:r>
                      </w:p>
                      <w:p w14:paraId="725E84BE" w14:textId="2B527BDC" w:rsidR="00E217F5" w:rsidRPr="001763CA" w:rsidRDefault="00E217F5" w:rsidP="00E217F5">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Other:</w:t>
                        </w:r>
                        <w:r w:rsidRPr="001763CA">
                          <w:rPr>
                            <w:rFonts w:ascii="Roboto" w:hAnsi="Roboto"/>
                            <w:sz w:val="16"/>
                            <w:szCs w:val="16"/>
                          </w:rPr>
                          <w:t xml:space="preserve"> human, animal, pet.</w:t>
                        </w:r>
                      </w:p>
                    </w:txbxContent>
                  </v:textbox>
                </v:rect>
                <v:rect id="Rectangle 21" o:spid="_x0000_s1120"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saGcQA&#10;AADbAAAADwAAAGRycy9kb3ducmV2LnhtbESP3YrCMBSE7xd8h3AEb0RTXRSpRtlVhMVF8A/x8tAc&#10;22JzUpqo1ac3C8JeDjPzDTOZ1aYQN6pcbllBrxuBIE6szjlVcNgvOyMQziNrLCyTggc5mE0bHxOM&#10;tb3zlm47n4oAYRejgsz7MpbSJRkZdF1bEgfvbCuDPsgqlbrCe4CbQvajaCgN5hwWMixpnlFy2V1N&#10;oOj8tB/0Vpv171yXR3xuB4v2t1KtZv01BuGp9v/hd/tHK+h/wt+X8AP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7GhnEAAAA2wAAAA8AAAAAAAAAAAAAAAAAmAIAAGRycy9k&#10;b3ducmV2LnhtbFBLBQYAAAAABAAEAPUAAACJAwAAAAA=&#10;" filled="f" strokecolor="#1c1c1c [3213]" strokeweight="1pt">
                  <v:textbox>
                    <w:txbxContent>
                      <w:p w14:paraId="4458F739" w14:textId="77777777" w:rsidR="001763CA" w:rsidRPr="001763CA"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Being born and growing:</w:t>
                        </w:r>
                        <w:r w:rsidRPr="001763CA">
                          <w:rPr>
                            <w:rFonts w:ascii="Roboto" w:hAnsi="Roboto"/>
                            <w:b/>
                            <w:sz w:val="16"/>
                            <w:szCs w:val="16"/>
                            <w:u w:val="single"/>
                          </w:rPr>
                          <w:t xml:space="preserve"> </w:t>
                        </w:r>
                        <w:r w:rsidRPr="001763CA">
                          <w:rPr>
                            <w:rFonts w:ascii="Roboto" w:hAnsi="Roboto"/>
                            <w:b/>
                            <w:sz w:val="16"/>
                            <w:szCs w:val="16"/>
                          </w:rPr>
                          <w:t>Young, offspring, live young</w:t>
                        </w:r>
                        <w:r w:rsidRPr="001763CA">
                          <w:rPr>
                            <w:rFonts w:ascii="Roboto" w:hAnsi="Roboto"/>
                            <w:sz w:val="16"/>
                            <w:szCs w:val="16"/>
                          </w:rPr>
                          <w:t xml:space="preserve">, grow, </w:t>
                        </w:r>
                        <w:r w:rsidRPr="001763CA">
                          <w:rPr>
                            <w:rFonts w:ascii="Roboto" w:hAnsi="Roboto"/>
                            <w:b/>
                            <w:sz w:val="16"/>
                            <w:szCs w:val="16"/>
                          </w:rPr>
                          <w:t>develop</w:t>
                        </w:r>
                        <w:r w:rsidRPr="001763CA">
                          <w:rPr>
                            <w:rFonts w:ascii="Roboto" w:hAnsi="Roboto"/>
                            <w:sz w:val="16"/>
                            <w:szCs w:val="16"/>
                          </w:rPr>
                          <w:t>, change, hatch, lay, fly, crawl, talk.</w:t>
                        </w:r>
                      </w:p>
                      <w:p w14:paraId="602C522F" w14:textId="77777777" w:rsidR="001763CA" w:rsidRPr="001763CA"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Young and adult names:</w:t>
                        </w:r>
                        <w:r w:rsidRPr="001763CA">
                          <w:rPr>
                            <w:rFonts w:ascii="Roboto" w:hAnsi="Roboto"/>
                            <w:sz w:val="16"/>
                            <w:szCs w:val="16"/>
                          </w:rPr>
                          <w:t xml:space="preserve"> e.g. lamb and sheep, kitten and cat, duckling and duck.</w:t>
                        </w:r>
                      </w:p>
                      <w:p w14:paraId="4ADE8F78" w14:textId="77777777" w:rsidR="001763CA" w:rsidRPr="001763CA"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b/>
                            <w:sz w:val="16"/>
                            <w:szCs w:val="16"/>
                            <w:u w:val="single"/>
                          </w:rPr>
                          <w:t>Life cycle</w:t>
                        </w:r>
                        <w:r w:rsidRPr="001763CA">
                          <w:rPr>
                            <w:rFonts w:ascii="Roboto" w:hAnsi="Roboto"/>
                            <w:sz w:val="16"/>
                            <w:szCs w:val="16"/>
                            <w:u w:val="single"/>
                          </w:rPr>
                          <w:t xml:space="preserve"> stages:</w:t>
                        </w:r>
                        <w:r w:rsidRPr="001763CA">
                          <w:rPr>
                            <w:rFonts w:ascii="Roboto" w:hAnsi="Roboto"/>
                            <w:sz w:val="16"/>
                            <w:szCs w:val="16"/>
                          </w:rPr>
                          <w:t xml:space="preserve"> e.g.</w:t>
                        </w:r>
                        <w:r w:rsidRPr="001763CA">
                          <w:rPr>
                            <w:rFonts w:ascii="Roboto" w:hAnsi="Roboto"/>
                            <w:color w:val="0E101A"/>
                            <w:sz w:val="16"/>
                            <w:szCs w:val="16"/>
                          </w:rPr>
                          <w:t xml:space="preserve"> baby, toddler, child, teenager, </w:t>
                        </w:r>
                        <w:r w:rsidRPr="001763CA">
                          <w:rPr>
                            <w:rFonts w:ascii="Roboto" w:hAnsi="Roboto"/>
                            <w:b/>
                            <w:color w:val="0E101A"/>
                            <w:sz w:val="16"/>
                            <w:szCs w:val="16"/>
                          </w:rPr>
                          <w:t>adult;</w:t>
                        </w:r>
                        <w:r w:rsidRPr="001763CA">
                          <w:rPr>
                            <w:rFonts w:ascii="Roboto" w:hAnsi="Roboto"/>
                            <w:color w:val="0E101A"/>
                            <w:sz w:val="16"/>
                            <w:szCs w:val="16"/>
                          </w:rPr>
                          <w:t xml:space="preserve"> frogspawn, tadpole, froglet, frog.</w:t>
                        </w:r>
                      </w:p>
                      <w:p w14:paraId="3FDDE6E7" w14:textId="77777777" w:rsidR="001763CA" w:rsidRPr="001763CA"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Survival and staying healthy:</w:t>
                        </w:r>
                        <w:r w:rsidRPr="001763CA">
                          <w:rPr>
                            <w:rFonts w:ascii="Roboto" w:hAnsi="Roboto"/>
                            <w:sz w:val="16"/>
                            <w:szCs w:val="16"/>
                          </w:rPr>
                          <w:t xml:space="preserve"> basic needs, survive, food, air, </w:t>
                        </w:r>
                        <w:r w:rsidRPr="001763CA">
                          <w:rPr>
                            <w:rFonts w:ascii="Roboto" w:hAnsi="Roboto"/>
                            <w:b/>
                            <w:sz w:val="16"/>
                            <w:szCs w:val="16"/>
                          </w:rPr>
                          <w:t>exercise, diet,</w:t>
                        </w:r>
                        <w:r w:rsidRPr="001763CA">
                          <w:rPr>
                            <w:rFonts w:ascii="Roboto" w:hAnsi="Roboto"/>
                            <w:sz w:val="16"/>
                            <w:szCs w:val="16"/>
                          </w:rPr>
                          <w:t xml:space="preserve"> </w:t>
                        </w:r>
                        <w:r w:rsidRPr="001763CA">
                          <w:rPr>
                            <w:rFonts w:ascii="Roboto" w:hAnsi="Roboto"/>
                            <w:b/>
                            <w:sz w:val="16"/>
                            <w:szCs w:val="16"/>
                          </w:rPr>
                          <w:t>nutrition</w:t>
                        </w:r>
                        <w:r w:rsidRPr="001763CA">
                          <w:rPr>
                            <w:rFonts w:ascii="Roboto" w:hAnsi="Roboto"/>
                            <w:sz w:val="16"/>
                            <w:szCs w:val="16"/>
                          </w:rPr>
                          <w:t xml:space="preserve">, healthy, balanced diet, </w:t>
                        </w:r>
                        <w:r w:rsidRPr="001763CA">
                          <w:rPr>
                            <w:rFonts w:ascii="Roboto" w:hAnsi="Roboto"/>
                            <w:b/>
                            <w:sz w:val="16"/>
                            <w:szCs w:val="16"/>
                          </w:rPr>
                          <w:t>hygiene, germs.</w:t>
                        </w:r>
                      </w:p>
                      <w:p w14:paraId="56D3F414" w14:textId="77777777" w:rsidR="001763CA" w:rsidRPr="001763CA" w:rsidRDefault="001763CA" w:rsidP="001763CA">
                        <w:pPr>
                          <w:pStyle w:val="ListParagraph"/>
                          <w:numPr>
                            <w:ilvl w:val="0"/>
                            <w:numId w:val="3"/>
                          </w:numPr>
                          <w:spacing w:after="60" w:line="240" w:lineRule="auto"/>
                          <w:ind w:left="113" w:hanging="113"/>
                          <w:jc w:val="left"/>
                          <w:rPr>
                            <w:rFonts w:ascii="Roboto" w:eastAsia="Roboto" w:hAnsi="Roboto" w:cs="Roboto"/>
                            <w:sz w:val="16"/>
                            <w:szCs w:val="16"/>
                          </w:rPr>
                        </w:pPr>
                        <w:r w:rsidRPr="001763CA">
                          <w:rPr>
                            <w:rFonts w:ascii="Roboto" w:hAnsi="Roboto"/>
                            <w:sz w:val="16"/>
                            <w:szCs w:val="16"/>
                            <w:u w:val="single"/>
                          </w:rPr>
                          <w:t>Food groups:</w:t>
                        </w:r>
                        <w:r w:rsidRPr="001763CA">
                          <w:rPr>
                            <w:rFonts w:ascii="Roboto" w:hAnsi="Roboto"/>
                            <w:sz w:val="16"/>
                            <w:szCs w:val="16"/>
                          </w:rPr>
                          <w:t xml:space="preserve"> fruit and vegetables, proteins, dairy and alternatives, carbohydrates, oil and spreads, fat, salt, sugar.</w:t>
                        </w:r>
                      </w:p>
                      <w:p w14:paraId="41BDC79F" w14:textId="3262FFBC" w:rsidR="001763CA" w:rsidRPr="001763CA" w:rsidRDefault="001763CA" w:rsidP="001763CA">
                        <w:pPr>
                          <w:spacing w:after="60" w:line="240" w:lineRule="auto"/>
                          <w:jc w:val="left"/>
                          <w:rPr>
                            <w:rFonts w:ascii="Roboto" w:eastAsia="Roboto" w:hAnsi="Roboto" w:cs="Roboto"/>
                            <w:sz w:val="16"/>
                            <w:szCs w:val="16"/>
                          </w:rPr>
                        </w:pPr>
                        <w:r>
                          <w:rPr>
                            <w:rFonts w:ascii="Roboto" w:hAnsi="Roboto"/>
                            <w:sz w:val="16"/>
                            <w:szCs w:val="16"/>
                          </w:rPr>
                          <w:br/>
                        </w:r>
                        <w:r w:rsidRPr="001763CA">
                          <w:rPr>
                            <w:rFonts w:ascii="Roboto" w:hAnsi="Roboto"/>
                            <w:sz w:val="16"/>
                            <w:szCs w:val="16"/>
                          </w:rPr>
                          <w:t xml:space="preserve">Previously introduced vocabulary: </w:t>
                        </w:r>
                        <w:r w:rsidRPr="001763CA">
                          <w:rPr>
                            <w:rFonts w:ascii="Roboto" w:hAnsi="Roboto"/>
                            <w:b/>
                            <w:sz w:val="16"/>
                            <w:szCs w:val="16"/>
                          </w:rPr>
                          <w:t>water</w:t>
                        </w:r>
                        <w:r w:rsidRPr="001763CA">
                          <w:rPr>
                            <w:rFonts w:ascii="Roboto" w:hAnsi="Roboto"/>
                            <w:sz w:val="16"/>
                            <w:szCs w:val="16"/>
                          </w:rPr>
                          <w:t>.</w:t>
                        </w:r>
                      </w:p>
                    </w:txbxContent>
                  </v:textbox>
                </v:rect>
                <v:rect id="Rectangle 23" o:spid="_x0000_s1121"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KCbcQA&#10;AADbAAAADwAAAGRycy9kb3ducmV2LnhtbESP3YrCMBSE7xd8h3AEb0RTZRWpRtlVhMVF8A/x8tAc&#10;22JzUpqo1ac3C8JeDjPzDTOZ1aYQN6pcbllBrxuBIE6szjlVcNgvOyMQziNrLCyTggc5mE0bHxOM&#10;tb3zlm47n4oAYRejgsz7MpbSJRkZdF1bEgfvbCuDPsgqlbrCe4CbQvajaCgN5hwWMixpnlFy2V1N&#10;oOj8tB/0Vpv171yXR3xuB4v2t1KtZv01BuGp9v/hd/tHK+h/wt+X8APk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7Sgm3EAAAA2wAAAA8AAAAAAAAAAAAAAAAAmAIAAGRycy9k&#10;b3ducmV2LnhtbFBLBQYAAAAABAAEAPUAAACJAwAAAAA=&#10;" filled="f" strokecolor="#1c1c1c [3213]" strokeweight="1pt">
                  <v:textbox>
                    <w:txbxContent>
                      <w:p w14:paraId="3E617CE9" w14:textId="77777777" w:rsidR="007C0E2E" w:rsidRPr="007C0E2E" w:rsidRDefault="007C0E2E" w:rsidP="007C0E2E">
                        <w:pPr>
                          <w:pStyle w:val="ListParagraph"/>
                          <w:numPr>
                            <w:ilvl w:val="0"/>
                            <w:numId w:val="3"/>
                          </w:numPr>
                          <w:spacing w:after="60" w:line="240" w:lineRule="auto"/>
                          <w:ind w:left="113" w:hanging="113"/>
                          <w:jc w:val="left"/>
                          <w:rPr>
                            <w:rFonts w:ascii="Roboto" w:eastAsia="Roboto" w:hAnsi="Roboto" w:cs="Roboto"/>
                            <w:sz w:val="16"/>
                            <w:szCs w:val="16"/>
                          </w:rPr>
                        </w:pPr>
                        <w:r w:rsidRPr="007C0E2E">
                          <w:rPr>
                            <w:rFonts w:ascii="Roboto" w:hAnsi="Roboto"/>
                            <w:sz w:val="16"/>
                            <w:szCs w:val="16"/>
                            <w:u w:val="single"/>
                          </w:rPr>
                          <w:t xml:space="preserve">Food groups and </w:t>
                        </w:r>
                        <w:r w:rsidRPr="007C0E2E">
                          <w:rPr>
                            <w:rFonts w:ascii="Roboto" w:hAnsi="Roboto"/>
                            <w:b/>
                            <w:sz w:val="16"/>
                            <w:szCs w:val="16"/>
                            <w:u w:val="single"/>
                          </w:rPr>
                          <w:t>nutrients</w:t>
                        </w:r>
                        <w:r w:rsidRPr="007C0E2E">
                          <w:rPr>
                            <w:rFonts w:ascii="Roboto" w:hAnsi="Roboto"/>
                            <w:sz w:val="16"/>
                            <w:szCs w:val="16"/>
                            <w:u w:val="single"/>
                          </w:rPr>
                          <w:t>:</w:t>
                        </w:r>
                        <w:r w:rsidRPr="007C0E2E">
                          <w:rPr>
                            <w:rFonts w:ascii="Roboto" w:hAnsi="Roboto"/>
                            <w:sz w:val="16"/>
                            <w:szCs w:val="16"/>
                          </w:rPr>
                          <w:t xml:space="preserve"> fibre, fats </w:t>
                        </w:r>
                        <w:r w:rsidRPr="007C0E2E">
                          <w:rPr>
                            <w:rFonts w:ascii="Roboto" w:hAnsi="Roboto"/>
                            <w:b/>
                            <w:sz w:val="16"/>
                            <w:szCs w:val="16"/>
                          </w:rPr>
                          <w:t>(saturated and unsaturated</w:t>
                        </w:r>
                        <w:r w:rsidRPr="007C0E2E">
                          <w:rPr>
                            <w:rFonts w:ascii="Roboto" w:hAnsi="Roboto"/>
                            <w:sz w:val="16"/>
                            <w:szCs w:val="16"/>
                          </w:rPr>
                          <w:t>), vitamins, minerals.</w:t>
                        </w:r>
                      </w:p>
                      <w:p w14:paraId="15093394" w14:textId="77777777" w:rsidR="007C0E2E" w:rsidRPr="007C0E2E" w:rsidRDefault="007C0E2E" w:rsidP="007C0E2E">
                        <w:pPr>
                          <w:pStyle w:val="ListParagraph"/>
                          <w:numPr>
                            <w:ilvl w:val="0"/>
                            <w:numId w:val="3"/>
                          </w:numPr>
                          <w:spacing w:after="60" w:line="240" w:lineRule="auto"/>
                          <w:ind w:left="113" w:hanging="113"/>
                          <w:jc w:val="left"/>
                          <w:rPr>
                            <w:rFonts w:ascii="Roboto" w:eastAsia="Roboto" w:hAnsi="Roboto" w:cs="Roboto"/>
                            <w:sz w:val="16"/>
                            <w:szCs w:val="16"/>
                          </w:rPr>
                        </w:pPr>
                        <w:r w:rsidRPr="007C0E2E">
                          <w:rPr>
                            <w:rFonts w:ascii="Roboto" w:hAnsi="Roboto"/>
                            <w:sz w:val="16"/>
                            <w:szCs w:val="16"/>
                            <w:u w:val="single"/>
                          </w:rPr>
                          <w:t xml:space="preserve">Skeletons and muscles: </w:t>
                        </w:r>
                        <w:r w:rsidRPr="007C0E2E">
                          <w:rPr>
                            <w:rFonts w:ascii="Roboto" w:hAnsi="Roboto"/>
                            <w:sz w:val="16"/>
                            <w:szCs w:val="16"/>
                          </w:rPr>
                          <w:t>skeleton,</w:t>
                        </w:r>
                        <w:r w:rsidRPr="007C0E2E">
                          <w:rPr>
                            <w:rFonts w:ascii="Roboto" w:hAnsi="Roboto"/>
                            <w:b/>
                            <w:sz w:val="16"/>
                            <w:szCs w:val="16"/>
                          </w:rPr>
                          <w:t xml:space="preserve"> muscles, tendons, joints, </w:t>
                        </w:r>
                        <w:r w:rsidRPr="007C0E2E">
                          <w:rPr>
                            <w:rFonts w:ascii="Roboto" w:hAnsi="Roboto"/>
                            <w:sz w:val="16"/>
                            <w:szCs w:val="16"/>
                          </w:rPr>
                          <w:t xml:space="preserve">protection, support, organs, voluntary muscles, involuntary muscles, biceps, triceps, contract, relax, bone, cartilage, shell, </w:t>
                        </w:r>
                        <w:r w:rsidRPr="007C0E2E">
                          <w:rPr>
                            <w:rFonts w:ascii="Roboto" w:hAnsi="Roboto"/>
                            <w:b/>
                            <w:sz w:val="16"/>
                            <w:szCs w:val="16"/>
                          </w:rPr>
                          <w:t xml:space="preserve">vertebrate, invertebrate, </w:t>
                        </w:r>
                        <w:r w:rsidRPr="007C0E2E">
                          <w:rPr>
                            <w:rFonts w:ascii="Roboto" w:hAnsi="Roboto"/>
                            <w:sz w:val="16"/>
                            <w:szCs w:val="16"/>
                          </w:rPr>
                          <w:t>endoskeleton, exoskeleton, hydrostatic skeleton.</w:t>
                        </w:r>
                      </w:p>
                      <w:p w14:paraId="343C1915" w14:textId="77777777" w:rsidR="007C0E2E" w:rsidRPr="007C0E2E" w:rsidRDefault="007C0E2E" w:rsidP="007C0E2E">
                        <w:pPr>
                          <w:pStyle w:val="ListParagraph"/>
                          <w:numPr>
                            <w:ilvl w:val="0"/>
                            <w:numId w:val="3"/>
                          </w:numPr>
                          <w:spacing w:after="60" w:line="240" w:lineRule="auto"/>
                          <w:ind w:left="113" w:hanging="113"/>
                          <w:jc w:val="left"/>
                          <w:rPr>
                            <w:rFonts w:ascii="Roboto" w:eastAsia="Roboto" w:hAnsi="Roboto" w:cs="Roboto"/>
                            <w:sz w:val="16"/>
                            <w:szCs w:val="16"/>
                          </w:rPr>
                        </w:pPr>
                        <w:r w:rsidRPr="007C0E2E">
                          <w:rPr>
                            <w:rFonts w:ascii="Roboto" w:hAnsi="Roboto"/>
                            <w:sz w:val="16"/>
                            <w:szCs w:val="16"/>
                            <w:u w:val="single"/>
                          </w:rPr>
                          <w:t>Names of human bones:</w:t>
                        </w:r>
                        <w:r w:rsidRPr="007C0E2E">
                          <w:rPr>
                            <w:rFonts w:ascii="Roboto" w:hAnsi="Roboto"/>
                            <w:sz w:val="16"/>
                            <w:szCs w:val="16"/>
                          </w:rPr>
                          <w:t xml:space="preserve"> e.g. skull, spine, backbone, vertebral column, ribcage, pelvis, clavicle, scapula, humerus, ulna, pelvis, radius, femur, tibia, fibula.</w:t>
                        </w:r>
                      </w:p>
                      <w:p w14:paraId="512AFF4C" w14:textId="5FF5BF40" w:rsidR="00E217F5" w:rsidRPr="007C0E2E" w:rsidRDefault="007C0E2E" w:rsidP="007C0E2E">
                        <w:pPr>
                          <w:pStyle w:val="ListParagraph"/>
                          <w:numPr>
                            <w:ilvl w:val="0"/>
                            <w:numId w:val="3"/>
                          </w:numPr>
                          <w:spacing w:after="60" w:line="240" w:lineRule="auto"/>
                          <w:ind w:left="113" w:hanging="113"/>
                          <w:jc w:val="left"/>
                          <w:rPr>
                            <w:rFonts w:ascii="Roboto" w:eastAsia="Roboto" w:hAnsi="Roboto" w:cs="Roboto"/>
                            <w:sz w:val="16"/>
                            <w:szCs w:val="16"/>
                          </w:rPr>
                        </w:pPr>
                        <w:r w:rsidRPr="007C0E2E">
                          <w:rPr>
                            <w:rFonts w:ascii="Roboto" w:hAnsi="Roboto"/>
                            <w:sz w:val="16"/>
                            <w:szCs w:val="16"/>
                          </w:rPr>
                          <w:t xml:space="preserve">Other: </w:t>
                        </w:r>
                        <w:r w:rsidRPr="007C0E2E">
                          <w:rPr>
                            <w:rFonts w:ascii="Roboto" w:hAnsi="Roboto"/>
                            <w:b/>
                            <w:sz w:val="16"/>
                            <w:szCs w:val="16"/>
                          </w:rPr>
                          <w:t>energy</w:t>
                        </w:r>
                        <w:r w:rsidRPr="007C0E2E">
                          <w:rPr>
                            <w:rFonts w:ascii="Roboto" w:hAnsi="Roboto"/>
                            <w:sz w:val="16"/>
                            <w:szCs w:val="16"/>
                          </w:rPr>
                          <w:t>.</w:t>
                        </w:r>
                      </w:p>
                      <w:p w14:paraId="2B280986" w14:textId="77777777" w:rsidR="007C0E2E" w:rsidRPr="007C0E2E" w:rsidRDefault="007C0E2E" w:rsidP="007C0E2E">
                        <w:pPr>
                          <w:spacing w:after="60" w:line="240" w:lineRule="auto"/>
                          <w:jc w:val="left"/>
                          <w:rPr>
                            <w:rFonts w:ascii="Roboto" w:hAnsi="Roboto"/>
                            <w:sz w:val="16"/>
                            <w:szCs w:val="16"/>
                          </w:rPr>
                        </w:pPr>
                      </w:p>
                      <w:p w14:paraId="71B6E060" w14:textId="03BE008E" w:rsidR="007C0E2E" w:rsidRPr="007C0E2E" w:rsidRDefault="007C0E2E" w:rsidP="007C0E2E">
                        <w:pPr>
                          <w:spacing w:after="60" w:line="240" w:lineRule="auto"/>
                          <w:jc w:val="left"/>
                          <w:rPr>
                            <w:rFonts w:ascii="Roboto" w:eastAsia="Roboto" w:hAnsi="Roboto" w:cs="Roboto"/>
                            <w:sz w:val="16"/>
                            <w:szCs w:val="16"/>
                          </w:rPr>
                        </w:pPr>
                        <w:r w:rsidRPr="007C0E2E">
                          <w:rPr>
                            <w:rFonts w:ascii="Roboto" w:hAnsi="Roboto"/>
                            <w:sz w:val="16"/>
                            <w:szCs w:val="16"/>
                          </w:rPr>
                          <w:t>Previously introduced vocabulary: movement.</w:t>
                        </w:r>
                      </w:p>
                    </w:txbxContent>
                  </v:textbox>
                </v:rect>
                <v:rect id="Rectangle 24" o:spid="_x0000_s1122"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4n9sUA&#10;AADbAAAADwAAAGRycy9kb3ducmV2LnhtbESPW4vCMBSE3xf8D+EIviyaKlSkGsULgigL6wXx8dAc&#10;22JzUpqo3f31ZkHYx2FmvmEms8aU4kG1Kywr6PciEMSp1QVnCk7HdXcEwnlkjaVlUvBDDmbT1scE&#10;E22fvKfHwWciQNglqCD3vkqkdGlOBl3PVsTBu9raoA+yzqSu8RngppSDKBpKgwWHhRwrWuaU3g53&#10;Eyi6uBzj/vb7a7fU1Rl/9/Hqc6FUp93MxyA8Nf4//G5vtIJBDH9fwg+Q0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nif2xQAAANsAAAAPAAAAAAAAAAAAAAAAAJgCAABkcnMv&#10;ZG93bnJldi54bWxQSwUGAAAAAAQABAD1AAAAigMAAAAA&#10;" filled="f" strokecolor="#1c1c1c [3213]" strokeweight="1pt">
                  <v:textbox>
                    <w:txbxContent>
                      <w:p w14:paraId="6AC8C5E3" w14:textId="77777777" w:rsidR="00E718D9" w:rsidRPr="00354E67" w:rsidRDefault="00E718D9" w:rsidP="00E718D9">
                        <w:pPr>
                          <w:pStyle w:val="ListParagraph"/>
                          <w:numPr>
                            <w:ilvl w:val="0"/>
                            <w:numId w:val="3"/>
                          </w:numPr>
                          <w:spacing w:after="60" w:line="240" w:lineRule="auto"/>
                          <w:ind w:left="113" w:hanging="113"/>
                          <w:jc w:val="left"/>
                          <w:rPr>
                            <w:rFonts w:ascii="Roboto" w:eastAsia="Roboto" w:hAnsi="Roboto" w:cs="Roboto"/>
                            <w:sz w:val="16"/>
                            <w:szCs w:val="16"/>
                          </w:rPr>
                        </w:pPr>
                        <w:r w:rsidRPr="00354E67">
                          <w:rPr>
                            <w:rFonts w:ascii="Roboto" w:hAnsi="Roboto"/>
                            <w:sz w:val="16"/>
                            <w:szCs w:val="16"/>
                            <w:u w:val="single"/>
                          </w:rPr>
                          <w:t>Digestive system:</w:t>
                        </w:r>
                        <w:r w:rsidRPr="00354E67">
                          <w:rPr>
                            <w:rFonts w:ascii="Roboto" w:hAnsi="Roboto"/>
                            <w:sz w:val="16"/>
                            <w:szCs w:val="16"/>
                          </w:rPr>
                          <w:t xml:space="preserve"> </w:t>
                        </w:r>
                        <w:r w:rsidRPr="00354E67">
                          <w:rPr>
                            <w:rFonts w:ascii="Roboto" w:hAnsi="Roboto"/>
                            <w:b/>
                            <w:sz w:val="16"/>
                            <w:szCs w:val="16"/>
                          </w:rPr>
                          <w:t>digest</w:t>
                        </w:r>
                        <w:r w:rsidRPr="00354E67">
                          <w:rPr>
                            <w:rFonts w:ascii="Roboto" w:hAnsi="Roboto"/>
                            <w:sz w:val="16"/>
                            <w:szCs w:val="16"/>
                          </w:rPr>
                          <w:t xml:space="preserve">, digestion, tongue, teeth, saliva, salivary glands, </w:t>
                        </w:r>
                        <w:r w:rsidRPr="00354E67">
                          <w:rPr>
                            <w:rFonts w:ascii="Roboto" w:hAnsi="Roboto"/>
                            <w:b/>
                            <w:sz w:val="16"/>
                            <w:szCs w:val="16"/>
                          </w:rPr>
                          <w:t>oesophagus, stomach,</w:t>
                        </w:r>
                        <w:r w:rsidRPr="00354E67">
                          <w:rPr>
                            <w:rFonts w:ascii="Roboto" w:hAnsi="Roboto"/>
                            <w:sz w:val="16"/>
                            <w:szCs w:val="16"/>
                          </w:rPr>
                          <w:t xml:space="preserve"> liver, pancreas,</w:t>
                        </w:r>
                        <w:r w:rsidRPr="00354E67">
                          <w:rPr>
                            <w:rFonts w:ascii="Roboto" w:hAnsi="Roboto"/>
                            <w:b/>
                            <w:sz w:val="16"/>
                            <w:szCs w:val="16"/>
                          </w:rPr>
                          <w:t xml:space="preserve"> </w:t>
                        </w:r>
                        <w:r w:rsidRPr="00354E67">
                          <w:rPr>
                            <w:rFonts w:ascii="Roboto" w:hAnsi="Roboto"/>
                            <w:sz w:val="16"/>
                            <w:szCs w:val="16"/>
                          </w:rPr>
                          <w:t xml:space="preserve">gall bladder, </w:t>
                        </w:r>
                        <w:r w:rsidRPr="00354E67">
                          <w:rPr>
                            <w:rFonts w:ascii="Roboto" w:hAnsi="Roboto"/>
                            <w:b/>
                            <w:sz w:val="16"/>
                            <w:szCs w:val="16"/>
                          </w:rPr>
                          <w:t xml:space="preserve">small intestine, </w:t>
                        </w:r>
                        <w:r w:rsidRPr="00354E67">
                          <w:rPr>
                            <w:rFonts w:ascii="Roboto" w:hAnsi="Roboto"/>
                            <w:sz w:val="16"/>
                            <w:szCs w:val="16"/>
                          </w:rPr>
                          <w:t>duodenum</w:t>
                        </w:r>
                        <w:r w:rsidRPr="00354E67">
                          <w:rPr>
                            <w:rFonts w:ascii="Roboto" w:hAnsi="Roboto"/>
                            <w:b/>
                            <w:sz w:val="16"/>
                            <w:szCs w:val="16"/>
                          </w:rPr>
                          <w:t xml:space="preserve">, large intestine, rectum, </w:t>
                        </w:r>
                        <w:r w:rsidRPr="00354E67">
                          <w:rPr>
                            <w:rFonts w:ascii="Roboto" w:hAnsi="Roboto"/>
                            <w:sz w:val="16"/>
                            <w:szCs w:val="16"/>
                          </w:rPr>
                          <w:t xml:space="preserve">anus, faeces, </w:t>
                        </w:r>
                        <w:proofErr w:type="gramStart"/>
                        <w:r w:rsidRPr="00354E67">
                          <w:rPr>
                            <w:rFonts w:ascii="Roboto" w:hAnsi="Roboto"/>
                            <w:sz w:val="16"/>
                            <w:szCs w:val="16"/>
                          </w:rPr>
                          <w:t>organ</w:t>
                        </w:r>
                        <w:proofErr w:type="gramEnd"/>
                        <w:r w:rsidRPr="00354E67">
                          <w:rPr>
                            <w:rFonts w:ascii="Roboto" w:hAnsi="Roboto"/>
                            <w:sz w:val="16"/>
                            <w:szCs w:val="16"/>
                          </w:rPr>
                          <w:t>.</w:t>
                        </w:r>
                      </w:p>
                      <w:p w14:paraId="7048FC41" w14:textId="77777777" w:rsidR="00E718D9" w:rsidRPr="00354E67" w:rsidRDefault="00E718D9" w:rsidP="00E718D9">
                        <w:pPr>
                          <w:pStyle w:val="ListParagraph"/>
                          <w:numPr>
                            <w:ilvl w:val="0"/>
                            <w:numId w:val="3"/>
                          </w:numPr>
                          <w:spacing w:after="60" w:line="240" w:lineRule="auto"/>
                          <w:ind w:left="113" w:hanging="113"/>
                          <w:jc w:val="left"/>
                          <w:rPr>
                            <w:rFonts w:ascii="Roboto" w:eastAsia="Roboto" w:hAnsi="Roboto" w:cs="Roboto"/>
                            <w:sz w:val="16"/>
                            <w:szCs w:val="16"/>
                          </w:rPr>
                        </w:pPr>
                        <w:r w:rsidRPr="00354E67">
                          <w:rPr>
                            <w:rFonts w:ascii="Roboto" w:hAnsi="Roboto"/>
                            <w:sz w:val="16"/>
                            <w:szCs w:val="16"/>
                            <w:u w:val="single"/>
                          </w:rPr>
                          <w:t>Types of teeth and dental care:</w:t>
                        </w:r>
                        <w:r w:rsidRPr="00354E67">
                          <w:rPr>
                            <w:rFonts w:ascii="Roboto" w:hAnsi="Roboto"/>
                            <w:sz w:val="16"/>
                            <w:szCs w:val="16"/>
                          </w:rPr>
                          <w:t xml:space="preserve"> </w:t>
                        </w:r>
                        <w:r w:rsidRPr="00354E67">
                          <w:rPr>
                            <w:rFonts w:ascii="Roboto" w:hAnsi="Roboto"/>
                            <w:b/>
                            <w:sz w:val="16"/>
                            <w:szCs w:val="16"/>
                          </w:rPr>
                          <w:t>molar</w:t>
                        </w:r>
                        <w:r w:rsidRPr="00354E67">
                          <w:rPr>
                            <w:rFonts w:ascii="Roboto" w:hAnsi="Roboto"/>
                            <w:sz w:val="16"/>
                            <w:szCs w:val="16"/>
                          </w:rPr>
                          <w:t xml:space="preserve">, </w:t>
                        </w:r>
                        <w:r w:rsidRPr="00354E67">
                          <w:rPr>
                            <w:rFonts w:ascii="Roboto" w:hAnsi="Roboto"/>
                            <w:b/>
                            <w:sz w:val="16"/>
                            <w:szCs w:val="16"/>
                          </w:rPr>
                          <w:t>premolar</w:t>
                        </w:r>
                        <w:r w:rsidRPr="00354E67">
                          <w:rPr>
                            <w:rFonts w:ascii="Roboto" w:hAnsi="Roboto"/>
                            <w:sz w:val="16"/>
                            <w:szCs w:val="16"/>
                          </w:rPr>
                          <w:t xml:space="preserve">, </w:t>
                        </w:r>
                        <w:r w:rsidRPr="00354E67">
                          <w:rPr>
                            <w:rFonts w:ascii="Roboto" w:hAnsi="Roboto"/>
                            <w:b/>
                            <w:sz w:val="16"/>
                            <w:szCs w:val="16"/>
                          </w:rPr>
                          <w:t>incisor</w:t>
                        </w:r>
                        <w:r w:rsidRPr="00354E67">
                          <w:rPr>
                            <w:rFonts w:ascii="Roboto" w:hAnsi="Roboto"/>
                            <w:sz w:val="16"/>
                            <w:szCs w:val="16"/>
                          </w:rPr>
                          <w:t xml:space="preserve">, </w:t>
                        </w:r>
                        <w:r w:rsidRPr="00354E67">
                          <w:rPr>
                            <w:rFonts w:ascii="Roboto" w:hAnsi="Roboto"/>
                            <w:b/>
                            <w:sz w:val="16"/>
                            <w:szCs w:val="16"/>
                          </w:rPr>
                          <w:t>canine</w:t>
                        </w:r>
                        <w:r w:rsidRPr="00354E67">
                          <w:rPr>
                            <w:rFonts w:ascii="Roboto" w:hAnsi="Roboto"/>
                            <w:sz w:val="16"/>
                            <w:szCs w:val="16"/>
                          </w:rPr>
                          <w:t>, wisdom teeth, tooth decay, plaque, enamel, baby (milk) teeth.</w:t>
                        </w:r>
                      </w:p>
                      <w:p w14:paraId="2600377D" w14:textId="454236BD" w:rsidR="00E217F5" w:rsidRPr="00354E67" w:rsidRDefault="00E718D9" w:rsidP="00354E67">
                        <w:pPr>
                          <w:pStyle w:val="ListParagraph"/>
                          <w:numPr>
                            <w:ilvl w:val="0"/>
                            <w:numId w:val="3"/>
                          </w:numPr>
                          <w:spacing w:after="60" w:line="240" w:lineRule="auto"/>
                          <w:ind w:left="113" w:hanging="113"/>
                          <w:jc w:val="left"/>
                          <w:rPr>
                            <w:rFonts w:ascii="Roboto" w:eastAsia="Roboto" w:hAnsi="Roboto" w:cs="Roboto"/>
                            <w:sz w:val="16"/>
                            <w:szCs w:val="16"/>
                          </w:rPr>
                        </w:pPr>
                        <w:r w:rsidRPr="00354E67">
                          <w:rPr>
                            <w:rFonts w:ascii="Roboto" w:hAnsi="Roboto"/>
                            <w:sz w:val="16"/>
                            <w:szCs w:val="16"/>
                            <w:u w:val="single"/>
                          </w:rPr>
                          <w:t>Food chains and animal diets:</w:t>
                        </w:r>
                        <w:r w:rsidRPr="00354E67">
                          <w:rPr>
                            <w:rFonts w:ascii="Roboto" w:hAnsi="Roboto"/>
                            <w:sz w:val="16"/>
                            <w:szCs w:val="16"/>
                          </w:rPr>
                          <w:t xml:space="preserve">  decomposer, food web.</w:t>
                        </w:r>
                      </w:p>
                      <w:p w14:paraId="183ACF39" w14:textId="3AFD623D" w:rsidR="00354E67" w:rsidRPr="00354E67" w:rsidRDefault="00354E67" w:rsidP="00354E67">
                        <w:pPr>
                          <w:spacing w:after="60" w:line="240" w:lineRule="auto"/>
                          <w:jc w:val="left"/>
                          <w:rPr>
                            <w:rFonts w:ascii="Roboto" w:eastAsia="Roboto" w:hAnsi="Roboto" w:cs="Roboto"/>
                            <w:sz w:val="16"/>
                            <w:szCs w:val="16"/>
                          </w:rPr>
                        </w:pPr>
                      </w:p>
                      <w:p w14:paraId="25AE924E" w14:textId="63F5BFCB" w:rsidR="00354E67" w:rsidRPr="00354E67" w:rsidRDefault="00354E67" w:rsidP="003020D4">
                        <w:pPr>
                          <w:spacing w:line="240" w:lineRule="auto"/>
                          <w:jc w:val="left"/>
                          <w:rPr>
                            <w:rFonts w:ascii="Roboto" w:hAnsi="Roboto"/>
                            <w:sz w:val="16"/>
                            <w:szCs w:val="16"/>
                            <w:shd w:val="clear" w:color="auto" w:fill="D9EAD3"/>
                          </w:rPr>
                        </w:pPr>
                        <w:r w:rsidRPr="00354E67">
                          <w:rPr>
                            <w:rFonts w:ascii="Roboto" w:hAnsi="Roboto"/>
                            <w:sz w:val="16"/>
                            <w:szCs w:val="16"/>
                          </w:rPr>
                          <w:t>Previously introduced</w:t>
                        </w:r>
                        <w:r w:rsidR="008D58FD">
                          <w:rPr>
                            <w:rFonts w:ascii="Roboto" w:hAnsi="Roboto"/>
                            <w:sz w:val="16"/>
                            <w:szCs w:val="16"/>
                          </w:rPr>
                          <w:t xml:space="preserve"> </w:t>
                        </w:r>
                        <w:r w:rsidRPr="00354E67">
                          <w:rPr>
                            <w:rFonts w:ascii="Roboto" w:hAnsi="Roboto"/>
                            <w:sz w:val="16"/>
                            <w:szCs w:val="16"/>
                          </w:rPr>
                          <w:t xml:space="preserve">vocabulary: </w:t>
                        </w:r>
                        <w:r w:rsidRPr="00354E67">
                          <w:rPr>
                            <w:rFonts w:ascii="Roboto" w:hAnsi="Roboto"/>
                            <w:b/>
                            <w:sz w:val="16"/>
                            <w:szCs w:val="16"/>
                          </w:rPr>
                          <w:t>producer,</w:t>
                        </w:r>
                        <w:r w:rsidR="008D58FD">
                          <w:rPr>
                            <w:rFonts w:ascii="Roboto" w:hAnsi="Roboto"/>
                            <w:b/>
                            <w:sz w:val="16"/>
                            <w:szCs w:val="16"/>
                          </w:rPr>
                          <w:t xml:space="preserve"> </w:t>
                        </w:r>
                        <w:r w:rsidRPr="00354E67">
                          <w:rPr>
                            <w:rFonts w:ascii="Roboto" w:hAnsi="Roboto"/>
                            <w:sz w:val="16"/>
                            <w:szCs w:val="16"/>
                          </w:rPr>
                          <w:t>consumer</w:t>
                        </w:r>
                        <w:r w:rsidRPr="00354E67">
                          <w:rPr>
                            <w:rFonts w:ascii="Roboto" w:hAnsi="Roboto"/>
                            <w:b/>
                            <w:sz w:val="16"/>
                            <w:szCs w:val="16"/>
                          </w:rPr>
                          <w:t>, prey, predator,</w:t>
                        </w:r>
                        <w:r w:rsidR="008D58FD">
                          <w:rPr>
                            <w:rFonts w:ascii="Roboto" w:hAnsi="Roboto"/>
                            <w:b/>
                            <w:sz w:val="16"/>
                            <w:szCs w:val="16"/>
                          </w:rPr>
                          <w:t xml:space="preserve"> </w:t>
                        </w:r>
                        <w:r w:rsidRPr="00354E67">
                          <w:rPr>
                            <w:rFonts w:ascii="Roboto" w:hAnsi="Roboto"/>
                            <w:sz w:val="16"/>
                            <w:szCs w:val="16"/>
                          </w:rPr>
                          <w:t>excretion</w:t>
                        </w:r>
                        <w:r w:rsidRPr="00354E67">
                          <w:rPr>
                            <w:rFonts w:ascii="Roboto" w:hAnsi="Roboto"/>
                            <w:b/>
                            <w:sz w:val="16"/>
                            <w:szCs w:val="16"/>
                          </w:rPr>
                          <w:t xml:space="preserve">, </w:t>
                        </w:r>
                        <w:r w:rsidRPr="00354E67">
                          <w:rPr>
                            <w:rFonts w:ascii="Roboto" w:hAnsi="Roboto"/>
                            <w:sz w:val="16"/>
                            <w:szCs w:val="16"/>
                          </w:rPr>
                          <w:t>habitat.</w:t>
                        </w:r>
                      </w:p>
                    </w:txbxContent>
                  </v:textbox>
                </v:rect>
                <v:rect id="Rectangle 25" o:spid="_x0000_s1123"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y5gcUA&#10;AADbAAAADwAAAGRycy9kb3ducmV2LnhtbESPQWvCQBSE74L/YXlCL6IbBaXErGIthVIpqBHx+Mg+&#10;k2D2bchuk9Rf3y0Uehxm5hsm2fSmEi01rrSsYDaNQBBnVpecKzinb5NnEM4ja6wsk4JvcrBZDwcJ&#10;xtp2fKT25HMRIOxiVFB4X8dSuqwgg25qa+Lg3Wxj0AfZ5FI32AW4qeQ8ipbSYMlhocCadgVl99OX&#10;CRRdXtPF7OPwud/p+oKP4+J1/KLU06jfrkB46v1/+K/9rhXMl/D7JfwA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TLmBxQAAANsAAAAPAAAAAAAAAAAAAAAAAJgCAABkcnMv&#10;ZG93bnJldi54bWxQSwUGAAAAAAQABAD1AAAAigMAAAAA&#10;" filled="f" strokecolor="#1c1c1c [3213]" strokeweight="1pt">
                  <v:textbox>
                    <w:txbxContent>
                      <w:p w14:paraId="035AE809"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 xml:space="preserve">Process of reproduction: </w:t>
                        </w:r>
                        <w:r w:rsidRPr="002E0B56">
                          <w:rPr>
                            <w:rFonts w:ascii="Roboto" w:hAnsi="Roboto"/>
                            <w:b/>
                            <w:sz w:val="16"/>
                            <w:szCs w:val="16"/>
                          </w:rPr>
                          <w:t xml:space="preserve">gestation, asexual reproduction, sexual reproduction, </w:t>
                        </w:r>
                        <w:r w:rsidRPr="002E0B56">
                          <w:rPr>
                            <w:rFonts w:ascii="Roboto" w:hAnsi="Roboto"/>
                            <w:sz w:val="16"/>
                            <w:szCs w:val="16"/>
                          </w:rPr>
                          <w:t>sperm, egg, cells, clone.</w:t>
                        </w:r>
                      </w:p>
                      <w:p w14:paraId="0923334D"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Changes and</w:t>
                        </w:r>
                        <w:r w:rsidRPr="002E0B56">
                          <w:rPr>
                            <w:rFonts w:ascii="Roboto" w:hAnsi="Roboto"/>
                            <w:b/>
                            <w:sz w:val="16"/>
                            <w:szCs w:val="16"/>
                            <w:u w:val="single"/>
                          </w:rPr>
                          <w:t xml:space="preserve"> life cycle: </w:t>
                        </w:r>
                        <w:r w:rsidRPr="002E0B56">
                          <w:rPr>
                            <w:rFonts w:ascii="Roboto" w:hAnsi="Roboto"/>
                            <w:color w:val="0E101A"/>
                            <w:sz w:val="16"/>
                            <w:szCs w:val="16"/>
                          </w:rPr>
                          <w:t>embryo, foetus, uterus,</w:t>
                        </w:r>
                        <w:r w:rsidRPr="002E0B56">
                          <w:rPr>
                            <w:rFonts w:ascii="Roboto" w:hAnsi="Roboto"/>
                            <w:b/>
                            <w:color w:val="0E101A"/>
                            <w:sz w:val="16"/>
                            <w:szCs w:val="16"/>
                          </w:rPr>
                          <w:t xml:space="preserve"> prenatal, adolescence, puberty, menstruation, adulthood, </w:t>
                        </w:r>
                        <w:r w:rsidRPr="008D58FD">
                          <w:rPr>
                            <w:rFonts w:ascii="Roboto" w:hAnsi="Roboto"/>
                            <w:bCs/>
                            <w:color w:val="0E101A"/>
                            <w:sz w:val="16"/>
                            <w:szCs w:val="16"/>
                          </w:rPr>
                          <w:t>menopause,</w:t>
                        </w:r>
                        <w:r w:rsidRPr="002E0B56">
                          <w:rPr>
                            <w:rFonts w:ascii="Roboto" w:hAnsi="Roboto"/>
                            <w:b/>
                            <w:color w:val="0E101A"/>
                            <w:sz w:val="16"/>
                            <w:szCs w:val="16"/>
                          </w:rPr>
                          <w:t xml:space="preserve"> life expectancy, </w:t>
                        </w:r>
                        <w:r w:rsidRPr="002E0B56">
                          <w:rPr>
                            <w:rFonts w:ascii="Roboto" w:hAnsi="Roboto"/>
                            <w:color w:val="0E101A"/>
                            <w:sz w:val="16"/>
                            <w:szCs w:val="16"/>
                          </w:rPr>
                          <w:t>old age, hormones, sweat.</w:t>
                        </w:r>
                      </w:p>
                      <w:p w14:paraId="6BFD7707"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Changing body parts:</w:t>
                        </w:r>
                        <w:r w:rsidRPr="002E0B56">
                          <w:rPr>
                            <w:rFonts w:ascii="Roboto" w:hAnsi="Roboto"/>
                            <w:sz w:val="16"/>
                            <w:szCs w:val="16"/>
                          </w:rPr>
                          <w:t xml:space="preserve"> e.g. breasts, penis, larynx, ovaries, genitalia, pubic hair.</w:t>
                        </w:r>
                      </w:p>
                      <w:p w14:paraId="35F53E12" w14:textId="77777777" w:rsidR="002E0B56" w:rsidRPr="002E0B56" w:rsidRDefault="002E0B56" w:rsidP="002E0B56">
                        <w:pPr>
                          <w:spacing w:after="60" w:line="240" w:lineRule="auto"/>
                          <w:jc w:val="left"/>
                          <w:rPr>
                            <w:rFonts w:ascii="Roboto" w:eastAsia="Roboto" w:hAnsi="Roboto" w:cs="Roboto"/>
                            <w:sz w:val="16"/>
                            <w:szCs w:val="16"/>
                          </w:rPr>
                        </w:pPr>
                      </w:p>
                      <w:p w14:paraId="07262C5D" w14:textId="75CC3409" w:rsidR="00E217F5" w:rsidRPr="002E0B56" w:rsidRDefault="002E0B56" w:rsidP="002E0B56">
                        <w:pPr>
                          <w:spacing w:after="60" w:line="240" w:lineRule="auto"/>
                          <w:jc w:val="left"/>
                          <w:rPr>
                            <w:rFonts w:ascii="Roboto" w:eastAsia="Roboto" w:hAnsi="Roboto" w:cs="Roboto"/>
                            <w:sz w:val="16"/>
                            <w:szCs w:val="16"/>
                          </w:rPr>
                        </w:pPr>
                        <w:r w:rsidRPr="002E0B56">
                          <w:rPr>
                            <w:rFonts w:ascii="Roboto" w:hAnsi="Roboto"/>
                            <w:sz w:val="16"/>
                            <w:szCs w:val="16"/>
                          </w:rPr>
                          <w:t xml:space="preserve">Previously introduced vocabulary: reproduction, </w:t>
                        </w:r>
                        <w:r w:rsidRPr="002E0B56">
                          <w:rPr>
                            <w:rFonts w:ascii="Roboto" w:hAnsi="Roboto"/>
                            <w:b/>
                            <w:sz w:val="16"/>
                            <w:szCs w:val="16"/>
                          </w:rPr>
                          <w:t xml:space="preserve">reproduce, </w:t>
                        </w:r>
                        <w:r w:rsidRPr="002E0B56">
                          <w:rPr>
                            <w:rFonts w:ascii="Roboto" w:hAnsi="Roboto"/>
                            <w:sz w:val="16"/>
                            <w:szCs w:val="16"/>
                          </w:rPr>
                          <w:t xml:space="preserve">types of animals and animal groups, </w:t>
                        </w:r>
                        <w:r w:rsidRPr="002E0B56">
                          <w:rPr>
                            <w:rFonts w:ascii="Roboto" w:hAnsi="Roboto"/>
                            <w:b/>
                            <w:sz w:val="16"/>
                            <w:szCs w:val="16"/>
                          </w:rPr>
                          <w:t>fertilisation.</w:t>
                        </w:r>
                      </w:p>
                    </w:txbxContent>
                  </v:textbox>
                </v:rect>
                <v:rect id="Rectangle 26" o:spid="_x0000_s1124"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Mt88UA&#10;AADbAAAADwAAAGRycy9kb3ducmV2LnhtbESPW4vCMBSE3xf8D+EIviyaKihajeIFQXYRvCE+Hppj&#10;W2xOShO17q/fCAv7OMzMN8xkVptCPKhyuWUF3U4EgjixOudUwem4bg9BOI+ssbBMCl7kYDZtfEww&#10;1vbJe3ocfCoChF2MCjLvy1hKl2Rk0HVsSRy8q60M+iCrVOoKnwFuCtmLooE0mHNYyLCkZUbJ7XA3&#10;gaLzy7Hf/dptv5e6POPPvr/6XCjVatbzMQhPtf8P/7U3WkFvBO8v4QfI6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0y3zxQAAANsAAAAPAAAAAAAAAAAAAAAAAJgCAABkcnMv&#10;ZG93bnJldi54bWxQSwUGAAAAAAQABAD1AAAAigMAAAAA&#10;" filled="f" strokecolor="#1c1c1c [3213]" strokeweight="1pt">
                  <v:textbox>
                    <w:txbxContent>
                      <w:p w14:paraId="2A940F8D"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b/>
                            <w:sz w:val="16"/>
                            <w:szCs w:val="16"/>
                            <w:u w:val="single"/>
                          </w:rPr>
                          <w:t>Circulatory system</w:t>
                        </w:r>
                        <w:r w:rsidRPr="002E0B56">
                          <w:rPr>
                            <w:rFonts w:ascii="Roboto" w:hAnsi="Roboto"/>
                            <w:sz w:val="16"/>
                            <w:szCs w:val="16"/>
                            <w:u w:val="single"/>
                          </w:rPr>
                          <w:t xml:space="preserve">: </w:t>
                        </w:r>
                        <w:r w:rsidRPr="002E0B56">
                          <w:rPr>
                            <w:rFonts w:ascii="Roboto" w:hAnsi="Roboto"/>
                            <w:sz w:val="16"/>
                            <w:szCs w:val="16"/>
                          </w:rPr>
                          <w:t xml:space="preserve">circulation, </w:t>
                        </w:r>
                        <w:r w:rsidRPr="008D58FD">
                          <w:rPr>
                            <w:rFonts w:ascii="Roboto" w:hAnsi="Roboto"/>
                            <w:b/>
                            <w:bCs/>
                            <w:sz w:val="16"/>
                            <w:szCs w:val="16"/>
                          </w:rPr>
                          <w:t>heart</w:t>
                        </w:r>
                        <w:r w:rsidRPr="002E0B56">
                          <w:rPr>
                            <w:rFonts w:ascii="Roboto" w:hAnsi="Roboto"/>
                            <w:sz w:val="16"/>
                            <w:szCs w:val="16"/>
                          </w:rPr>
                          <w:t xml:space="preserve">, pulse, heartbeat, heart rate, lungs, breathing, </w:t>
                        </w:r>
                        <w:r w:rsidRPr="002E0B56">
                          <w:rPr>
                            <w:rFonts w:ascii="Roboto" w:hAnsi="Roboto"/>
                            <w:b/>
                            <w:sz w:val="16"/>
                            <w:szCs w:val="16"/>
                          </w:rPr>
                          <w:t>blood vessels</w:t>
                        </w:r>
                        <w:r w:rsidRPr="002E0B56">
                          <w:rPr>
                            <w:rFonts w:ascii="Roboto" w:hAnsi="Roboto"/>
                            <w:sz w:val="16"/>
                            <w:szCs w:val="16"/>
                          </w:rPr>
                          <w:t xml:space="preserve">, blood, pump, transported, </w:t>
                        </w:r>
                        <w:r w:rsidRPr="002E0B56">
                          <w:rPr>
                            <w:rFonts w:ascii="Roboto" w:hAnsi="Roboto"/>
                            <w:b/>
                            <w:sz w:val="16"/>
                            <w:szCs w:val="16"/>
                          </w:rPr>
                          <w:t xml:space="preserve">oxygenated blood, deoxygenated blood, </w:t>
                        </w:r>
                        <w:r w:rsidRPr="002E0B56">
                          <w:rPr>
                            <w:rFonts w:ascii="Roboto" w:hAnsi="Roboto"/>
                            <w:sz w:val="16"/>
                            <w:szCs w:val="16"/>
                          </w:rPr>
                          <w:t>oxygen, arteries, veins, capillaries, chambers, plasma, platelets, white blood cells, red blood cells.</w:t>
                        </w:r>
                      </w:p>
                      <w:p w14:paraId="39DE4B7B"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Lifestyle:</w:t>
                        </w:r>
                        <w:r w:rsidRPr="002E0B56">
                          <w:rPr>
                            <w:rFonts w:ascii="Roboto" w:hAnsi="Roboto"/>
                            <w:sz w:val="16"/>
                            <w:szCs w:val="16"/>
                          </w:rPr>
                          <w:t xml:space="preserve"> </w:t>
                        </w:r>
                        <w:r w:rsidRPr="002E0B56">
                          <w:rPr>
                            <w:rFonts w:ascii="Roboto" w:hAnsi="Roboto"/>
                            <w:b/>
                            <w:sz w:val="16"/>
                            <w:szCs w:val="16"/>
                          </w:rPr>
                          <w:t xml:space="preserve">drug, alcohol, </w:t>
                        </w:r>
                        <w:r w:rsidRPr="002E0B56">
                          <w:rPr>
                            <w:rFonts w:ascii="Roboto" w:hAnsi="Roboto"/>
                            <w:sz w:val="16"/>
                            <w:szCs w:val="16"/>
                          </w:rPr>
                          <w:t>smoking, disease, calorie, energy input, energy output.</w:t>
                        </w:r>
                      </w:p>
                      <w:p w14:paraId="0C7376CD" w14:textId="77777777" w:rsidR="002E0B56" w:rsidRPr="002E0B56" w:rsidRDefault="002E0B56" w:rsidP="002E0B56">
                        <w:pPr>
                          <w:pStyle w:val="ListParagraph"/>
                          <w:numPr>
                            <w:ilvl w:val="0"/>
                            <w:numId w:val="3"/>
                          </w:numPr>
                          <w:spacing w:after="60" w:line="240" w:lineRule="auto"/>
                          <w:ind w:left="113" w:hanging="113"/>
                          <w:jc w:val="left"/>
                          <w:rPr>
                            <w:rFonts w:ascii="Roboto" w:eastAsia="Roboto" w:hAnsi="Roboto" w:cs="Roboto"/>
                            <w:sz w:val="16"/>
                            <w:szCs w:val="16"/>
                          </w:rPr>
                        </w:pPr>
                        <w:r w:rsidRPr="002E0B56">
                          <w:rPr>
                            <w:rFonts w:ascii="Roboto" w:hAnsi="Roboto"/>
                            <w:sz w:val="16"/>
                            <w:szCs w:val="16"/>
                            <w:u w:val="single"/>
                          </w:rPr>
                          <w:t>Other:</w:t>
                        </w:r>
                        <w:r w:rsidRPr="002E0B56">
                          <w:rPr>
                            <w:rFonts w:ascii="Roboto" w:hAnsi="Roboto"/>
                            <w:sz w:val="16"/>
                            <w:szCs w:val="16"/>
                          </w:rPr>
                          <w:t xml:space="preserve"> water transportation, nutrient transportation, waste products.</w:t>
                        </w:r>
                      </w:p>
                      <w:p w14:paraId="7B9315F4" w14:textId="77777777" w:rsidR="002E0B56" w:rsidRPr="002E0B56" w:rsidRDefault="002E0B56" w:rsidP="002E0B56">
                        <w:pPr>
                          <w:spacing w:after="60" w:line="240" w:lineRule="auto"/>
                          <w:jc w:val="left"/>
                          <w:rPr>
                            <w:rFonts w:ascii="Roboto" w:eastAsia="Roboto" w:hAnsi="Roboto" w:cs="Roboto"/>
                            <w:sz w:val="16"/>
                            <w:szCs w:val="16"/>
                          </w:rPr>
                        </w:pPr>
                      </w:p>
                      <w:p w14:paraId="1E13827B" w14:textId="44A15051" w:rsidR="00E217F5" w:rsidRPr="002E0B56" w:rsidRDefault="002E0B56" w:rsidP="002E0B56">
                        <w:pPr>
                          <w:spacing w:after="60" w:line="240" w:lineRule="auto"/>
                          <w:jc w:val="left"/>
                          <w:rPr>
                            <w:rFonts w:ascii="Roboto" w:eastAsia="Roboto" w:hAnsi="Roboto" w:cs="Roboto"/>
                            <w:sz w:val="16"/>
                            <w:szCs w:val="16"/>
                          </w:rPr>
                        </w:pPr>
                        <w:r w:rsidRPr="002E0B56">
                          <w:rPr>
                            <w:rFonts w:ascii="Roboto" w:hAnsi="Roboto"/>
                            <w:sz w:val="16"/>
                            <w:szCs w:val="16"/>
                          </w:rPr>
                          <w:t>Previously introduced vocabulary: carbon dioxide.</w:t>
                        </w:r>
                      </w:p>
                    </w:txbxContent>
                  </v:textbox>
                </v:rect>
                <w10:wrap anchorx="margin"/>
              </v:group>
            </w:pict>
          </mc:Fallback>
        </mc:AlternateContent>
      </w:r>
      <w:r w:rsidR="00D10811">
        <w:rPr>
          <w:noProof/>
        </w:rPr>
        <mc:AlternateContent>
          <mc:Choice Requires="wpg">
            <w:drawing>
              <wp:anchor distT="0" distB="0" distL="114300" distR="114300" simplePos="0" relativeHeight="251632640" behindDoc="0" locked="0" layoutInCell="1" allowOverlap="1" wp14:anchorId="485BEF9D" wp14:editId="62EF2AB3">
                <wp:simplePos x="0" y="0"/>
                <wp:positionH relativeFrom="column">
                  <wp:posOffset>332105</wp:posOffset>
                </wp:positionH>
                <wp:positionV relativeFrom="paragraph">
                  <wp:posOffset>-335915</wp:posOffset>
                </wp:positionV>
                <wp:extent cx="9568181" cy="335915"/>
                <wp:effectExtent l="0" t="0" r="13970" b="26035"/>
                <wp:wrapNone/>
                <wp:docPr id="347" name="Group 347"/>
                <wp:cNvGraphicFramePr/>
                <a:graphic xmlns:a="http://schemas.openxmlformats.org/drawingml/2006/main">
                  <a:graphicData uri="http://schemas.microsoft.com/office/word/2010/wordprocessingGroup">
                    <wpg:wgp>
                      <wpg:cNvGrpSpPr/>
                      <wpg:grpSpPr>
                        <a:xfrm>
                          <a:off x="0" y="0"/>
                          <a:ext cx="9568181" cy="335915"/>
                          <a:chOff x="-7940" y="0"/>
                          <a:chExt cx="7975576" cy="336430"/>
                        </a:xfrm>
                      </wpg:grpSpPr>
                      <wps:wsp>
                        <wps:cNvPr id="256" name="Rectangle 256"/>
                        <wps:cNvSpPr/>
                        <wps:spPr>
                          <a:xfrm>
                            <a:off x="-7940"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88B13D" w14:textId="77777777" w:rsidR="00682615" w:rsidRPr="00807512" w:rsidRDefault="00682615" w:rsidP="00682615">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7" name="Rectangle 257"/>
                        <wps:cNvSpPr/>
                        <wps:spPr>
                          <a:xfrm>
                            <a:off x="1311216"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6BB97B" w14:textId="77777777" w:rsidR="00682615" w:rsidRPr="00807512" w:rsidRDefault="00682615" w:rsidP="00682615">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8" name="Rectangle 258"/>
                        <wps:cNvSpPr/>
                        <wps:spPr>
                          <a:xfrm>
                            <a:off x="2643017"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093064" w14:textId="77777777" w:rsidR="00682615" w:rsidRPr="00807512" w:rsidRDefault="00682615" w:rsidP="00682615">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9" name="Rectangle 259"/>
                        <wps:cNvSpPr/>
                        <wps:spPr>
                          <a:xfrm>
                            <a:off x="3968151"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16F9C5" w14:textId="77777777" w:rsidR="00682615" w:rsidRPr="00D946D0" w:rsidRDefault="00682615" w:rsidP="00682615">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0" name="Rectangle 260"/>
                        <wps:cNvSpPr/>
                        <wps:spPr>
                          <a:xfrm>
                            <a:off x="5299953"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0002D8" w14:textId="77777777" w:rsidR="00682615" w:rsidRPr="00D946D0" w:rsidRDefault="00682615" w:rsidP="00682615">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1" name="Rectangle 261"/>
                        <wps:cNvSpPr/>
                        <wps:spPr>
                          <a:xfrm>
                            <a:off x="6628421"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CD014D" w14:textId="77777777" w:rsidR="00682615" w:rsidRPr="00D946D0" w:rsidRDefault="00682615" w:rsidP="00682615">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347" o:spid="_x0000_s1125" style="position:absolute;left:0;text-align:left;margin-left:26.15pt;margin-top:-26.45pt;width:753.4pt;height:26.45pt;z-index:251632640;mso-width-relative:margin" coordorigin="-79" coordsize="79755,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">
                <v:rect id="Rectangle 256" o:spid="_x0000_s1126" style="position:absolute;left:-79;width:13191;height:33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sgUcMA&#10;AADcAAAADwAAAGRycy9kb3ducmV2LnhtbESPQWsCMRSE7wX/Q3iCF6nZCkpdjSIVwaOuPfT42Dyz&#10;225eliSr6783gtDjMDPfMKtNbxtxJR9qxwo+JhkI4tLpmo2C7/P+/RNEiMgaG8ek4E4BNuvB2wpz&#10;7W58omsRjUgQDjkqqGJscylDWZHFMHEtcfIuzluMSXojtcdbgttGTrNsLi3WnBYqbOmrovKv6KyC&#10;zhS69docftyiG//63daOF0elRsN+uwQRqY//4Vf7oBVMZ3N4nklHQK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sgUcMAAADcAAAADwAAAAAAAAAAAAAAAACYAgAAZHJzL2Rv&#10;d25yZXYueG1sUEsFBgAAAAAEAAQA9QAAAIgDAAAAAA==&#10;" fillcolor="#673a8f" strokecolor="#1c1c1c [3213]" strokeweight="1pt">
                  <v:textbox>
                    <w:txbxContent>
                      <w:p w14:paraId="1388B13D" w14:textId="77777777" w:rsidR="00682615" w:rsidRPr="00807512" w:rsidRDefault="00682615" w:rsidP="00682615">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257" o:spid="_x0000_s1127" style="position:absolute;left:13112;width:13400;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kcm8UA&#10;AADcAAAADwAAAGRycy9kb3ducmV2LnhtbESPzWrCQBSF90LfYbiF7sykgdYSM4ptEdK60ZhNd5fM&#10;NQlm7oTMNKZv3xEEl4fz83Gy9WQ6MdLgWssKnqMYBHFldcu1gvK4nb+BcB5ZY2eZFPyRg/XqYZZh&#10;qu2FDzQWvhZhhF2KChrv+1RKVzVk0EW2Jw7eyQ4GfZBDLfWAlzBuOpnE8as02HIgNNjTR0PVufg1&#10;gbtNcvP9+VOej3baYfF12Iz7d6WeHqfNEoSnyd/Dt3auFSQvC7ieCUdAr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6RybxQAAANwAAAAPAAAAAAAAAAAAAAAAAJgCAABkcnMv&#10;ZG93bnJldi54bWxQSwUGAAAAAAQABAD1AAAAigMAAAAA&#10;" fillcolor="#e7226a" strokecolor="#1c1c1c [3213]" strokeweight="1pt">
                  <v:textbox>
                    <w:txbxContent>
                      <w:p w14:paraId="7F6BB97B" w14:textId="77777777" w:rsidR="00682615" w:rsidRPr="00807512" w:rsidRDefault="00682615" w:rsidP="00682615">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258" o:spid="_x0000_s1128" style="position:absolute;left:26430;width:13398;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t0F8IA&#10;AADcAAAADwAAAGRycy9kb3ducmV2LnhtbERPz2uDMBS+F/Y/hDfYRdaosDJso4yB0MEutT3s+Ja8&#10;qsy8iInW/ffLobDjx/f7UK12EAtNvnesINumIIi1Mz23Ci7n+vkVhA/IBgfHpOCXPFTlw+aAhXE3&#10;PtHShFbEEPYFKuhCGAspve7Iot+6kThyVzdZDBFOrTQT3mK4HWSepjtpsefY0OFI7x3pn2a2Co7z&#10;x6eZdZMNYXHN93lJav2VKPX0uL7tQQRaw7/47j4aBflLXBvPxCMg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23QXwgAAANwAAAAPAAAAAAAAAAAAAAAAAJgCAABkcnMvZG93&#10;bnJldi54bWxQSwUGAAAAAAQABAD1AAAAhwMAAAAA&#10;" fillcolor="#32b4a3" strokecolor="#1c1c1c [3213]" strokeweight="1pt">
                  <v:textbox>
                    <w:txbxContent>
                      <w:p w14:paraId="37093064" w14:textId="77777777" w:rsidR="00682615" w:rsidRPr="00807512" w:rsidRDefault="00682615" w:rsidP="00682615">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259" o:spid="_x0000_s1129" style="position:absolute;left:39681;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8a68cA&#10;AADcAAAADwAAAGRycy9kb3ducmV2LnhtbESPQUvDQBSE70L/w/IK3uzGWqWm3RYpagslFWN7f80+&#10;s8Hs25Bd09Rf7wpCj8PMfMPMl72tRUetrxwruB0lIIgLpysuFew/Xm6mIHxA1lg7JgVn8rBcDK7m&#10;mGp34nfq8lCKCGGfogITQpNK6QtDFv3INcTR+3StxRBlW0rd4inCbS3HSfIgLVYcFww2tDJUfOXf&#10;VsFWTp+7wzE3b+tsJXevP9mdm2RKXQ/7pxmIQH24hP/bG61gfP8If2fiEZ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pvGuvHAAAA3AAAAA8AAAAAAAAAAAAAAAAAmAIAAGRy&#10;cy9kb3ducmV2LnhtbFBLBQYAAAAABAAEAPUAAACMAwAAAAA=&#10;" fillcolor="#981869" strokecolor="#1c1c1c [3213]" strokeweight="1pt">
                  <v:textbox>
                    <w:txbxContent>
                      <w:p w14:paraId="6116F9C5" w14:textId="77777777" w:rsidR="00682615" w:rsidRPr="00D946D0" w:rsidRDefault="00682615" w:rsidP="00682615">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260" o:spid="_x0000_s1130" style="position:absolute;left:52999;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ozk8QA&#10;AADcAAAADwAAAGRycy9kb3ducmV2LnhtbERPy2rCQBTdF/yH4QrdFJ1URGx0EsRSaAsq1W66u2Su&#10;STRzJ2QmD/v1zqLQ5eG81+lgKtFR40rLCp6nEQjizOqScwXfp7fJEoTzyBory6TgRg7SZPSwxljb&#10;nr+oO/pchBB2MSoovK9jKV1WkEE3tTVx4M62MegDbHKpG+xDuKnkLIoW0mDJoaHAmrYFZddjaxRg&#10;H+1/ef56+ax318MLfbTnn/xJqcfxsFmB8DT4f/Gf+10rmC3C/HAmHAGZ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6M5PEAAAA3AAAAA8AAAAAAAAAAAAAAAAAmAIAAGRycy9k&#10;b3ducmV2LnhtbFBLBQYAAAAABAAEAPUAAACJAwAAAAA=&#10;" fillcolor="#14b5e5" strokecolor="#1c1c1c [3213]" strokeweight="1pt">
                  <v:textbox>
                    <w:txbxContent>
                      <w:p w14:paraId="3F0002D8" w14:textId="77777777" w:rsidR="00682615" w:rsidRPr="00D946D0" w:rsidRDefault="00682615" w:rsidP="00682615">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261" o:spid="_x0000_s1131" style="position:absolute;left:66284;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uWwMYA&#10;AADcAAAADwAAAGRycy9kb3ducmV2LnhtbESPT2vCQBTE74LfYXlCL6KbhGIluooIpdJLMf1Dj4/s&#10;M1nMvg3ZrYnfvisIHoeZ+Q2z3g62ERfqvHGsIJ0nIIhLpw1XCr4+X2dLED4ga2wck4IredhuxqM1&#10;5tr1fKRLESoRIexzVFCH0OZS+rImi37uWuLonVxnMUTZVVJ32Ee4bWSWJAtp0XBcqLGlfU3lufiz&#10;Ctrj2zR7P3z/PP8Wrn/5SK/mFIxST5NhtwIRaAiP8L190AqyRQq3M/EIyM0/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PuWwMYAAADcAAAADwAAAAAAAAAAAAAAAACYAgAAZHJz&#10;L2Rvd25yZXYueG1sUEsFBgAAAAAEAAQA9QAAAIsDAAAAAA==&#10;" fillcolor="#f08218" strokecolor="#1c1c1c [3213]" strokeweight="1pt">
                  <v:textbox>
                    <w:txbxContent>
                      <w:p w14:paraId="28CD014D" w14:textId="77777777" w:rsidR="00682615" w:rsidRPr="00D946D0" w:rsidRDefault="00682615" w:rsidP="00682615">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v:group>
            </w:pict>
          </mc:Fallback>
        </mc:AlternateContent>
      </w:r>
      <w:r w:rsidR="00370F02">
        <w:rPr>
          <w:noProof/>
        </w:rPr>
        <mc:AlternateContent>
          <mc:Choice Requires="wps">
            <w:drawing>
              <wp:anchor distT="0" distB="0" distL="114300" distR="114300" simplePos="0" relativeHeight="251659264" behindDoc="0" locked="0" layoutInCell="1" allowOverlap="1" wp14:anchorId="5DB76A7C" wp14:editId="6D00D4E1">
                <wp:simplePos x="0" y="0"/>
                <wp:positionH relativeFrom="margin">
                  <wp:posOffset>-1181100</wp:posOffset>
                </wp:positionH>
                <wp:positionV relativeFrom="paragraph">
                  <wp:posOffset>1181999</wp:posOffset>
                </wp:positionV>
                <wp:extent cx="2707459" cy="335915"/>
                <wp:effectExtent l="4445" t="0" r="21590" b="21590"/>
                <wp:wrapNone/>
                <wp:docPr id="346" name="Rectangle 346"/>
                <wp:cNvGraphicFramePr/>
                <a:graphic xmlns:a="http://schemas.openxmlformats.org/drawingml/2006/main">
                  <a:graphicData uri="http://schemas.microsoft.com/office/word/2010/wordprocessingShape">
                    <wps:wsp>
                      <wps:cNvSpPr/>
                      <wps:spPr>
                        <a:xfrm rot="16200000">
                          <a:off x="0" y="0"/>
                          <a:ext cx="2707459" cy="335915"/>
                        </a:xfrm>
                        <a:prstGeom prst="rect">
                          <a:avLst/>
                        </a:prstGeom>
                        <a:solidFill>
                          <a:srgbClr val="4EB1E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6B07C5" w14:textId="6B2FE5C6" w:rsidR="00682615" w:rsidRPr="00807512" w:rsidRDefault="00682615" w:rsidP="00682615">
                            <w:pPr>
                              <w:jc w:val="center"/>
                              <w:rPr>
                                <w:rFonts w:ascii="Roboto" w:hAnsi="Roboto"/>
                                <w:b/>
                                <w:bCs/>
                                <w:color w:val="FFFFFF" w:themeColor="background1"/>
                                <w:sz w:val="18"/>
                                <w:szCs w:val="18"/>
                              </w:rPr>
                            </w:pPr>
                            <w:r>
                              <w:rPr>
                                <w:rFonts w:ascii="Roboto" w:hAnsi="Roboto"/>
                                <w:b/>
                                <w:bCs/>
                                <w:color w:val="FFFFFF" w:themeColor="background1"/>
                                <w:sz w:val="18"/>
                                <w:szCs w:val="18"/>
                              </w:rPr>
                              <w:t>Animals Including Humans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46" o:spid="_x0000_s1132" style="position:absolute;left:0;text-align:left;margin-left:-93pt;margin-top:93.05pt;width:213.2pt;height:26.45pt;rotation:-90;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" fillcolor="#4eb1e4" strokecolor="#1c1c1c [3213]" strokeweight="1pt">
                <v:textbox>
                  <w:txbxContent>
                    <w:p w14:paraId="416B07C5" w14:textId="6B2FE5C6" w:rsidR="00682615" w:rsidRPr="00807512" w:rsidRDefault="00682615" w:rsidP="00682615">
                      <w:pPr>
                        <w:jc w:val="center"/>
                        <w:rPr>
                          <w:rFonts w:ascii="Roboto" w:hAnsi="Roboto"/>
                          <w:b/>
                          <w:bCs/>
                          <w:color w:val="FFFFFF" w:themeColor="background1"/>
                          <w:sz w:val="18"/>
                          <w:szCs w:val="18"/>
                        </w:rPr>
                      </w:pPr>
                      <w:r>
                        <w:rPr>
                          <w:rFonts w:ascii="Roboto" w:hAnsi="Roboto"/>
                          <w:b/>
                          <w:bCs/>
                          <w:color w:val="FFFFFF" w:themeColor="background1"/>
                          <w:sz w:val="18"/>
                          <w:szCs w:val="18"/>
                        </w:rPr>
                        <w:t>Animals Including Humans</w:t>
                      </w:r>
                    </w:p>
                  </w:txbxContent>
                </v:textbox>
                <w10:wrap anchorx="margin"/>
              </v:rect>
            </w:pict>
          </mc:Fallback>
        </mc:AlternateContent>
      </w:r>
      <w:r w:rsidR="00E25E83">
        <w:rPr>
          <w:noProof/>
        </w:rPr>
        <mc:AlternateContent>
          <mc:Choice Requires="wpg">
            <w:drawing>
              <wp:anchor distT="0" distB="0" distL="114300" distR="114300" simplePos="0" relativeHeight="251661312" behindDoc="0" locked="0" layoutInCell="1" allowOverlap="1" wp14:anchorId="5AE4AE0A" wp14:editId="4A1FF427">
                <wp:simplePos x="0" y="0"/>
                <wp:positionH relativeFrom="margin">
                  <wp:posOffset>338695</wp:posOffset>
                </wp:positionH>
                <wp:positionV relativeFrom="paragraph">
                  <wp:posOffset>876</wp:posOffset>
                </wp:positionV>
                <wp:extent cx="9565005" cy="2708694"/>
                <wp:effectExtent l="0" t="0" r="17145" b="15875"/>
                <wp:wrapNone/>
                <wp:docPr id="348" name="Group 348"/>
                <wp:cNvGraphicFramePr/>
                <a:graphic xmlns:a="http://schemas.openxmlformats.org/drawingml/2006/main">
                  <a:graphicData uri="http://schemas.microsoft.com/office/word/2010/wordprocessingGroup">
                    <wpg:wgp>
                      <wpg:cNvGrpSpPr/>
                      <wpg:grpSpPr>
                        <a:xfrm>
                          <a:off x="0" y="0"/>
                          <a:ext cx="9565005" cy="2708694"/>
                          <a:chOff x="0" y="0"/>
                          <a:chExt cx="7972929" cy="336430"/>
                        </a:xfrm>
                        <a:solidFill>
                          <a:schemeClr val="bg1"/>
                        </a:solidFill>
                      </wpg:grpSpPr>
                      <wps:wsp>
                        <wps:cNvPr id="349" name="Rectangle 349"/>
                        <wps:cNvSpPr/>
                        <wps:spPr>
                          <a:xfrm>
                            <a:off x="0" y="0"/>
                            <a:ext cx="1314325" cy="33643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A8014C" w14:textId="6D028E0D" w:rsidR="00E25E83" w:rsidRPr="003C0B2D" w:rsidRDefault="00E25E83" w:rsidP="003C0B2D">
                              <w:pPr>
                                <w:spacing w:after="60" w:line="240" w:lineRule="auto"/>
                                <w:jc w:val="left"/>
                                <w:rPr>
                                  <w:rFonts w:ascii="Roboto" w:eastAsia="Roboto" w:hAnsi="Roboto" w:cs="Roboto"/>
                                  <w:b/>
                                  <w:bCs/>
                                  <w:sz w:val="16"/>
                                  <w:szCs w:val="16"/>
                                </w:rPr>
                              </w:pPr>
                              <w:r w:rsidRPr="003C0B2D">
                                <w:rPr>
                                  <w:rFonts w:ascii="Roboto" w:eastAsia="Roboto" w:hAnsi="Roboto" w:cs="Roboto"/>
                                  <w:b/>
                                  <w:bCs/>
                                  <w:sz w:val="16"/>
                                  <w:szCs w:val="16"/>
                                </w:rPr>
                                <w:t>Pupils should be taught to:</w:t>
                              </w:r>
                            </w:p>
                            <w:p w14:paraId="66B2E49E" w14:textId="14659CE8" w:rsidR="00E25E83" w:rsidRPr="003C0B2D" w:rsidRDefault="00E25E83" w:rsidP="003C0B2D">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identify and name a variety of common animals including fish, amphibians, reptiles, birds and mammals;</w:t>
                              </w:r>
                            </w:p>
                            <w:p w14:paraId="10C11C1C" w14:textId="54C646E3" w:rsidR="00E25E83" w:rsidRPr="003C0B2D" w:rsidRDefault="00E25E83" w:rsidP="003C0B2D">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identify and name a variety of common animals that are carnivores, herbivores and omnivores;</w:t>
                              </w:r>
                            </w:p>
                            <w:p w14:paraId="287B175D" w14:textId="77777777" w:rsidR="003C0B2D" w:rsidRDefault="00E25E83" w:rsidP="003C0B2D">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describe and compare the structure of a variety of common animals (fish, amphibians, reptiles, birds and mammals including pets);</w:t>
                              </w:r>
                            </w:p>
                            <w:p w14:paraId="1EB5783F" w14:textId="1F5C06BC" w:rsidR="00E25E83" w:rsidRPr="003C0B2D" w:rsidRDefault="003C0B2D" w:rsidP="003C0B2D">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 xml:space="preserve">identify, </w:t>
                              </w:r>
                              <w:r w:rsidR="00E25E83" w:rsidRPr="003C0B2D">
                                <w:rPr>
                                  <w:rFonts w:ascii="Roboto" w:eastAsia="Roboto" w:hAnsi="Roboto" w:cs="Roboto"/>
                                  <w:sz w:val="16"/>
                                  <w:szCs w:val="16"/>
                                </w:rPr>
                                <w:t>name, draw and label the basic parts of the human body and say which part of the body is</w:t>
                              </w:r>
                              <w:r w:rsidRPr="003C0B2D">
                                <w:rPr>
                                  <w:rFonts w:ascii="Roboto" w:eastAsia="Roboto" w:hAnsi="Roboto" w:cs="Roboto"/>
                                  <w:sz w:val="16"/>
                                  <w:szCs w:val="16"/>
                                </w:rPr>
                                <w:t xml:space="preserve"> </w:t>
                              </w:r>
                              <w:r w:rsidR="00E25E83" w:rsidRPr="003C0B2D">
                                <w:rPr>
                                  <w:rFonts w:ascii="Roboto" w:eastAsia="Roboto" w:hAnsi="Roboto" w:cs="Roboto"/>
                                  <w:sz w:val="16"/>
                                  <w:szCs w:val="16"/>
                                </w:rPr>
                                <w:t>associated with each sense.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0" name="Rectangle 350"/>
                        <wps:cNvSpPr/>
                        <wps:spPr>
                          <a:xfrm>
                            <a:off x="1311216" y="0"/>
                            <a:ext cx="134002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A70D2B" w14:textId="77777777" w:rsidR="003C0B2D" w:rsidRPr="003C0B2D" w:rsidRDefault="003C0B2D" w:rsidP="003C0B2D">
                              <w:pPr>
                                <w:spacing w:after="60" w:line="240" w:lineRule="auto"/>
                                <w:jc w:val="left"/>
                                <w:rPr>
                                  <w:rFonts w:ascii="Roboto" w:eastAsia="Roboto" w:hAnsi="Roboto" w:cs="Roboto"/>
                                  <w:b/>
                                  <w:bCs/>
                                  <w:sz w:val="16"/>
                                  <w:szCs w:val="16"/>
                                </w:rPr>
                              </w:pPr>
                              <w:r w:rsidRPr="003C0B2D">
                                <w:rPr>
                                  <w:rFonts w:ascii="Roboto" w:eastAsia="Roboto" w:hAnsi="Roboto" w:cs="Roboto"/>
                                  <w:b/>
                                  <w:bCs/>
                                  <w:sz w:val="16"/>
                                  <w:szCs w:val="16"/>
                                </w:rPr>
                                <w:t>Pupils should be taught to:</w:t>
                              </w:r>
                            </w:p>
                            <w:p w14:paraId="5EB13084" w14:textId="59A139C3" w:rsidR="003C0B2D" w:rsidRPr="003C0B2D" w:rsidRDefault="003C0B2D" w:rsidP="003C0B2D">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notice</w:t>
                              </w:r>
                              <w:r w:rsidRPr="003C0B2D">
                                <w:rPr>
                                  <w:rFonts w:ascii="Roboto" w:eastAsia="Roboto" w:hAnsi="Roboto" w:cs="Roboto"/>
                                  <w:sz w:val="16"/>
                                  <w:szCs w:val="16"/>
                                </w:rPr>
                                <w:t xml:space="preserve"> </w:t>
                              </w:r>
                              <w:r>
                                <w:rPr>
                                  <w:rFonts w:ascii="Roboto" w:eastAsia="Roboto" w:hAnsi="Roboto" w:cs="Roboto"/>
                                  <w:color w:val="000000"/>
                                  <w:sz w:val="16"/>
                                  <w:szCs w:val="16"/>
                                </w:rPr>
                                <w:t>that animals, including</w:t>
                              </w:r>
                              <w:r w:rsidR="00370F02">
                                <w:rPr>
                                  <w:rFonts w:ascii="Roboto" w:eastAsia="Roboto" w:hAnsi="Roboto" w:cs="Roboto"/>
                                  <w:color w:val="000000"/>
                                  <w:sz w:val="16"/>
                                  <w:szCs w:val="16"/>
                                </w:rPr>
                                <w:t xml:space="preserve"> </w:t>
                              </w:r>
                              <w:r>
                                <w:rPr>
                                  <w:rFonts w:ascii="Roboto" w:eastAsia="Roboto" w:hAnsi="Roboto" w:cs="Roboto"/>
                                  <w:color w:val="000000"/>
                                  <w:sz w:val="16"/>
                                  <w:szCs w:val="16"/>
                                </w:rPr>
                                <w:t>humans, have offspring which grow into adults;</w:t>
                              </w:r>
                            </w:p>
                            <w:p w14:paraId="4E9F2892" w14:textId="24482738" w:rsidR="003C0B2D" w:rsidRPr="003C0B2D" w:rsidRDefault="003C0B2D" w:rsidP="003C0B2D">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find</w:t>
                              </w:r>
                              <w:r w:rsidRPr="003C0B2D">
                                <w:rPr>
                                  <w:rFonts w:ascii="Roboto" w:eastAsia="Roboto" w:hAnsi="Roboto" w:cs="Roboto"/>
                                  <w:sz w:val="16"/>
                                  <w:szCs w:val="16"/>
                                </w:rPr>
                                <w:t xml:space="preserve"> </w:t>
                              </w:r>
                              <w:r>
                                <w:rPr>
                                  <w:rFonts w:ascii="Roboto" w:eastAsia="Roboto" w:hAnsi="Roboto" w:cs="Roboto"/>
                                  <w:color w:val="000000"/>
                                  <w:sz w:val="16"/>
                                  <w:szCs w:val="16"/>
                                </w:rPr>
                                <w:t xml:space="preserve">out about and describe the basic needs of animals, </w:t>
                              </w:r>
                              <w:r>
                                <w:rPr>
                                  <w:rFonts w:ascii="Roboto" w:eastAsia="Roboto" w:hAnsi="Roboto" w:cs="Roboto"/>
                                  <w:color w:val="000000"/>
                                  <w:sz w:val="16"/>
                                  <w:szCs w:val="16"/>
                                </w:rPr>
                                <w:br/>
                                <w:t>including humans, for survival (water, food and air); </w:t>
                              </w:r>
                            </w:p>
                            <w:p w14:paraId="77F965A6" w14:textId="1B9E5EEC" w:rsidR="00E25E83" w:rsidRPr="00370F02" w:rsidRDefault="003C0B2D" w:rsidP="00370F02">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 xml:space="preserve">describe </w:t>
                              </w:r>
                              <w:r w:rsidR="00370F02">
                                <w:rPr>
                                  <w:rFonts w:ascii="Roboto" w:eastAsia="Roboto" w:hAnsi="Roboto" w:cs="Roboto"/>
                                  <w:color w:val="000000"/>
                                  <w:sz w:val="16"/>
                                  <w:szCs w:val="16"/>
                                </w:rPr>
                                <w:t xml:space="preserve">the importance for </w:t>
                              </w:r>
                              <w:r w:rsidR="00370F02">
                                <w:rPr>
                                  <w:rFonts w:ascii="Roboto" w:eastAsia="Roboto" w:hAnsi="Roboto" w:cs="Roboto"/>
                                  <w:color w:val="000000"/>
                                  <w:sz w:val="16"/>
                                  <w:szCs w:val="16"/>
                                </w:rPr>
                                <w:br/>
                                <w:t>humans of exercise, eating the right amounts of different types of food, and hygiene.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1" name="Rectangle 351"/>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2D28F8" w14:textId="77777777" w:rsidR="00BD1AFF" w:rsidRPr="00BD1AFF" w:rsidRDefault="00BD1AFF" w:rsidP="00BD1AFF">
                              <w:pPr>
                                <w:spacing w:after="60" w:line="240" w:lineRule="auto"/>
                                <w:jc w:val="left"/>
                                <w:rPr>
                                  <w:rFonts w:ascii="Roboto" w:eastAsia="Roboto" w:hAnsi="Roboto" w:cs="Roboto"/>
                                  <w:b/>
                                  <w:bCs/>
                                  <w:sz w:val="16"/>
                                  <w:szCs w:val="16"/>
                                </w:rPr>
                              </w:pPr>
                              <w:r w:rsidRPr="00BD1AFF">
                                <w:rPr>
                                  <w:rFonts w:ascii="Roboto" w:eastAsia="Roboto" w:hAnsi="Roboto" w:cs="Roboto"/>
                                  <w:b/>
                                  <w:bCs/>
                                  <w:sz w:val="16"/>
                                  <w:szCs w:val="16"/>
                                </w:rPr>
                                <w:t>Pupils should be taught to:</w:t>
                              </w:r>
                            </w:p>
                            <w:p w14:paraId="07899E12" w14:textId="5AD36408" w:rsidR="00BD1AFF" w:rsidRPr="00BD1AFF" w:rsidRDefault="00BD1AFF" w:rsidP="00BD1AFF">
                              <w:pPr>
                                <w:pStyle w:val="ListParagraph"/>
                                <w:numPr>
                                  <w:ilvl w:val="0"/>
                                  <w:numId w:val="3"/>
                                </w:numPr>
                                <w:spacing w:after="60" w:line="240" w:lineRule="auto"/>
                                <w:ind w:left="113" w:hanging="113"/>
                                <w:jc w:val="left"/>
                                <w:rPr>
                                  <w:rFonts w:ascii="Roboto" w:eastAsia="Roboto" w:hAnsi="Roboto" w:cs="Roboto"/>
                                  <w:sz w:val="16"/>
                                  <w:szCs w:val="16"/>
                                </w:rPr>
                              </w:pPr>
                              <w:r w:rsidRPr="00BD1AFF">
                                <w:rPr>
                                  <w:rFonts w:ascii="Roboto" w:eastAsia="Roboto" w:hAnsi="Roboto" w:cs="Roboto"/>
                                  <w:sz w:val="16"/>
                                  <w:szCs w:val="16"/>
                                </w:rPr>
                                <w:t xml:space="preserve">identify </w:t>
                              </w:r>
                              <w:r w:rsidRPr="00BD1AFF">
                                <w:rPr>
                                  <w:rFonts w:ascii="Roboto" w:hAnsi="Roboto"/>
                                  <w:color w:val="000000"/>
                                  <w:sz w:val="16"/>
                                  <w:szCs w:val="16"/>
                                </w:rPr>
                                <w:t>that animals, including humans, need the right types and amount of nutrition, and that they cannot make their own food; they get nutrition from what they eat; </w:t>
                              </w:r>
                            </w:p>
                            <w:p w14:paraId="35BD92DB" w14:textId="5F01EC85" w:rsidR="00E25E83" w:rsidRPr="00BD1AFF" w:rsidRDefault="00BD1AFF" w:rsidP="00BD1AFF">
                              <w:pPr>
                                <w:pStyle w:val="ListParagraph"/>
                                <w:numPr>
                                  <w:ilvl w:val="0"/>
                                  <w:numId w:val="3"/>
                                </w:numPr>
                                <w:spacing w:after="60" w:line="240" w:lineRule="auto"/>
                                <w:ind w:left="113" w:hanging="113"/>
                                <w:jc w:val="left"/>
                                <w:rPr>
                                  <w:rFonts w:ascii="Roboto" w:eastAsia="Roboto" w:hAnsi="Roboto" w:cs="Roboto"/>
                                  <w:sz w:val="16"/>
                                  <w:szCs w:val="16"/>
                                </w:rPr>
                              </w:pPr>
                              <w:proofErr w:type="gramStart"/>
                              <w:r w:rsidRPr="00BD1AFF">
                                <w:rPr>
                                  <w:rFonts w:ascii="Roboto" w:eastAsia="Roboto" w:hAnsi="Roboto" w:cs="Roboto"/>
                                  <w:sz w:val="16"/>
                                  <w:szCs w:val="16"/>
                                </w:rPr>
                                <w:t>identify</w:t>
                              </w:r>
                              <w:proofErr w:type="gramEnd"/>
                              <w:r w:rsidRPr="00BD1AFF">
                                <w:rPr>
                                  <w:rFonts w:ascii="Roboto" w:eastAsia="Roboto" w:hAnsi="Roboto" w:cs="Roboto"/>
                                  <w:sz w:val="16"/>
                                  <w:szCs w:val="16"/>
                                </w:rPr>
                                <w:t xml:space="preserve"> </w:t>
                              </w:r>
                              <w:r w:rsidRPr="00BD1AFF">
                                <w:rPr>
                                  <w:rFonts w:ascii="Roboto" w:hAnsi="Roboto"/>
                                  <w:color w:val="000000"/>
                                  <w:sz w:val="16"/>
                                  <w:szCs w:val="16"/>
                                </w:rPr>
                                <w:t>that humans and some other animals have skeletons and muscles for support, protection and movement.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2" name="Rectangle 352"/>
                        <wps:cNvSpPr/>
                        <wps:spPr>
                          <a:xfrm>
                            <a:off x="3968151"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4E29A7" w14:textId="77777777" w:rsidR="00BD1AFF" w:rsidRPr="00205B1B" w:rsidRDefault="00BD1AFF" w:rsidP="00BD1AFF">
                              <w:pPr>
                                <w:spacing w:after="60" w:line="240" w:lineRule="auto"/>
                                <w:jc w:val="left"/>
                                <w:rPr>
                                  <w:rFonts w:ascii="Roboto" w:eastAsia="Roboto" w:hAnsi="Roboto" w:cs="Roboto"/>
                                  <w:b/>
                                  <w:bCs/>
                                  <w:sz w:val="16"/>
                                  <w:szCs w:val="16"/>
                                </w:rPr>
                              </w:pPr>
                              <w:r w:rsidRPr="00205B1B">
                                <w:rPr>
                                  <w:rFonts w:ascii="Roboto" w:eastAsia="Roboto" w:hAnsi="Roboto" w:cs="Roboto"/>
                                  <w:b/>
                                  <w:bCs/>
                                  <w:sz w:val="16"/>
                                  <w:szCs w:val="16"/>
                                </w:rPr>
                                <w:t>Pupils should be taught to:</w:t>
                              </w:r>
                            </w:p>
                            <w:p w14:paraId="76F2C59B" w14:textId="77777777" w:rsidR="00BD1AFF" w:rsidRPr="00205B1B" w:rsidRDefault="00BD1AFF" w:rsidP="00BD1AFF">
                              <w:pPr>
                                <w:pStyle w:val="ListParagraph"/>
                                <w:numPr>
                                  <w:ilvl w:val="0"/>
                                  <w:numId w:val="3"/>
                                </w:numPr>
                                <w:spacing w:after="60" w:line="240" w:lineRule="auto"/>
                                <w:ind w:left="113" w:hanging="113"/>
                                <w:jc w:val="left"/>
                                <w:rPr>
                                  <w:rFonts w:ascii="Roboto" w:eastAsia="Roboto" w:hAnsi="Roboto" w:cs="Roboto"/>
                                  <w:sz w:val="16"/>
                                  <w:szCs w:val="16"/>
                                </w:rPr>
                              </w:pPr>
                              <w:r w:rsidRPr="00205B1B">
                                <w:rPr>
                                  <w:rFonts w:ascii="Roboto" w:eastAsia="Roboto" w:hAnsi="Roboto" w:cs="Roboto"/>
                                  <w:sz w:val="16"/>
                                  <w:szCs w:val="16"/>
                                </w:rPr>
                                <w:t xml:space="preserve">describe </w:t>
                              </w:r>
                              <w:r w:rsidRPr="00205B1B">
                                <w:rPr>
                                  <w:rFonts w:ascii="Roboto" w:hAnsi="Roboto"/>
                                  <w:color w:val="000000"/>
                                  <w:sz w:val="16"/>
                                  <w:szCs w:val="16"/>
                                </w:rPr>
                                <w:t>the simple functions of the basic parts of the digestive system in humans;</w:t>
                              </w:r>
                            </w:p>
                            <w:p w14:paraId="3BFBF8E9" w14:textId="21B4BCAE" w:rsidR="00BD1AFF" w:rsidRPr="00205B1B" w:rsidRDefault="00BD1AFF" w:rsidP="00BD1AFF">
                              <w:pPr>
                                <w:pStyle w:val="ListParagraph"/>
                                <w:numPr>
                                  <w:ilvl w:val="0"/>
                                  <w:numId w:val="3"/>
                                </w:numPr>
                                <w:spacing w:after="60" w:line="240" w:lineRule="auto"/>
                                <w:ind w:left="113" w:hanging="113"/>
                                <w:jc w:val="left"/>
                                <w:rPr>
                                  <w:rFonts w:ascii="Roboto" w:eastAsia="Roboto" w:hAnsi="Roboto" w:cs="Roboto"/>
                                  <w:sz w:val="16"/>
                                  <w:szCs w:val="16"/>
                                </w:rPr>
                              </w:pPr>
                              <w:r w:rsidRPr="00205B1B">
                                <w:rPr>
                                  <w:rFonts w:ascii="Roboto" w:eastAsia="Roboto" w:hAnsi="Roboto" w:cs="Roboto"/>
                                  <w:sz w:val="16"/>
                                  <w:szCs w:val="16"/>
                                </w:rPr>
                                <w:t xml:space="preserve">identify </w:t>
                              </w:r>
                              <w:r w:rsidRPr="00205B1B">
                                <w:rPr>
                                  <w:rFonts w:ascii="Roboto" w:hAnsi="Roboto"/>
                                  <w:color w:val="000000"/>
                                  <w:sz w:val="16"/>
                                  <w:szCs w:val="16"/>
                                </w:rPr>
                                <w:t>the different types of teeth in humans and their simple functions;</w:t>
                              </w:r>
                            </w:p>
                            <w:p w14:paraId="44B7B7A5" w14:textId="55387A85" w:rsidR="00E25E83" w:rsidRPr="00205B1B" w:rsidRDefault="00205B1B" w:rsidP="00E25E83">
                              <w:pPr>
                                <w:pStyle w:val="ListParagraph"/>
                                <w:numPr>
                                  <w:ilvl w:val="0"/>
                                  <w:numId w:val="3"/>
                                </w:numPr>
                                <w:spacing w:after="60" w:line="240" w:lineRule="auto"/>
                                <w:ind w:left="113" w:hanging="113"/>
                                <w:jc w:val="left"/>
                                <w:rPr>
                                  <w:rFonts w:ascii="Roboto" w:eastAsia="Roboto" w:hAnsi="Roboto" w:cs="Roboto"/>
                                  <w:sz w:val="16"/>
                                  <w:szCs w:val="16"/>
                                </w:rPr>
                              </w:pPr>
                              <w:proofErr w:type="gramStart"/>
                              <w:r w:rsidRPr="00205B1B">
                                <w:rPr>
                                  <w:rFonts w:ascii="Roboto" w:eastAsia="Roboto" w:hAnsi="Roboto" w:cs="Roboto"/>
                                  <w:sz w:val="16"/>
                                  <w:szCs w:val="16"/>
                                </w:rPr>
                                <w:t>construct</w:t>
                              </w:r>
                              <w:proofErr w:type="gramEnd"/>
                              <w:r w:rsidR="00BD1AFF" w:rsidRPr="00205B1B">
                                <w:rPr>
                                  <w:rFonts w:ascii="Roboto" w:eastAsia="Roboto" w:hAnsi="Roboto" w:cs="Roboto"/>
                                  <w:sz w:val="16"/>
                                  <w:szCs w:val="16"/>
                                </w:rPr>
                                <w:t xml:space="preserve"> </w:t>
                              </w:r>
                              <w:r w:rsidR="00BD1AFF" w:rsidRPr="00205B1B">
                                <w:rPr>
                                  <w:rFonts w:ascii="Roboto" w:hAnsi="Roboto"/>
                                  <w:color w:val="000000"/>
                                  <w:sz w:val="16"/>
                                  <w:szCs w:val="16"/>
                                </w:rPr>
                                <w:t>and interpret a variety of food chains, identifying producers,</w:t>
                              </w:r>
                              <w:r w:rsidRPr="00205B1B">
                                <w:rPr>
                                  <w:rFonts w:ascii="Roboto" w:hAnsi="Roboto"/>
                                  <w:color w:val="000000"/>
                                  <w:sz w:val="16"/>
                                  <w:szCs w:val="16"/>
                                </w:rPr>
                                <w:t xml:space="preserve"> </w:t>
                              </w:r>
                              <w:r w:rsidR="00BD1AFF" w:rsidRPr="00205B1B">
                                <w:rPr>
                                  <w:rFonts w:ascii="Roboto" w:hAnsi="Roboto"/>
                                  <w:color w:val="000000"/>
                                  <w:sz w:val="16"/>
                                  <w:szCs w:val="16"/>
                                </w:rPr>
                                <w:t>predators and prey.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3" name="Rectangle 353"/>
                        <wps:cNvSpPr/>
                        <wps:spPr>
                          <a:xfrm>
                            <a:off x="5305246"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04D942" w14:textId="77777777" w:rsidR="00582C32" w:rsidRPr="00582C32" w:rsidRDefault="00582C32" w:rsidP="00582C32">
                              <w:pPr>
                                <w:spacing w:after="60" w:line="240" w:lineRule="auto"/>
                                <w:jc w:val="left"/>
                                <w:rPr>
                                  <w:rFonts w:ascii="Roboto" w:eastAsia="Roboto" w:hAnsi="Roboto" w:cs="Roboto"/>
                                  <w:b/>
                                  <w:bCs/>
                                  <w:sz w:val="16"/>
                                  <w:szCs w:val="16"/>
                                </w:rPr>
                              </w:pPr>
                              <w:r w:rsidRPr="00582C32">
                                <w:rPr>
                                  <w:rFonts w:ascii="Roboto" w:eastAsia="Roboto" w:hAnsi="Roboto" w:cs="Roboto"/>
                                  <w:b/>
                                  <w:bCs/>
                                  <w:sz w:val="16"/>
                                  <w:szCs w:val="16"/>
                                </w:rPr>
                                <w:t>Pupils should be taught to:</w:t>
                              </w:r>
                            </w:p>
                            <w:p w14:paraId="570D17D8" w14:textId="08C5BB76" w:rsidR="00E25E83" w:rsidRPr="00582C32" w:rsidRDefault="00582C32" w:rsidP="00E25E83">
                              <w:pPr>
                                <w:pStyle w:val="ListParagraph"/>
                                <w:numPr>
                                  <w:ilvl w:val="0"/>
                                  <w:numId w:val="3"/>
                                </w:numPr>
                                <w:spacing w:after="60" w:line="240" w:lineRule="auto"/>
                                <w:ind w:left="113" w:hanging="113"/>
                                <w:jc w:val="left"/>
                                <w:rPr>
                                  <w:rFonts w:ascii="Roboto" w:eastAsia="Roboto" w:hAnsi="Roboto" w:cs="Roboto"/>
                                  <w:sz w:val="16"/>
                                  <w:szCs w:val="16"/>
                                </w:rPr>
                              </w:pPr>
                              <w:r w:rsidRPr="00582C32">
                                <w:rPr>
                                  <w:rFonts w:ascii="Roboto" w:eastAsia="Roboto" w:hAnsi="Roboto" w:cs="Roboto"/>
                                  <w:sz w:val="16"/>
                                  <w:szCs w:val="16"/>
                                </w:rPr>
                                <w:t xml:space="preserve">describe </w:t>
                              </w:r>
                              <w:r w:rsidRPr="00582C32">
                                <w:rPr>
                                  <w:rFonts w:ascii="Roboto" w:hAnsi="Roboto"/>
                                  <w:color w:val="000000"/>
                                  <w:sz w:val="16"/>
                                  <w:szCs w:val="16"/>
                                </w:rPr>
                                <w:t>the changes as humans develop to old 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4" name="Rectangle 354"/>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D3C45F" w14:textId="77777777" w:rsidR="00D10811" w:rsidRPr="00D10811" w:rsidRDefault="00D10811" w:rsidP="00D10811">
                              <w:pPr>
                                <w:spacing w:after="60" w:line="240" w:lineRule="auto"/>
                                <w:jc w:val="left"/>
                                <w:rPr>
                                  <w:rFonts w:ascii="Roboto" w:eastAsia="Roboto" w:hAnsi="Roboto" w:cs="Roboto"/>
                                  <w:b/>
                                  <w:bCs/>
                                  <w:sz w:val="16"/>
                                  <w:szCs w:val="16"/>
                                </w:rPr>
                              </w:pPr>
                              <w:r w:rsidRPr="00D10811">
                                <w:rPr>
                                  <w:rFonts w:ascii="Roboto" w:eastAsia="Roboto" w:hAnsi="Roboto" w:cs="Roboto"/>
                                  <w:b/>
                                  <w:bCs/>
                                  <w:sz w:val="16"/>
                                  <w:szCs w:val="16"/>
                                </w:rPr>
                                <w:t>Pupils should be taught to:</w:t>
                              </w:r>
                            </w:p>
                            <w:p w14:paraId="4F2145B4" w14:textId="4F0F6C13" w:rsidR="00D10811" w:rsidRPr="00D10811" w:rsidRDefault="00D10811" w:rsidP="00D10811">
                              <w:pPr>
                                <w:pStyle w:val="ListParagraph"/>
                                <w:numPr>
                                  <w:ilvl w:val="0"/>
                                  <w:numId w:val="3"/>
                                </w:numPr>
                                <w:spacing w:after="60" w:line="240" w:lineRule="auto"/>
                                <w:ind w:left="113" w:hanging="113"/>
                                <w:jc w:val="left"/>
                                <w:rPr>
                                  <w:rFonts w:ascii="Roboto" w:eastAsia="Roboto" w:hAnsi="Roboto" w:cs="Roboto"/>
                                  <w:sz w:val="16"/>
                                  <w:szCs w:val="16"/>
                                </w:rPr>
                              </w:pPr>
                              <w:r w:rsidRPr="00D10811">
                                <w:rPr>
                                  <w:rFonts w:ascii="Roboto" w:eastAsia="Roboto" w:hAnsi="Roboto" w:cs="Roboto"/>
                                  <w:sz w:val="16"/>
                                  <w:szCs w:val="16"/>
                                </w:rPr>
                                <w:t xml:space="preserve">identify </w:t>
                              </w:r>
                              <w:r w:rsidRPr="00D10811">
                                <w:rPr>
                                  <w:rFonts w:ascii="Roboto" w:hAnsi="Roboto"/>
                                  <w:sz w:val="16"/>
                                  <w:szCs w:val="16"/>
                                </w:rPr>
                                <w:t>and name the main parts of the human circulatory system, and describe the functions of the heart, blood vessels and blood;</w:t>
                              </w:r>
                            </w:p>
                            <w:p w14:paraId="4A7BF863" w14:textId="3819436F" w:rsidR="00D10811" w:rsidRPr="00D10811" w:rsidRDefault="00D10811" w:rsidP="00D10811">
                              <w:pPr>
                                <w:pStyle w:val="ListParagraph"/>
                                <w:numPr>
                                  <w:ilvl w:val="0"/>
                                  <w:numId w:val="3"/>
                                </w:numPr>
                                <w:spacing w:after="60" w:line="240" w:lineRule="auto"/>
                                <w:ind w:left="113" w:hanging="113"/>
                                <w:jc w:val="left"/>
                                <w:rPr>
                                  <w:rFonts w:ascii="Roboto" w:eastAsia="Roboto" w:hAnsi="Roboto" w:cs="Roboto"/>
                                  <w:sz w:val="16"/>
                                  <w:szCs w:val="16"/>
                                </w:rPr>
                              </w:pPr>
                              <w:r w:rsidRPr="00D10811">
                                <w:rPr>
                                  <w:rFonts w:ascii="Roboto" w:eastAsia="Roboto" w:hAnsi="Roboto" w:cs="Roboto"/>
                                  <w:sz w:val="16"/>
                                  <w:szCs w:val="16"/>
                                </w:rPr>
                                <w:t xml:space="preserve">recognise </w:t>
                              </w:r>
                              <w:r w:rsidRPr="00D10811">
                                <w:rPr>
                                  <w:rFonts w:ascii="Roboto" w:hAnsi="Roboto"/>
                                  <w:sz w:val="16"/>
                                  <w:szCs w:val="16"/>
                                </w:rPr>
                                <w:t xml:space="preserve">the impact of diet, </w:t>
                              </w:r>
                              <w:r w:rsidRPr="00D10811">
                                <w:rPr>
                                  <w:rFonts w:ascii="Roboto" w:hAnsi="Roboto"/>
                                  <w:sz w:val="16"/>
                                  <w:szCs w:val="16"/>
                                </w:rPr>
                                <w:br/>
                                <w:t>exercise, drugs and lifestyle on the way their bodies function;</w:t>
                              </w:r>
                            </w:p>
                            <w:p w14:paraId="2C58B0AE" w14:textId="43C88065" w:rsidR="00E25E83" w:rsidRPr="00D10811" w:rsidRDefault="00D10811" w:rsidP="00E25E83">
                              <w:pPr>
                                <w:pStyle w:val="ListParagraph"/>
                                <w:numPr>
                                  <w:ilvl w:val="0"/>
                                  <w:numId w:val="3"/>
                                </w:numPr>
                                <w:spacing w:after="60" w:line="240" w:lineRule="auto"/>
                                <w:ind w:left="113" w:hanging="113"/>
                                <w:jc w:val="left"/>
                                <w:rPr>
                                  <w:rFonts w:ascii="Roboto" w:eastAsia="Roboto" w:hAnsi="Roboto" w:cs="Roboto"/>
                                  <w:sz w:val="16"/>
                                  <w:szCs w:val="16"/>
                                </w:rPr>
                              </w:pPr>
                              <w:r w:rsidRPr="00D10811">
                                <w:rPr>
                                  <w:rFonts w:ascii="Roboto" w:eastAsia="Roboto" w:hAnsi="Roboto" w:cs="Roboto"/>
                                  <w:sz w:val="16"/>
                                  <w:szCs w:val="16"/>
                                </w:rPr>
                                <w:t xml:space="preserve">describe </w:t>
                              </w:r>
                              <w:r w:rsidRPr="00D10811">
                                <w:rPr>
                                  <w:rFonts w:ascii="Roboto" w:hAnsi="Roboto"/>
                                  <w:sz w:val="16"/>
                                  <w:szCs w:val="16"/>
                                </w:rPr>
                                <w:t>the ways in which nutrients and water are transported within animals, including humans.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48" o:spid="_x0000_s1133" style="position:absolute;left:0;text-align:left;margin-left:26.65pt;margin-top:.05pt;width:753.15pt;height:213.3pt;z-index:251661312;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">
                <v:rect id="Rectangle 349" o:spid="_x0000_s1134"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CxccA&#10;AADcAAAADwAAAGRycy9kb3ducmV2LnhtbESP3WrCQBSE7wXfYTlCb0Q3/hWbZiNVKYilULWUXh6y&#10;p0lo9mzIbjX16V1B8HKYmW+YZNGaShypcaVlBaNhBII4s7rkXMHn4XUwB+E8ssbKMin4JweLtNtJ&#10;MNb2xDs67n0uAoRdjAoK7+tYSpcVZNANbU0cvB/bGPRBNrnUDZ4C3FRyHEWP0mDJYaHAmlYFZb/7&#10;PxMouvw+zEbbj/e3la6/8LybrftLpR567cszCE+tv4dv7Y1WMJk+wfVMOAIyv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OQsXHAAAA3AAAAA8AAAAAAAAAAAAAAAAAmAIAAGRy&#10;cy9kb3ducmV2LnhtbFBLBQYAAAAABAAEAPUAAACMAwAAAAA=&#10;" filled="f" strokecolor="#1c1c1c [3213]" strokeweight="1pt">
                  <v:textbox>
                    <w:txbxContent>
                      <w:p w14:paraId="77A8014C" w14:textId="6D028E0D" w:rsidR="00E25E83" w:rsidRPr="003C0B2D" w:rsidRDefault="00E25E83" w:rsidP="003C0B2D">
                        <w:pPr>
                          <w:spacing w:after="60" w:line="240" w:lineRule="auto"/>
                          <w:jc w:val="left"/>
                          <w:rPr>
                            <w:rFonts w:ascii="Roboto" w:eastAsia="Roboto" w:hAnsi="Roboto" w:cs="Roboto"/>
                            <w:b/>
                            <w:bCs/>
                            <w:sz w:val="16"/>
                            <w:szCs w:val="16"/>
                          </w:rPr>
                        </w:pPr>
                        <w:r w:rsidRPr="003C0B2D">
                          <w:rPr>
                            <w:rFonts w:ascii="Roboto" w:eastAsia="Roboto" w:hAnsi="Roboto" w:cs="Roboto"/>
                            <w:b/>
                            <w:bCs/>
                            <w:sz w:val="16"/>
                            <w:szCs w:val="16"/>
                          </w:rPr>
                          <w:t>Pupils should be taught to:</w:t>
                        </w:r>
                      </w:p>
                      <w:p w14:paraId="66B2E49E" w14:textId="14659CE8" w:rsidR="00E25E83" w:rsidRPr="003C0B2D" w:rsidRDefault="00E25E83" w:rsidP="003C0B2D">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identify and name a variety of common animals including fish, amphibians, reptiles, birds and mammals;</w:t>
                        </w:r>
                      </w:p>
                      <w:p w14:paraId="10C11C1C" w14:textId="54C646E3" w:rsidR="00E25E83" w:rsidRPr="003C0B2D" w:rsidRDefault="00E25E83" w:rsidP="003C0B2D">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identify and name a variety of common animals that are carnivores, herbivores and omnivores;</w:t>
                        </w:r>
                      </w:p>
                      <w:p w14:paraId="287B175D" w14:textId="77777777" w:rsidR="003C0B2D" w:rsidRDefault="00E25E83" w:rsidP="003C0B2D">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describe and compare the structure of a variety of common animals (fish, amphibians, reptiles, birds and mammals including pets);</w:t>
                        </w:r>
                      </w:p>
                      <w:p w14:paraId="1EB5783F" w14:textId="1F5C06BC" w:rsidR="00E25E83" w:rsidRPr="003C0B2D" w:rsidRDefault="003C0B2D" w:rsidP="003C0B2D">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 xml:space="preserve">identify, </w:t>
                        </w:r>
                        <w:r w:rsidR="00E25E83" w:rsidRPr="003C0B2D">
                          <w:rPr>
                            <w:rFonts w:ascii="Roboto" w:eastAsia="Roboto" w:hAnsi="Roboto" w:cs="Roboto"/>
                            <w:sz w:val="16"/>
                            <w:szCs w:val="16"/>
                          </w:rPr>
                          <w:t>name, draw and label the basic parts of the human body and say which part of the body is</w:t>
                        </w:r>
                        <w:r w:rsidRPr="003C0B2D">
                          <w:rPr>
                            <w:rFonts w:ascii="Roboto" w:eastAsia="Roboto" w:hAnsi="Roboto" w:cs="Roboto"/>
                            <w:sz w:val="16"/>
                            <w:szCs w:val="16"/>
                          </w:rPr>
                          <w:t xml:space="preserve"> </w:t>
                        </w:r>
                        <w:r w:rsidR="00E25E83" w:rsidRPr="003C0B2D">
                          <w:rPr>
                            <w:rFonts w:ascii="Roboto" w:eastAsia="Roboto" w:hAnsi="Roboto" w:cs="Roboto"/>
                            <w:sz w:val="16"/>
                            <w:szCs w:val="16"/>
                          </w:rPr>
                          <w:t>associated with each sense.</w:t>
                        </w:r>
                      </w:p>
                    </w:txbxContent>
                  </v:textbox>
                </v:rect>
                <v:rect id="Rectangle 350" o:spid="_x0000_s1135"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19hccA&#10;AADcAAAADwAAAGRycy9kb3ducmV2LnhtbESPTWvCQBCG7wX/wzJCL6VuVFJK6iqtIohFqB9Ij0N2&#10;TILZ2ZDdavTXdw6FHod33mfmmcw6V6sLtaHybGA4SEAR595WXBg47JfPr6BCRLZYeyYDNwowm/Ye&#10;JphZf+UtXXaxUALhkKGBMsYm0zrkJTkMA98QS3byrcMoY1to2+JV4K7WoyR50Q4rlgslNjQvKT/v&#10;fpxQbPW9T4frr83n3DZHvG/TxdOHMY/97v0NVKQu/i//tVfWwDiV90VGREBP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3tfYXHAAAA3AAAAA8AAAAAAAAAAAAAAAAAmAIAAGRy&#10;cy9kb3ducmV2LnhtbFBLBQYAAAAABAAEAPUAAACMAwAAAAA=&#10;" filled="f" strokecolor="#1c1c1c [3213]" strokeweight="1pt">
                  <v:textbox>
                    <w:txbxContent>
                      <w:p w14:paraId="77A70D2B" w14:textId="77777777" w:rsidR="003C0B2D" w:rsidRPr="003C0B2D" w:rsidRDefault="003C0B2D" w:rsidP="003C0B2D">
                        <w:pPr>
                          <w:spacing w:after="60" w:line="240" w:lineRule="auto"/>
                          <w:jc w:val="left"/>
                          <w:rPr>
                            <w:rFonts w:ascii="Roboto" w:eastAsia="Roboto" w:hAnsi="Roboto" w:cs="Roboto"/>
                            <w:b/>
                            <w:bCs/>
                            <w:sz w:val="16"/>
                            <w:szCs w:val="16"/>
                          </w:rPr>
                        </w:pPr>
                        <w:r w:rsidRPr="003C0B2D">
                          <w:rPr>
                            <w:rFonts w:ascii="Roboto" w:eastAsia="Roboto" w:hAnsi="Roboto" w:cs="Roboto"/>
                            <w:b/>
                            <w:bCs/>
                            <w:sz w:val="16"/>
                            <w:szCs w:val="16"/>
                          </w:rPr>
                          <w:t>Pupils should be taught to:</w:t>
                        </w:r>
                      </w:p>
                      <w:p w14:paraId="5EB13084" w14:textId="59A139C3" w:rsidR="003C0B2D" w:rsidRPr="003C0B2D" w:rsidRDefault="003C0B2D" w:rsidP="003C0B2D">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notice</w:t>
                        </w:r>
                        <w:r w:rsidRPr="003C0B2D">
                          <w:rPr>
                            <w:rFonts w:ascii="Roboto" w:eastAsia="Roboto" w:hAnsi="Roboto" w:cs="Roboto"/>
                            <w:sz w:val="16"/>
                            <w:szCs w:val="16"/>
                          </w:rPr>
                          <w:t xml:space="preserve"> </w:t>
                        </w:r>
                        <w:r>
                          <w:rPr>
                            <w:rFonts w:ascii="Roboto" w:eastAsia="Roboto" w:hAnsi="Roboto" w:cs="Roboto"/>
                            <w:color w:val="000000"/>
                            <w:sz w:val="16"/>
                            <w:szCs w:val="16"/>
                          </w:rPr>
                          <w:t>that animals, including</w:t>
                        </w:r>
                        <w:r w:rsidR="00370F02">
                          <w:rPr>
                            <w:rFonts w:ascii="Roboto" w:eastAsia="Roboto" w:hAnsi="Roboto" w:cs="Roboto"/>
                            <w:color w:val="000000"/>
                            <w:sz w:val="16"/>
                            <w:szCs w:val="16"/>
                          </w:rPr>
                          <w:t xml:space="preserve"> </w:t>
                        </w:r>
                        <w:r>
                          <w:rPr>
                            <w:rFonts w:ascii="Roboto" w:eastAsia="Roboto" w:hAnsi="Roboto" w:cs="Roboto"/>
                            <w:color w:val="000000"/>
                            <w:sz w:val="16"/>
                            <w:szCs w:val="16"/>
                          </w:rPr>
                          <w:t>humans, have offspring which grow into adults;</w:t>
                        </w:r>
                      </w:p>
                      <w:p w14:paraId="4E9F2892" w14:textId="24482738" w:rsidR="003C0B2D" w:rsidRPr="003C0B2D" w:rsidRDefault="003C0B2D" w:rsidP="003C0B2D">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find</w:t>
                        </w:r>
                        <w:r w:rsidRPr="003C0B2D">
                          <w:rPr>
                            <w:rFonts w:ascii="Roboto" w:eastAsia="Roboto" w:hAnsi="Roboto" w:cs="Roboto"/>
                            <w:sz w:val="16"/>
                            <w:szCs w:val="16"/>
                          </w:rPr>
                          <w:t xml:space="preserve"> </w:t>
                        </w:r>
                        <w:r>
                          <w:rPr>
                            <w:rFonts w:ascii="Roboto" w:eastAsia="Roboto" w:hAnsi="Roboto" w:cs="Roboto"/>
                            <w:color w:val="000000"/>
                            <w:sz w:val="16"/>
                            <w:szCs w:val="16"/>
                          </w:rPr>
                          <w:t xml:space="preserve">out about and describe the basic needs of animals, </w:t>
                        </w:r>
                        <w:r>
                          <w:rPr>
                            <w:rFonts w:ascii="Roboto" w:eastAsia="Roboto" w:hAnsi="Roboto" w:cs="Roboto"/>
                            <w:color w:val="000000"/>
                            <w:sz w:val="16"/>
                            <w:szCs w:val="16"/>
                          </w:rPr>
                          <w:br/>
                          <w:t>including humans, for survival (water, food and air); </w:t>
                        </w:r>
                      </w:p>
                      <w:p w14:paraId="77F965A6" w14:textId="1B9E5EEC" w:rsidR="00E25E83" w:rsidRPr="00370F02" w:rsidRDefault="003C0B2D" w:rsidP="00370F02">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 xml:space="preserve">describe </w:t>
                        </w:r>
                        <w:r w:rsidR="00370F02">
                          <w:rPr>
                            <w:rFonts w:ascii="Roboto" w:eastAsia="Roboto" w:hAnsi="Roboto" w:cs="Roboto"/>
                            <w:color w:val="000000"/>
                            <w:sz w:val="16"/>
                            <w:szCs w:val="16"/>
                          </w:rPr>
                          <w:t xml:space="preserve">the importance for </w:t>
                        </w:r>
                        <w:r w:rsidR="00370F02">
                          <w:rPr>
                            <w:rFonts w:ascii="Roboto" w:eastAsia="Roboto" w:hAnsi="Roboto" w:cs="Roboto"/>
                            <w:color w:val="000000"/>
                            <w:sz w:val="16"/>
                            <w:szCs w:val="16"/>
                          </w:rPr>
                          <w:br/>
                          <w:t>humans of exercise, eating the right amounts of different types of food, and hygiene.</w:t>
                        </w:r>
                      </w:p>
                    </w:txbxContent>
                  </v:textbox>
                </v:rect>
                <v:rect id="Rectangle 351" o:spid="_x0000_s1136"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HYHsYA&#10;AADcAAAADwAAAGRycy9kb3ducmV2LnhtbESP3WrCQBSE7wu+w3IEb6RuYolIdBV/EIqlULWUXh6y&#10;xySYPRuyq0af3i0IvRxm5htmOm9NJS7UuNKygngQgSDOrC45V/B92LyOQTiPrLGyTApu5GA+67xM&#10;MdX2yju67H0uAoRdigoK7+tUSpcVZNANbE0cvKNtDPogm1zqBq8Bbio5jKKRNFhyWCiwplVB2Wl/&#10;NoGiy99DEm+/Pj9Wuv7B+y5Z95dK9brtYgLCU+v/w8/2u1bwlsTwdyYc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qHYHsYAAADcAAAADwAAAAAAAAAAAAAAAACYAgAAZHJz&#10;L2Rvd25yZXYueG1sUEsFBgAAAAAEAAQA9QAAAIsDAAAAAA==&#10;" filled="f" strokecolor="#1c1c1c [3213]" strokeweight="1pt">
                  <v:textbox>
                    <w:txbxContent>
                      <w:p w14:paraId="482D28F8" w14:textId="77777777" w:rsidR="00BD1AFF" w:rsidRPr="00BD1AFF" w:rsidRDefault="00BD1AFF" w:rsidP="00BD1AFF">
                        <w:pPr>
                          <w:spacing w:after="60" w:line="240" w:lineRule="auto"/>
                          <w:jc w:val="left"/>
                          <w:rPr>
                            <w:rFonts w:ascii="Roboto" w:eastAsia="Roboto" w:hAnsi="Roboto" w:cs="Roboto"/>
                            <w:b/>
                            <w:bCs/>
                            <w:sz w:val="16"/>
                            <w:szCs w:val="16"/>
                          </w:rPr>
                        </w:pPr>
                        <w:r w:rsidRPr="00BD1AFF">
                          <w:rPr>
                            <w:rFonts w:ascii="Roboto" w:eastAsia="Roboto" w:hAnsi="Roboto" w:cs="Roboto"/>
                            <w:b/>
                            <w:bCs/>
                            <w:sz w:val="16"/>
                            <w:szCs w:val="16"/>
                          </w:rPr>
                          <w:t>Pupils should be taught to:</w:t>
                        </w:r>
                      </w:p>
                      <w:p w14:paraId="07899E12" w14:textId="5AD36408" w:rsidR="00BD1AFF" w:rsidRPr="00BD1AFF" w:rsidRDefault="00BD1AFF" w:rsidP="00BD1AFF">
                        <w:pPr>
                          <w:pStyle w:val="ListParagraph"/>
                          <w:numPr>
                            <w:ilvl w:val="0"/>
                            <w:numId w:val="3"/>
                          </w:numPr>
                          <w:spacing w:after="60" w:line="240" w:lineRule="auto"/>
                          <w:ind w:left="113" w:hanging="113"/>
                          <w:jc w:val="left"/>
                          <w:rPr>
                            <w:rFonts w:ascii="Roboto" w:eastAsia="Roboto" w:hAnsi="Roboto" w:cs="Roboto"/>
                            <w:sz w:val="16"/>
                            <w:szCs w:val="16"/>
                          </w:rPr>
                        </w:pPr>
                        <w:r w:rsidRPr="00BD1AFF">
                          <w:rPr>
                            <w:rFonts w:ascii="Roboto" w:eastAsia="Roboto" w:hAnsi="Roboto" w:cs="Roboto"/>
                            <w:sz w:val="16"/>
                            <w:szCs w:val="16"/>
                          </w:rPr>
                          <w:t xml:space="preserve">identify </w:t>
                        </w:r>
                        <w:r w:rsidRPr="00BD1AFF">
                          <w:rPr>
                            <w:rFonts w:ascii="Roboto" w:hAnsi="Roboto"/>
                            <w:color w:val="000000"/>
                            <w:sz w:val="16"/>
                            <w:szCs w:val="16"/>
                          </w:rPr>
                          <w:t>that animals, including humans, need the right types and amount of nutrition, and that they cannot make their own food; they get nutrition from what they eat; </w:t>
                        </w:r>
                      </w:p>
                      <w:p w14:paraId="35BD92DB" w14:textId="5F01EC85" w:rsidR="00E25E83" w:rsidRPr="00BD1AFF" w:rsidRDefault="00BD1AFF" w:rsidP="00BD1AFF">
                        <w:pPr>
                          <w:pStyle w:val="ListParagraph"/>
                          <w:numPr>
                            <w:ilvl w:val="0"/>
                            <w:numId w:val="3"/>
                          </w:numPr>
                          <w:spacing w:after="60" w:line="240" w:lineRule="auto"/>
                          <w:ind w:left="113" w:hanging="113"/>
                          <w:jc w:val="left"/>
                          <w:rPr>
                            <w:rFonts w:ascii="Roboto" w:eastAsia="Roboto" w:hAnsi="Roboto" w:cs="Roboto"/>
                            <w:sz w:val="16"/>
                            <w:szCs w:val="16"/>
                          </w:rPr>
                        </w:pPr>
                        <w:proofErr w:type="gramStart"/>
                        <w:r w:rsidRPr="00BD1AFF">
                          <w:rPr>
                            <w:rFonts w:ascii="Roboto" w:eastAsia="Roboto" w:hAnsi="Roboto" w:cs="Roboto"/>
                            <w:sz w:val="16"/>
                            <w:szCs w:val="16"/>
                          </w:rPr>
                          <w:t>identify</w:t>
                        </w:r>
                        <w:proofErr w:type="gramEnd"/>
                        <w:r w:rsidRPr="00BD1AFF">
                          <w:rPr>
                            <w:rFonts w:ascii="Roboto" w:eastAsia="Roboto" w:hAnsi="Roboto" w:cs="Roboto"/>
                            <w:sz w:val="16"/>
                            <w:szCs w:val="16"/>
                          </w:rPr>
                          <w:t xml:space="preserve"> </w:t>
                        </w:r>
                        <w:r w:rsidRPr="00BD1AFF">
                          <w:rPr>
                            <w:rFonts w:ascii="Roboto" w:hAnsi="Roboto"/>
                            <w:color w:val="000000"/>
                            <w:sz w:val="16"/>
                            <w:szCs w:val="16"/>
                          </w:rPr>
                          <w:t>that humans and some other animals have skeletons and muscles for support, protection and movement.</w:t>
                        </w:r>
                      </w:p>
                    </w:txbxContent>
                  </v:textbox>
                </v:rect>
                <v:rect id="Rectangle 352" o:spid="_x0000_s1137"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NGacYA&#10;AADcAAAADwAAAGRycy9kb3ducmV2LnhtbESPQWvCQBSE74L/YXmFXkQ3KhFJXaW1FMQiGBXp8ZF9&#10;TYLZtyG71eivdwuCx2FmvmFmi9ZU4kyNKy0rGA4iEMSZ1SXnCg77r/4UhPPIGivLpOBKDhbzbmeG&#10;ibYXTum887kIEHYJKii8rxMpXVaQQTewNXHwfm1j0AfZ5FI3eAlwU8lRFE2kwZLDQoE1LQvKTrs/&#10;Eyi6/NnHw/V2873U9RFvafzZ+1Dq9aV9fwPhqfXP8KO90grG8Qj+z4QjI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nNGacYAAADcAAAADwAAAAAAAAAAAAAAAACYAgAAZHJz&#10;L2Rvd25yZXYueG1sUEsFBgAAAAAEAAQA9QAAAIsDAAAAAA==&#10;" filled="f" strokecolor="#1c1c1c [3213]" strokeweight="1pt">
                  <v:textbox>
                    <w:txbxContent>
                      <w:p w14:paraId="514E29A7" w14:textId="77777777" w:rsidR="00BD1AFF" w:rsidRPr="00205B1B" w:rsidRDefault="00BD1AFF" w:rsidP="00BD1AFF">
                        <w:pPr>
                          <w:spacing w:after="60" w:line="240" w:lineRule="auto"/>
                          <w:jc w:val="left"/>
                          <w:rPr>
                            <w:rFonts w:ascii="Roboto" w:eastAsia="Roboto" w:hAnsi="Roboto" w:cs="Roboto"/>
                            <w:b/>
                            <w:bCs/>
                            <w:sz w:val="16"/>
                            <w:szCs w:val="16"/>
                          </w:rPr>
                        </w:pPr>
                        <w:r w:rsidRPr="00205B1B">
                          <w:rPr>
                            <w:rFonts w:ascii="Roboto" w:eastAsia="Roboto" w:hAnsi="Roboto" w:cs="Roboto"/>
                            <w:b/>
                            <w:bCs/>
                            <w:sz w:val="16"/>
                            <w:szCs w:val="16"/>
                          </w:rPr>
                          <w:t>Pupils should be taught to:</w:t>
                        </w:r>
                      </w:p>
                      <w:p w14:paraId="76F2C59B" w14:textId="77777777" w:rsidR="00BD1AFF" w:rsidRPr="00205B1B" w:rsidRDefault="00BD1AFF" w:rsidP="00BD1AFF">
                        <w:pPr>
                          <w:pStyle w:val="ListParagraph"/>
                          <w:numPr>
                            <w:ilvl w:val="0"/>
                            <w:numId w:val="3"/>
                          </w:numPr>
                          <w:spacing w:after="60" w:line="240" w:lineRule="auto"/>
                          <w:ind w:left="113" w:hanging="113"/>
                          <w:jc w:val="left"/>
                          <w:rPr>
                            <w:rFonts w:ascii="Roboto" w:eastAsia="Roboto" w:hAnsi="Roboto" w:cs="Roboto"/>
                            <w:sz w:val="16"/>
                            <w:szCs w:val="16"/>
                          </w:rPr>
                        </w:pPr>
                        <w:r w:rsidRPr="00205B1B">
                          <w:rPr>
                            <w:rFonts w:ascii="Roboto" w:eastAsia="Roboto" w:hAnsi="Roboto" w:cs="Roboto"/>
                            <w:sz w:val="16"/>
                            <w:szCs w:val="16"/>
                          </w:rPr>
                          <w:t xml:space="preserve">describe </w:t>
                        </w:r>
                        <w:r w:rsidRPr="00205B1B">
                          <w:rPr>
                            <w:rFonts w:ascii="Roboto" w:hAnsi="Roboto"/>
                            <w:color w:val="000000"/>
                            <w:sz w:val="16"/>
                            <w:szCs w:val="16"/>
                          </w:rPr>
                          <w:t>the simple functions of the basic parts of the digestive system in humans;</w:t>
                        </w:r>
                      </w:p>
                      <w:p w14:paraId="3BFBF8E9" w14:textId="21B4BCAE" w:rsidR="00BD1AFF" w:rsidRPr="00205B1B" w:rsidRDefault="00BD1AFF" w:rsidP="00BD1AFF">
                        <w:pPr>
                          <w:pStyle w:val="ListParagraph"/>
                          <w:numPr>
                            <w:ilvl w:val="0"/>
                            <w:numId w:val="3"/>
                          </w:numPr>
                          <w:spacing w:after="60" w:line="240" w:lineRule="auto"/>
                          <w:ind w:left="113" w:hanging="113"/>
                          <w:jc w:val="left"/>
                          <w:rPr>
                            <w:rFonts w:ascii="Roboto" w:eastAsia="Roboto" w:hAnsi="Roboto" w:cs="Roboto"/>
                            <w:sz w:val="16"/>
                            <w:szCs w:val="16"/>
                          </w:rPr>
                        </w:pPr>
                        <w:r w:rsidRPr="00205B1B">
                          <w:rPr>
                            <w:rFonts w:ascii="Roboto" w:eastAsia="Roboto" w:hAnsi="Roboto" w:cs="Roboto"/>
                            <w:sz w:val="16"/>
                            <w:szCs w:val="16"/>
                          </w:rPr>
                          <w:t xml:space="preserve">identify </w:t>
                        </w:r>
                        <w:r w:rsidRPr="00205B1B">
                          <w:rPr>
                            <w:rFonts w:ascii="Roboto" w:hAnsi="Roboto"/>
                            <w:color w:val="000000"/>
                            <w:sz w:val="16"/>
                            <w:szCs w:val="16"/>
                          </w:rPr>
                          <w:t>the different types of teeth in humans and their simple functions;</w:t>
                        </w:r>
                      </w:p>
                      <w:p w14:paraId="44B7B7A5" w14:textId="55387A85" w:rsidR="00E25E83" w:rsidRPr="00205B1B" w:rsidRDefault="00205B1B" w:rsidP="00E25E83">
                        <w:pPr>
                          <w:pStyle w:val="ListParagraph"/>
                          <w:numPr>
                            <w:ilvl w:val="0"/>
                            <w:numId w:val="3"/>
                          </w:numPr>
                          <w:spacing w:after="60" w:line="240" w:lineRule="auto"/>
                          <w:ind w:left="113" w:hanging="113"/>
                          <w:jc w:val="left"/>
                          <w:rPr>
                            <w:rFonts w:ascii="Roboto" w:eastAsia="Roboto" w:hAnsi="Roboto" w:cs="Roboto"/>
                            <w:sz w:val="16"/>
                            <w:szCs w:val="16"/>
                          </w:rPr>
                        </w:pPr>
                        <w:proofErr w:type="gramStart"/>
                        <w:r w:rsidRPr="00205B1B">
                          <w:rPr>
                            <w:rFonts w:ascii="Roboto" w:eastAsia="Roboto" w:hAnsi="Roboto" w:cs="Roboto"/>
                            <w:sz w:val="16"/>
                            <w:szCs w:val="16"/>
                          </w:rPr>
                          <w:t>construct</w:t>
                        </w:r>
                        <w:proofErr w:type="gramEnd"/>
                        <w:r w:rsidR="00BD1AFF" w:rsidRPr="00205B1B">
                          <w:rPr>
                            <w:rFonts w:ascii="Roboto" w:eastAsia="Roboto" w:hAnsi="Roboto" w:cs="Roboto"/>
                            <w:sz w:val="16"/>
                            <w:szCs w:val="16"/>
                          </w:rPr>
                          <w:t xml:space="preserve"> </w:t>
                        </w:r>
                        <w:r w:rsidR="00BD1AFF" w:rsidRPr="00205B1B">
                          <w:rPr>
                            <w:rFonts w:ascii="Roboto" w:hAnsi="Roboto"/>
                            <w:color w:val="000000"/>
                            <w:sz w:val="16"/>
                            <w:szCs w:val="16"/>
                          </w:rPr>
                          <w:t>and interpret a variety of food chains, identifying producers,</w:t>
                        </w:r>
                        <w:r w:rsidRPr="00205B1B">
                          <w:rPr>
                            <w:rFonts w:ascii="Roboto" w:hAnsi="Roboto"/>
                            <w:color w:val="000000"/>
                            <w:sz w:val="16"/>
                            <w:szCs w:val="16"/>
                          </w:rPr>
                          <w:t xml:space="preserve"> </w:t>
                        </w:r>
                        <w:r w:rsidR="00BD1AFF" w:rsidRPr="00205B1B">
                          <w:rPr>
                            <w:rFonts w:ascii="Roboto" w:hAnsi="Roboto"/>
                            <w:color w:val="000000"/>
                            <w:sz w:val="16"/>
                            <w:szCs w:val="16"/>
                          </w:rPr>
                          <w:t>predators and prey.</w:t>
                        </w:r>
                      </w:p>
                    </w:txbxContent>
                  </v:textbox>
                </v:rect>
                <v:rect id="Rectangle 353" o:spid="_x0000_s1138"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8sYA&#10;AADcAAAADwAAAGRycy9kb3ducmV2LnhtbESP3WrCQBSE7wu+w3IKvRHdWIlI6ipqEUQR/EN6ecie&#10;JsHs2ZDdavTpXUHo5TAz3zCjSWNKcaHaFZYV9LoRCOLU6oIzBcfDojME4TyyxtIyKbiRg8m49TbC&#10;RNsr7+iy95kIEHYJKsi9rxIpXZqTQde1FXHwfm1t0AdZZ1LXeA1wU8rPKBpIgwWHhRwrmueUnvd/&#10;JlB08XOIe6vtZj3X1Qnvu/i7PVPq472ZfoHw1Pj/8Ku91Ar6cR+eZ8IRkO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T/j8sYAAADcAAAADwAAAAAAAAAAAAAAAACYAgAAZHJz&#10;L2Rvd25yZXYueG1sUEsFBgAAAAAEAAQA9QAAAIsDAAAAAA==&#10;" filled="f" strokecolor="#1c1c1c [3213]" strokeweight="1pt">
                  <v:textbox>
                    <w:txbxContent>
                      <w:p w14:paraId="3F04D942" w14:textId="77777777" w:rsidR="00582C32" w:rsidRPr="00582C32" w:rsidRDefault="00582C32" w:rsidP="00582C32">
                        <w:pPr>
                          <w:spacing w:after="60" w:line="240" w:lineRule="auto"/>
                          <w:jc w:val="left"/>
                          <w:rPr>
                            <w:rFonts w:ascii="Roboto" w:eastAsia="Roboto" w:hAnsi="Roboto" w:cs="Roboto"/>
                            <w:b/>
                            <w:bCs/>
                            <w:sz w:val="16"/>
                            <w:szCs w:val="16"/>
                          </w:rPr>
                        </w:pPr>
                        <w:r w:rsidRPr="00582C32">
                          <w:rPr>
                            <w:rFonts w:ascii="Roboto" w:eastAsia="Roboto" w:hAnsi="Roboto" w:cs="Roboto"/>
                            <w:b/>
                            <w:bCs/>
                            <w:sz w:val="16"/>
                            <w:szCs w:val="16"/>
                          </w:rPr>
                          <w:t>Pupils should be taught to:</w:t>
                        </w:r>
                      </w:p>
                      <w:p w14:paraId="570D17D8" w14:textId="08C5BB76" w:rsidR="00E25E83" w:rsidRPr="00582C32" w:rsidRDefault="00582C32" w:rsidP="00E25E83">
                        <w:pPr>
                          <w:pStyle w:val="ListParagraph"/>
                          <w:numPr>
                            <w:ilvl w:val="0"/>
                            <w:numId w:val="3"/>
                          </w:numPr>
                          <w:spacing w:after="60" w:line="240" w:lineRule="auto"/>
                          <w:ind w:left="113" w:hanging="113"/>
                          <w:jc w:val="left"/>
                          <w:rPr>
                            <w:rFonts w:ascii="Roboto" w:eastAsia="Roboto" w:hAnsi="Roboto" w:cs="Roboto"/>
                            <w:sz w:val="16"/>
                            <w:szCs w:val="16"/>
                          </w:rPr>
                        </w:pPr>
                        <w:r w:rsidRPr="00582C32">
                          <w:rPr>
                            <w:rFonts w:ascii="Roboto" w:eastAsia="Roboto" w:hAnsi="Roboto" w:cs="Roboto"/>
                            <w:sz w:val="16"/>
                            <w:szCs w:val="16"/>
                          </w:rPr>
                          <w:t xml:space="preserve">describe </w:t>
                        </w:r>
                        <w:r w:rsidRPr="00582C32">
                          <w:rPr>
                            <w:rFonts w:ascii="Roboto" w:hAnsi="Roboto"/>
                            <w:color w:val="000000"/>
                            <w:sz w:val="16"/>
                            <w:szCs w:val="16"/>
                          </w:rPr>
                          <w:t>the changes as humans develop to old age.</w:t>
                        </w:r>
                      </w:p>
                    </w:txbxContent>
                  </v:textbox>
                </v:rect>
                <v:rect id="Rectangle 354" o:spid="_x0000_s1139"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Z7hscA&#10;AADcAAAADwAAAGRycy9kb3ducmV2LnhtbESPQWvCQBSE74L/YXmFXorZWJsiqauoRSiKUI1Ij4/s&#10;axLMvg3Zrab99V1B8DjMzDfMZNaZWpypdZVlBcMoBkGcW11xoeCQrQZjEM4ja6wtk4JfcjCb9nsT&#10;TLW98I7Oe1+IAGGXooLS+yaV0uUlGXSRbYiD921bgz7ItpC6xUuAm1o+x/GrNFhxWCixoWVJ+Wn/&#10;YwJFV19ZMlx/bjdL3Rzxb5e8Py2Uenzo5m8gPHX+Hr61P7SCUfIC1zPhCMjp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LWe4bHAAAA3AAAAA8AAAAAAAAAAAAAAAAAmAIAAGRy&#10;cy9kb3ducmV2LnhtbFBLBQYAAAAABAAEAPUAAACMAwAAAAA=&#10;" filled="f" strokecolor="#1c1c1c [3213]" strokeweight="1pt">
                  <v:textbox>
                    <w:txbxContent>
                      <w:p w14:paraId="58D3C45F" w14:textId="77777777" w:rsidR="00D10811" w:rsidRPr="00D10811" w:rsidRDefault="00D10811" w:rsidP="00D10811">
                        <w:pPr>
                          <w:spacing w:after="60" w:line="240" w:lineRule="auto"/>
                          <w:jc w:val="left"/>
                          <w:rPr>
                            <w:rFonts w:ascii="Roboto" w:eastAsia="Roboto" w:hAnsi="Roboto" w:cs="Roboto"/>
                            <w:b/>
                            <w:bCs/>
                            <w:sz w:val="16"/>
                            <w:szCs w:val="16"/>
                          </w:rPr>
                        </w:pPr>
                        <w:r w:rsidRPr="00D10811">
                          <w:rPr>
                            <w:rFonts w:ascii="Roboto" w:eastAsia="Roboto" w:hAnsi="Roboto" w:cs="Roboto"/>
                            <w:b/>
                            <w:bCs/>
                            <w:sz w:val="16"/>
                            <w:szCs w:val="16"/>
                          </w:rPr>
                          <w:t>Pupils should be taught to:</w:t>
                        </w:r>
                      </w:p>
                      <w:p w14:paraId="4F2145B4" w14:textId="4F0F6C13" w:rsidR="00D10811" w:rsidRPr="00D10811" w:rsidRDefault="00D10811" w:rsidP="00D10811">
                        <w:pPr>
                          <w:pStyle w:val="ListParagraph"/>
                          <w:numPr>
                            <w:ilvl w:val="0"/>
                            <w:numId w:val="3"/>
                          </w:numPr>
                          <w:spacing w:after="60" w:line="240" w:lineRule="auto"/>
                          <w:ind w:left="113" w:hanging="113"/>
                          <w:jc w:val="left"/>
                          <w:rPr>
                            <w:rFonts w:ascii="Roboto" w:eastAsia="Roboto" w:hAnsi="Roboto" w:cs="Roboto"/>
                            <w:sz w:val="16"/>
                            <w:szCs w:val="16"/>
                          </w:rPr>
                        </w:pPr>
                        <w:r w:rsidRPr="00D10811">
                          <w:rPr>
                            <w:rFonts w:ascii="Roboto" w:eastAsia="Roboto" w:hAnsi="Roboto" w:cs="Roboto"/>
                            <w:sz w:val="16"/>
                            <w:szCs w:val="16"/>
                          </w:rPr>
                          <w:t xml:space="preserve">identify </w:t>
                        </w:r>
                        <w:r w:rsidRPr="00D10811">
                          <w:rPr>
                            <w:rFonts w:ascii="Roboto" w:hAnsi="Roboto"/>
                            <w:sz w:val="16"/>
                            <w:szCs w:val="16"/>
                          </w:rPr>
                          <w:t>and name the main parts of the human circulatory system, and describe the functions of the heart, blood vessels and blood;</w:t>
                        </w:r>
                      </w:p>
                      <w:p w14:paraId="4A7BF863" w14:textId="3819436F" w:rsidR="00D10811" w:rsidRPr="00D10811" w:rsidRDefault="00D10811" w:rsidP="00D10811">
                        <w:pPr>
                          <w:pStyle w:val="ListParagraph"/>
                          <w:numPr>
                            <w:ilvl w:val="0"/>
                            <w:numId w:val="3"/>
                          </w:numPr>
                          <w:spacing w:after="60" w:line="240" w:lineRule="auto"/>
                          <w:ind w:left="113" w:hanging="113"/>
                          <w:jc w:val="left"/>
                          <w:rPr>
                            <w:rFonts w:ascii="Roboto" w:eastAsia="Roboto" w:hAnsi="Roboto" w:cs="Roboto"/>
                            <w:sz w:val="16"/>
                            <w:szCs w:val="16"/>
                          </w:rPr>
                        </w:pPr>
                        <w:r w:rsidRPr="00D10811">
                          <w:rPr>
                            <w:rFonts w:ascii="Roboto" w:eastAsia="Roboto" w:hAnsi="Roboto" w:cs="Roboto"/>
                            <w:sz w:val="16"/>
                            <w:szCs w:val="16"/>
                          </w:rPr>
                          <w:t xml:space="preserve">recognise </w:t>
                        </w:r>
                        <w:r w:rsidRPr="00D10811">
                          <w:rPr>
                            <w:rFonts w:ascii="Roboto" w:hAnsi="Roboto"/>
                            <w:sz w:val="16"/>
                            <w:szCs w:val="16"/>
                          </w:rPr>
                          <w:t xml:space="preserve">the impact of diet, </w:t>
                        </w:r>
                        <w:r w:rsidRPr="00D10811">
                          <w:rPr>
                            <w:rFonts w:ascii="Roboto" w:hAnsi="Roboto"/>
                            <w:sz w:val="16"/>
                            <w:szCs w:val="16"/>
                          </w:rPr>
                          <w:br/>
                          <w:t>exercise, drugs and lifestyle on the way their bodies function;</w:t>
                        </w:r>
                      </w:p>
                      <w:p w14:paraId="2C58B0AE" w14:textId="43C88065" w:rsidR="00E25E83" w:rsidRPr="00D10811" w:rsidRDefault="00D10811" w:rsidP="00E25E83">
                        <w:pPr>
                          <w:pStyle w:val="ListParagraph"/>
                          <w:numPr>
                            <w:ilvl w:val="0"/>
                            <w:numId w:val="3"/>
                          </w:numPr>
                          <w:spacing w:after="60" w:line="240" w:lineRule="auto"/>
                          <w:ind w:left="113" w:hanging="113"/>
                          <w:jc w:val="left"/>
                          <w:rPr>
                            <w:rFonts w:ascii="Roboto" w:eastAsia="Roboto" w:hAnsi="Roboto" w:cs="Roboto"/>
                            <w:sz w:val="16"/>
                            <w:szCs w:val="16"/>
                          </w:rPr>
                        </w:pPr>
                        <w:r w:rsidRPr="00D10811">
                          <w:rPr>
                            <w:rFonts w:ascii="Roboto" w:eastAsia="Roboto" w:hAnsi="Roboto" w:cs="Roboto"/>
                            <w:sz w:val="16"/>
                            <w:szCs w:val="16"/>
                          </w:rPr>
                          <w:t xml:space="preserve">describe </w:t>
                        </w:r>
                        <w:r w:rsidRPr="00D10811">
                          <w:rPr>
                            <w:rFonts w:ascii="Roboto" w:hAnsi="Roboto"/>
                            <w:sz w:val="16"/>
                            <w:szCs w:val="16"/>
                          </w:rPr>
                          <w:t>the ways in which nutrients and water are transported within animals, including humans.</w:t>
                        </w:r>
                      </w:p>
                    </w:txbxContent>
                  </v:textbox>
                </v:rect>
                <w10:wrap anchorx="margin"/>
              </v:group>
            </w:pict>
          </mc:Fallback>
        </mc:AlternateContent>
      </w:r>
    </w:p>
    <w:p w14:paraId="5B523958" w14:textId="4665C259" w:rsidR="00FC03EC" w:rsidRDefault="0011171D" w:rsidP="009E4127">
      <w:pPr>
        <w:sectPr w:rsidR="00FC03EC" w:rsidSect="00A61E8B">
          <w:pgSz w:w="16838" w:h="11906" w:orient="landscape" w:code="9"/>
          <w:pgMar w:top="567" w:right="567" w:bottom="1361" w:left="567" w:header="567" w:footer="0" w:gutter="0"/>
          <w:cols w:space="708"/>
          <w:docGrid w:linePitch="360"/>
        </w:sectPr>
      </w:pPr>
      <w:r>
        <w:rPr>
          <w:noProof/>
        </w:rPr>
        <w:lastRenderedPageBreak/>
        <mc:AlternateContent>
          <mc:Choice Requires="wps">
            <w:drawing>
              <wp:anchor distT="0" distB="0" distL="114300" distR="114300" simplePos="0" relativeHeight="251673600" behindDoc="0" locked="0" layoutInCell="1" allowOverlap="1" wp14:anchorId="5B2910AA" wp14:editId="48DD9857">
                <wp:simplePos x="0" y="0"/>
                <wp:positionH relativeFrom="margin">
                  <wp:align>left</wp:align>
                </wp:positionH>
                <wp:positionV relativeFrom="paragraph">
                  <wp:posOffset>3735324</wp:posOffset>
                </wp:positionV>
                <wp:extent cx="2395678" cy="335915"/>
                <wp:effectExtent l="952" t="0" r="25083" b="25082"/>
                <wp:wrapNone/>
                <wp:docPr id="292" name="Rectangle 292"/>
                <wp:cNvGraphicFramePr/>
                <a:graphic xmlns:a="http://schemas.openxmlformats.org/drawingml/2006/main">
                  <a:graphicData uri="http://schemas.microsoft.com/office/word/2010/wordprocessingShape">
                    <wps:wsp>
                      <wps:cNvSpPr/>
                      <wps:spPr>
                        <a:xfrm rot="16200000">
                          <a:off x="0" y="0"/>
                          <a:ext cx="2395678" cy="335915"/>
                        </a:xfrm>
                        <a:prstGeom prst="rect">
                          <a:avLst/>
                        </a:prstGeom>
                        <a:solidFill>
                          <a:srgbClr val="6EBB8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2C9A41" w14:textId="005F6B0F" w:rsidR="00A01E67" w:rsidRPr="00807512" w:rsidRDefault="00A01E67" w:rsidP="0092793E">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92" o:spid="_x0000_s1140" style="position:absolute;left:0;text-align:left;margin-left:0;margin-top:294.1pt;width:188.65pt;height:26.45pt;rotation:-90;z-index:25167360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" fillcolor="#6ebb85" strokecolor="#1c1c1c [3213]" strokeweight="1pt">
                <v:textbox>
                  <w:txbxContent>
                    <w:p w14:paraId="5F2C9A41" w14:textId="005F6B0F" w:rsidR="00A01E67" w:rsidRPr="00807512" w:rsidRDefault="00A01E67" w:rsidP="0092793E">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Pr>
          <w:noProof/>
        </w:rPr>
        <mc:AlternateContent>
          <mc:Choice Requires="wpg">
            <w:drawing>
              <wp:anchor distT="0" distB="0" distL="114300" distR="114300" simplePos="0" relativeHeight="251671552" behindDoc="0" locked="0" layoutInCell="1" allowOverlap="1" wp14:anchorId="3F031C9E" wp14:editId="47F27413">
                <wp:simplePos x="0" y="0"/>
                <wp:positionH relativeFrom="margin">
                  <wp:posOffset>334899</wp:posOffset>
                </wp:positionH>
                <wp:positionV relativeFrom="paragraph">
                  <wp:posOffset>2703704</wp:posOffset>
                </wp:positionV>
                <wp:extent cx="9565005" cy="2399386"/>
                <wp:effectExtent l="0" t="0" r="17145" b="20320"/>
                <wp:wrapNone/>
                <wp:docPr id="285" name="Group 285"/>
                <wp:cNvGraphicFramePr/>
                <a:graphic xmlns:a="http://schemas.openxmlformats.org/drawingml/2006/main">
                  <a:graphicData uri="http://schemas.microsoft.com/office/word/2010/wordprocessingGroup">
                    <wpg:wgp>
                      <wpg:cNvGrpSpPr/>
                      <wpg:grpSpPr>
                        <a:xfrm>
                          <a:off x="0" y="0"/>
                          <a:ext cx="9565005" cy="2399386"/>
                          <a:chOff x="0" y="0"/>
                          <a:chExt cx="7972929" cy="336430"/>
                        </a:xfrm>
                        <a:solidFill>
                          <a:schemeClr val="bg1"/>
                        </a:solidFill>
                      </wpg:grpSpPr>
                      <wps:wsp>
                        <wps:cNvPr id="286" name="Rectangle 286"/>
                        <wps:cNvSpPr/>
                        <wps:spPr>
                          <a:xfrm>
                            <a:off x="0" y="0"/>
                            <a:ext cx="1314325" cy="33643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9D50DF" w14:textId="77777777" w:rsidR="00A01E67" w:rsidRPr="00CA7C9D" w:rsidRDefault="00A01E67" w:rsidP="00CA7C9D">
                              <w:pPr>
                                <w:pStyle w:val="ListParagraph"/>
                                <w:numPr>
                                  <w:ilvl w:val="0"/>
                                  <w:numId w:val="3"/>
                                </w:numPr>
                                <w:spacing w:after="60" w:line="240" w:lineRule="auto"/>
                                <w:ind w:left="113" w:hanging="113"/>
                                <w:jc w:val="left"/>
                                <w:rPr>
                                  <w:rFonts w:ascii="Roboto" w:eastAsia="Roboto" w:hAnsi="Roboto" w:cs="Roboto"/>
                                  <w:sz w:val="16"/>
                                  <w:szCs w:val="16"/>
                                </w:rPr>
                              </w:pPr>
                              <w:r w:rsidRPr="00CA7C9D">
                                <w:rPr>
                                  <w:rFonts w:ascii="Roboto" w:hAnsi="Roboto"/>
                                  <w:sz w:val="16"/>
                                  <w:szCs w:val="16"/>
                                  <w:u w:val="single"/>
                                </w:rPr>
                                <w:t>Names of common plants:</w:t>
                              </w:r>
                              <w:r w:rsidRPr="00CA7C9D">
                                <w:rPr>
                                  <w:rFonts w:ascii="Roboto" w:hAnsi="Roboto"/>
                                  <w:sz w:val="16"/>
                                  <w:szCs w:val="16"/>
                                </w:rPr>
                                <w:t xml:space="preserve"> </w:t>
                              </w:r>
                              <w:r w:rsidRPr="00CA7C9D">
                                <w:rPr>
                                  <w:rFonts w:ascii="Roboto" w:hAnsi="Roboto"/>
                                  <w:b/>
                                  <w:sz w:val="16"/>
                                  <w:szCs w:val="16"/>
                                </w:rPr>
                                <w:t>wild plant, garden plant, evergreen</w:t>
                              </w:r>
                              <w:r w:rsidRPr="00CA7C9D">
                                <w:rPr>
                                  <w:rFonts w:ascii="Roboto" w:hAnsi="Roboto"/>
                                  <w:sz w:val="16"/>
                                  <w:szCs w:val="16"/>
                                </w:rPr>
                                <w:t xml:space="preserve"> tree, </w:t>
                              </w:r>
                              <w:r w:rsidRPr="00CA7C9D">
                                <w:rPr>
                                  <w:rFonts w:ascii="Roboto" w:hAnsi="Roboto"/>
                                  <w:b/>
                                  <w:sz w:val="16"/>
                                  <w:szCs w:val="16"/>
                                </w:rPr>
                                <w:t>deciduous</w:t>
                              </w:r>
                              <w:r w:rsidRPr="00CA7C9D">
                                <w:rPr>
                                  <w:rFonts w:ascii="Roboto" w:hAnsi="Roboto"/>
                                  <w:sz w:val="16"/>
                                  <w:szCs w:val="16"/>
                                </w:rPr>
                                <w:t xml:space="preserve"> tree, common flowering plant, </w:t>
                              </w:r>
                              <w:r w:rsidRPr="00CA7C9D">
                                <w:rPr>
                                  <w:rFonts w:ascii="Roboto" w:hAnsi="Roboto"/>
                                  <w:b/>
                                  <w:sz w:val="16"/>
                                  <w:szCs w:val="16"/>
                                </w:rPr>
                                <w:t xml:space="preserve">weed, </w:t>
                              </w:r>
                              <w:r w:rsidRPr="00CA7C9D">
                                <w:rPr>
                                  <w:rFonts w:ascii="Roboto" w:hAnsi="Roboto"/>
                                  <w:sz w:val="16"/>
                                  <w:szCs w:val="16"/>
                                </w:rPr>
                                <w:t>grass.</w:t>
                              </w:r>
                            </w:p>
                            <w:p w14:paraId="4EC0EA2B" w14:textId="77777777" w:rsidR="00A01E67" w:rsidRPr="00CA7C9D" w:rsidRDefault="00A01E67" w:rsidP="00CA7C9D">
                              <w:pPr>
                                <w:pStyle w:val="ListParagraph"/>
                                <w:numPr>
                                  <w:ilvl w:val="0"/>
                                  <w:numId w:val="3"/>
                                </w:numPr>
                                <w:spacing w:after="60" w:line="240" w:lineRule="auto"/>
                                <w:ind w:left="113" w:hanging="113"/>
                                <w:jc w:val="left"/>
                                <w:rPr>
                                  <w:rFonts w:ascii="Roboto" w:eastAsia="Roboto" w:hAnsi="Roboto" w:cs="Roboto"/>
                                  <w:sz w:val="16"/>
                                  <w:szCs w:val="16"/>
                                </w:rPr>
                              </w:pPr>
                              <w:r w:rsidRPr="00CA7C9D">
                                <w:rPr>
                                  <w:rFonts w:ascii="Roboto" w:hAnsi="Roboto"/>
                                  <w:sz w:val="16"/>
                                  <w:szCs w:val="16"/>
                                  <w:u w:val="single"/>
                                </w:rPr>
                                <w:t>Name some features of plants</w:t>
                              </w:r>
                              <w:r w:rsidRPr="00CA7C9D">
                                <w:rPr>
                                  <w:rFonts w:ascii="Roboto" w:hAnsi="Roboto"/>
                                  <w:sz w:val="16"/>
                                  <w:szCs w:val="16"/>
                                </w:rPr>
                                <w:t xml:space="preserve">: e.g. </w:t>
                              </w:r>
                              <w:r w:rsidRPr="00CA7C9D">
                                <w:rPr>
                                  <w:rFonts w:ascii="Roboto" w:hAnsi="Roboto"/>
                                  <w:b/>
                                  <w:sz w:val="16"/>
                                  <w:szCs w:val="16"/>
                                </w:rPr>
                                <w:t>flower</w:t>
                              </w:r>
                              <w:r w:rsidRPr="00CA7C9D">
                                <w:rPr>
                                  <w:rFonts w:ascii="Roboto" w:hAnsi="Roboto"/>
                                  <w:sz w:val="16"/>
                                  <w:szCs w:val="16"/>
                                </w:rPr>
                                <w:t xml:space="preserve">, vegetable, </w:t>
                              </w:r>
                              <w:r w:rsidRPr="00CA7C9D">
                                <w:rPr>
                                  <w:rFonts w:ascii="Roboto" w:hAnsi="Roboto"/>
                                  <w:b/>
                                  <w:sz w:val="16"/>
                                  <w:szCs w:val="16"/>
                                </w:rPr>
                                <w:t>fruit</w:t>
                              </w:r>
                              <w:r w:rsidRPr="00CA7C9D">
                                <w:rPr>
                                  <w:rFonts w:ascii="Roboto" w:hAnsi="Roboto"/>
                                  <w:sz w:val="16"/>
                                  <w:szCs w:val="16"/>
                                </w:rPr>
                                <w:t xml:space="preserve">, berry, </w:t>
                              </w:r>
                              <w:r w:rsidRPr="00CA7C9D">
                                <w:rPr>
                                  <w:rFonts w:ascii="Roboto" w:hAnsi="Roboto"/>
                                  <w:b/>
                                  <w:sz w:val="16"/>
                                  <w:szCs w:val="16"/>
                                </w:rPr>
                                <w:t>leaf/leaves</w:t>
                              </w:r>
                              <w:r w:rsidRPr="00CA7C9D">
                                <w:rPr>
                                  <w:rFonts w:ascii="Roboto" w:hAnsi="Roboto"/>
                                  <w:sz w:val="16"/>
                                  <w:szCs w:val="16"/>
                                </w:rPr>
                                <w:t xml:space="preserve">, blossom, </w:t>
                              </w:r>
                              <w:r w:rsidRPr="00CA7C9D">
                                <w:rPr>
                                  <w:rFonts w:ascii="Roboto" w:hAnsi="Roboto"/>
                                  <w:b/>
                                  <w:sz w:val="16"/>
                                  <w:szCs w:val="16"/>
                                </w:rPr>
                                <w:t>petal</w:t>
                              </w:r>
                              <w:r w:rsidRPr="00CA7C9D">
                                <w:rPr>
                                  <w:rFonts w:ascii="Roboto" w:hAnsi="Roboto"/>
                                  <w:sz w:val="16"/>
                                  <w:szCs w:val="16"/>
                                </w:rPr>
                                <w:t xml:space="preserve">, </w:t>
                              </w:r>
                              <w:r w:rsidRPr="00CA7C9D">
                                <w:rPr>
                                  <w:rFonts w:ascii="Roboto" w:hAnsi="Roboto"/>
                                  <w:b/>
                                  <w:sz w:val="16"/>
                                  <w:szCs w:val="16"/>
                                </w:rPr>
                                <w:t>stem</w:t>
                              </w:r>
                              <w:r w:rsidRPr="00CA7C9D">
                                <w:rPr>
                                  <w:rFonts w:ascii="Roboto" w:hAnsi="Roboto"/>
                                  <w:sz w:val="16"/>
                                  <w:szCs w:val="16"/>
                                </w:rPr>
                                <w:t xml:space="preserve">, trunk, branch, </w:t>
                              </w:r>
                              <w:r w:rsidRPr="00CA7C9D">
                                <w:rPr>
                                  <w:rFonts w:ascii="Roboto" w:hAnsi="Roboto"/>
                                  <w:b/>
                                  <w:sz w:val="16"/>
                                  <w:szCs w:val="16"/>
                                </w:rPr>
                                <w:t>root</w:t>
                              </w:r>
                              <w:r w:rsidRPr="00CA7C9D">
                                <w:rPr>
                                  <w:rFonts w:ascii="Roboto" w:hAnsi="Roboto"/>
                                  <w:sz w:val="16"/>
                                  <w:szCs w:val="16"/>
                                </w:rPr>
                                <w:t xml:space="preserve">, </w:t>
                              </w:r>
                              <w:r w:rsidRPr="00CA7C9D">
                                <w:rPr>
                                  <w:rFonts w:ascii="Roboto" w:hAnsi="Roboto"/>
                                  <w:b/>
                                  <w:sz w:val="16"/>
                                  <w:szCs w:val="16"/>
                                </w:rPr>
                                <w:t xml:space="preserve">seed, bulb, </w:t>
                              </w:r>
                              <w:r w:rsidRPr="00CA7C9D">
                                <w:rPr>
                                  <w:rFonts w:ascii="Roboto" w:hAnsi="Roboto"/>
                                  <w:sz w:val="16"/>
                                  <w:szCs w:val="16"/>
                                </w:rPr>
                                <w:t>soil.</w:t>
                              </w:r>
                            </w:p>
                            <w:p w14:paraId="767DBD3C" w14:textId="40DC982D" w:rsidR="00A01E67" w:rsidRPr="00CA7C9D" w:rsidRDefault="00A01E67" w:rsidP="00CA7C9D">
                              <w:pPr>
                                <w:pStyle w:val="ListParagraph"/>
                                <w:numPr>
                                  <w:ilvl w:val="0"/>
                                  <w:numId w:val="3"/>
                                </w:numPr>
                                <w:spacing w:after="60" w:line="240" w:lineRule="auto"/>
                                <w:ind w:left="113" w:hanging="113"/>
                                <w:jc w:val="left"/>
                                <w:rPr>
                                  <w:rFonts w:ascii="Roboto" w:eastAsia="Roboto" w:hAnsi="Roboto" w:cs="Roboto"/>
                                  <w:sz w:val="16"/>
                                  <w:szCs w:val="16"/>
                                </w:rPr>
                              </w:pPr>
                              <w:r w:rsidRPr="00CA7C9D">
                                <w:rPr>
                                  <w:rFonts w:ascii="Roboto" w:hAnsi="Roboto"/>
                                  <w:sz w:val="16"/>
                                  <w:szCs w:val="16"/>
                                  <w:u w:val="single"/>
                                </w:rPr>
                                <w:t>Name some common types of plant</w:t>
                              </w:r>
                              <w:r w:rsidRPr="00CA7C9D">
                                <w:rPr>
                                  <w:rFonts w:ascii="Roboto" w:hAnsi="Roboto"/>
                                  <w:sz w:val="16"/>
                                  <w:szCs w:val="16"/>
                                </w:rPr>
                                <w:t xml:space="preserve"> e.g. sunflower, daffodil.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7" name="Rectangle 287"/>
                        <wps:cNvSpPr/>
                        <wps:spPr>
                          <a:xfrm>
                            <a:off x="1311216" y="0"/>
                            <a:ext cx="134002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A847C5" w14:textId="77777777" w:rsidR="00A01E67" w:rsidRPr="00C177D6" w:rsidRDefault="00A01E67" w:rsidP="00C177D6">
                              <w:pPr>
                                <w:pStyle w:val="ListParagraph"/>
                                <w:numPr>
                                  <w:ilvl w:val="0"/>
                                  <w:numId w:val="3"/>
                                </w:numPr>
                                <w:spacing w:after="60" w:line="240" w:lineRule="auto"/>
                                <w:ind w:left="113" w:hanging="113"/>
                                <w:jc w:val="left"/>
                                <w:rPr>
                                  <w:rFonts w:ascii="Roboto" w:eastAsia="Roboto" w:hAnsi="Roboto" w:cs="Roboto"/>
                                  <w:sz w:val="16"/>
                                  <w:szCs w:val="16"/>
                                </w:rPr>
                              </w:pPr>
                              <w:r w:rsidRPr="00C177D6">
                                <w:rPr>
                                  <w:rFonts w:ascii="Roboto" w:hAnsi="Roboto"/>
                                  <w:sz w:val="16"/>
                                  <w:szCs w:val="16"/>
                                  <w:u w:val="single"/>
                                </w:rPr>
                                <w:t>Growth of plants:</w:t>
                              </w:r>
                              <w:r w:rsidRPr="00C177D6">
                                <w:rPr>
                                  <w:rFonts w:ascii="Roboto" w:hAnsi="Roboto"/>
                                  <w:sz w:val="16"/>
                                  <w:szCs w:val="16"/>
                                </w:rPr>
                                <w:t xml:space="preserve"> </w:t>
                              </w:r>
                              <w:r w:rsidRPr="00C177D6">
                                <w:rPr>
                                  <w:rFonts w:ascii="Roboto" w:hAnsi="Roboto"/>
                                  <w:b/>
                                  <w:sz w:val="16"/>
                                  <w:szCs w:val="16"/>
                                </w:rPr>
                                <w:t>germination</w:t>
                              </w:r>
                              <w:r w:rsidRPr="00C177D6">
                                <w:rPr>
                                  <w:rFonts w:ascii="Roboto" w:hAnsi="Roboto"/>
                                  <w:sz w:val="16"/>
                                  <w:szCs w:val="16"/>
                                </w:rPr>
                                <w:t xml:space="preserve">, </w:t>
                              </w:r>
                              <w:r w:rsidRPr="00C177D6">
                                <w:rPr>
                                  <w:rFonts w:ascii="Roboto" w:hAnsi="Roboto"/>
                                  <w:b/>
                                  <w:sz w:val="16"/>
                                  <w:szCs w:val="16"/>
                                </w:rPr>
                                <w:t>shoot, seed dispersal,</w:t>
                              </w:r>
                              <w:r w:rsidRPr="00C177D6">
                                <w:rPr>
                                  <w:rFonts w:ascii="Roboto" w:hAnsi="Roboto"/>
                                  <w:sz w:val="16"/>
                                  <w:szCs w:val="16"/>
                                </w:rPr>
                                <w:t xml:space="preserve"> grow, food store, life cycle, die, wilt, seedling, sapling.</w:t>
                              </w:r>
                            </w:p>
                            <w:p w14:paraId="0A17241C" w14:textId="77777777" w:rsidR="00A01E67" w:rsidRPr="00C177D6" w:rsidRDefault="00A01E67" w:rsidP="00C177D6">
                              <w:pPr>
                                <w:pStyle w:val="ListParagraph"/>
                                <w:numPr>
                                  <w:ilvl w:val="0"/>
                                  <w:numId w:val="3"/>
                                </w:numPr>
                                <w:spacing w:after="60" w:line="240" w:lineRule="auto"/>
                                <w:ind w:left="113" w:hanging="113"/>
                                <w:jc w:val="left"/>
                                <w:rPr>
                                  <w:rFonts w:ascii="Roboto" w:eastAsia="Roboto" w:hAnsi="Roboto" w:cs="Roboto"/>
                                  <w:sz w:val="16"/>
                                  <w:szCs w:val="16"/>
                                </w:rPr>
                              </w:pPr>
                              <w:r w:rsidRPr="00C177D6">
                                <w:rPr>
                                  <w:rFonts w:ascii="Roboto" w:hAnsi="Roboto"/>
                                  <w:sz w:val="16"/>
                                  <w:szCs w:val="16"/>
                                  <w:u w:val="single"/>
                                </w:rPr>
                                <w:t>Needs of plants:</w:t>
                              </w:r>
                              <w:r w:rsidRPr="00C177D6">
                                <w:rPr>
                                  <w:rFonts w:ascii="Roboto" w:hAnsi="Roboto"/>
                                  <w:sz w:val="16"/>
                                  <w:szCs w:val="16"/>
                                </w:rPr>
                                <w:t xml:space="preserve"> </w:t>
                              </w:r>
                              <w:r w:rsidRPr="00C177D6">
                                <w:rPr>
                                  <w:rFonts w:ascii="Roboto" w:hAnsi="Roboto"/>
                                  <w:b/>
                                  <w:sz w:val="16"/>
                                  <w:szCs w:val="16"/>
                                </w:rPr>
                                <w:t xml:space="preserve">sunlight, nutrition, </w:t>
                              </w:r>
                              <w:r w:rsidRPr="00C177D6">
                                <w:rPr>
                                  <w:rFonts w:ascii="Roboto" w:hAnsi="Roboto"/>
                                  <w:sz w:val="16"/>
                                  <w:szCs w:val="16"/>
                                </w:rPr>
                                <w:t>light, healthy,</w:t>
                              </w:r>
                              <w:r w:rsidRPr="00C177D6">
                                <w:rPr>
                                  <w:rFonts w:ascii="Roboto" w:hAnsi="Roboto"/>
                                  <w:b/>
                                  <w:sz w:val="16"/>
                                  <w:szCs w:val="16"/>
                                </w:rPr>
                                <w:t xml:space="preserve"> </w:t>
                              </w:r>
                              <w:r w:rsidRPr="00C177D6">
                                <w:rPr>
                                  <w:rFonts w:ascii="Roboto" w:hAnsi="Roboto"/>
                                  <w:sz w:val="16"/>
                                  <w:szCs w:val="16"/>
                                </w:rPr>
                                <w:t>space, air.</w:t>
                              </w:r>
                            </w:p>
                            <w:p w14:paraId="4962F087" w14:textId="77777777" w:rsidR="00A01E67" w:rsidRPr="00C177D6" w:rsidRDefault="00A01E67" w:rsidP="00C177D6">
                              <w:pPr>
                                <w:pStyle w:val="ListParagraph"/>
                                <w:numPr>
                                  <w:ilvl w:val="0"/>
                                  <w:numId w:val="3"/>
                                </w:numPr>
                                <w:spacing w:after="60" w:line="240" w:lineRule="auto"/>
                                <w:ind w:left="113" w:hanging="113"/>
                                <w:jc w:val="left"/>
                                <w:rPr>
                                  <w:rFonts w:ascii="Roboto" w:eastAsia="Roboto" w:hAnsi="Roboto" w:cs="Roboto"/>
                                  <w:sz w:val="16"/>
                                  <w:szCs w:val="16"/>
                                </w:rPr>
                              </w:pPr>
                              <w:r w:rsidRPr="00C177D6">
                                <w:rPr>
                                  <w:rFonts w:ascii="Roboto" w:hAnsi="Roboto"/>
                                  <w:sz w:val="16"/>
                                  <w:szCs w:val="16"/>
                                  <w:u w:val="single"/>
                                </w:rPr>
                                <w:t>Name different types of plant:</w:t>
                              </w:r>
                              <w:r w:rsidRPr="00C177D6">
                                <w:rPr>
                                  <w:rFonts w:ascii="Roboto" w:hAnsi="Roboto"/>
                                  <w:sz w:val="16"/>
                                  <w:szCs w:val="16"/>
                                </w:rPr>
                                <w:t xml:space="preserve"> e.g. bean plant, cactus.</w:t>
                              </w:r>
                            </w:p>
                            <w:p w14:paraId="3D98A5AB" w14:textId="77777777" w:rsidR="00A01E67" w:rsidRPr="00C177D6" w:rsidRDefault="00A01E67" w:rsidP="00C177D6">
                              <w:pPr>
                                <w:pStyle w:val="ListParagraph"/>
                                <w:numPr>
                                  <w:ilvl w:val="0"/>
                                  <w:numId w:val="3"/>
                                </w:numPr>
                                <w:spacing w:after="60" w:line="240" w:lineRule="auto"/>
                                <w:ind w:left="113" w:hanging="113"/>
                                <w:jc w:val="left"/>
                                <w:rPr>
                                  <w:rFonts w:ascii="Roboto" w:eastAsia="Roboto" w:hAnsi="Roboto" w:cs="Roboto"/>
                                  <w:sz w:val="16"/>
                                  <w:szCs w:val="16"/>
                                </w:rPr>
                              </w:pPr>
                              <w:r w:rsidRPr="00C177D6">
                                <w:rPr>
                                  <w:rFonts w:ascii="Roboto" w:hAnsi="Roboto"/>
                                  <w:sz w:val="16"/>
                                  <w:szCs w:val="16"/>
                                  <w:u w:val="single"/>
                                </w:rPr>
                                <w:t xml:space="preserve">Names of different habitats: </w:t>
                              </w:r>
                              <w:r w:rsidRPr="00C177D6">
                                <w:rPr>
                                  <w:rFonts w:ascii="Roboto" w:hAnsi="Roboto"/>
                                  <w:sz w:val="16"/>
                                  <w:szCs w:val="16"/>
                                </w:rPr>
                                <w:t>e.g. rainforest, desert.</w:t>
                              </w:r>
                            </w:p>
                            <w:p w14:paraId="5875C968" w14:textId="77777777" w:rsidR="00A01E67" w:rsidRPr="00C177D6" w:rsidRDefault="00A01E67" w:rsidP="00C177D6">
                              <w:pPr>
                                <w:spacing w:after="60" w:line="240" w:lineRule="auto"/>
                                <w:jc w:val="left"/>
                                <w:rPr>
                                  <w:rFonts w:ascii="Roboto" w:eastAsia="Roboto" w:hAnsi="Roboto" w:cs="Roboto"/>
                                  <w:sz w:val="16"/>
                                  <w:szCs w:val="16"/>
                                </w:rPr>
                              </w:pPr>
                            </w:p>
                            <w:p w14:paraId="5D7ADD44" w14:textId="24186F62" w:rsidR="00A01E67" w:rsidRPr="00C177D6" w:rsidRDefault="00A01E67" w:rsidP="00C177D6">
                              <w:pPr>
                                <w:spacing w:after="60" w:line="240" w:lineRule="auto"/>
                                <w:jc w:val="left"/>
                                <w:rPr>
                                  <w:rFonts w:ascii="Roboto" w:eastAsia="Roboto" w:hAnsi="Roboto" w:cs="Roboto"/>
                                  <w:sz w:val="16"/>
                                  <w:szCs w:val="16"/>
                                </w:rPr>
                              </w:pPr>
                              <w:r w:rsidRPr="00C177D6">
                                <w:rPr>
                                  <w:rFonts w:ascii="Roboto" w:hAnsi="Roboto"/>
                                  <w:sz w:val="16"/>
                                  <w:szCs w:val="16"/>
                                </w:rPr>
                                <w:t xml:space="preserve">Previously introduced vocabulary: </w:t>
                              </w:r>
                              <w:r w:rsidRPr="00C177D6">
                                <w:rPr>
                                  <w:rFonts w:ascii="Roboto" w:hAnsi="Roboto"/>
                                  <w:b/>
                                  <w:sz w:val="16"/>
                                  <w:szCs w:val="16"/>
                                </w:rPr>
                                <w:t>water</w:t>
                              </w:r>
                              <w:r w:rsidRPr="00C177D6">
                                <w:rPr>
                                  <w:rFonts w:ascii="Roboto" w:hAnsi="Roboto"/>
                                  <w:sz w:val="16"/>
                                  <w:szCs w:val="16"/>
                                </w:rPr>
                                <w:t xml:space="preserve">, </w:t>
                              </w:r>
                              <w:r w:rsidRPr="00C177D6">
                                <w:rPr>
                                  <w:rFonts w:ascii="Roboto" w:hAnsi="Roboto"/>
                                  <w:b/>
                                  <w:sz w:val="16"/>
                                  <w:szCs w:val="16"/>
                                </w:rPr>
                                <w:t>temperature</w:t>
                              </w:r>
                              <w:r w:rsidRPr="00C177D6">
                                <w:rPr>
                                  <w:rFonts w:ascii="Roboto" w:hAnsi="Roboto"/>
                                  <w:sz w:val="16"/>
                                  <w:szCs w:val="16"/>
                                </w:rPr>
                                <w:t>, warm, hot, cold, habitat.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8" name="Rectangle 288"/>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664915E" w14:textId="77777777" w:rsidR="00A01E67" w:rsidRPr="003046FC" w:rsidRDefault="00A01E67" w:rsidP="003046FC">
                              <w:pPr>
                                <w:pStyle w:val="ListParagraph"/>
                                <w:numPr>
                                  <w:ilvl w:val="0"/>
                                  <w:numId w:val="3"/>
                                </w:numPr>
                                <w:spacing w:after="60" w:line="240" w:lineRule="auto"/>
                                <w:ind w:left="113" w:hanging="113"/>
                                <w:jc w:val="left"/>
                                <w:rPr>
                                  <w:rFonts w:ascii="Roboto" w:eastAsia="Roboto" w:hAnsi="Roboto" w:cs="Roboto"/>
                                  <w:sz w:val="16"/>
                                  <w:szCs w:val="16"/>
                                </w:rPr>
                              </w:pPr>
                              <w:r w:rsidRPr="003046FC">
                                <w:rPr>
                                  <w:rFonts w:ascii="Roboto" w:hAnsi="Roboto"/>
                                  <w:sz w:val="16"/>
                                  <w:szCs w:val="16"/>
                                  <w:u w:val="single"/>
                                </w:rPr>
                                <w:t xml:space="preserve">Water transportation: </w:t>
                              </w:r>
                              <w:r w:rsidRPr="003046FC">
                                <w:rPr>
                                  <w:rFonts w:ascii="Roboto" w:hAnsi="Roboto"/>
                                  <w:sz w:val="16"/>
                                  <w:szCs w:val="16"/>
                                </w:rPr>
                                <w:t xml:space="preserve">transport, </w:t>
                              </w:r>
                              <w:r w:rsidRPr="003046FC">
                                <w:rPr>
                                  <w:rFonts w:ascii="Roboto" w:hAnsi="Roboto"/>
                                  <w:b/>
                                  <w:sz w:val="16"/>
                                  <w:szCs w:val="16"/>
                                </w:rPr>
                                <w:t xml:space="preserve">evaporation, evaporate, nutrients, </w:t>
                              </w:r>
                              <w:r w:rsidRPr="003046FC">
                                <w:rPr>
                                  <w:rFonts w:ascii="Roboto" w:hAnsi="Roboto"/>
                                  <w:sz w:val="16"/>
                                  <w:szCs w:val="16"/>
                                </w:rPr>
                                <w:t>absorb, anchor.</w:t>
                              </w:r>
                            </w:p>
                            <w:p w14:paraId="6D8EBDFF" w14:textId="77777777" w:rsidR="00A01E67" w:rsidRPr="003046FC" w:rsidRDefault="00A01E67" w:rsidP="003046FC">
                              <w:pPr>
                                <w:pStyle w:val="ListParagraph"/>
                                <w:numPr>
                                  <w:ilvl w:val="0"/>
                                  <w:numId w:val="3"/>
                                </w:numPr>
                                <w:spacing w:after="60" w:line="240" w:lineRule="auto"/>
                                <w:ind w:left="113" w:hanging="113"/>
                                <w:jc w:val="left"/>
                                <w:rPr>
                                  <w:rFonts w:ascii="Roboto" w:eastAsia="Roboto" w:hAnsi="Roboto" w:cs="Roboto"/>
                                  <w:sz w:val="16"/>
                                  <w:szCs w:val="16"/>
                                </w:rPr>
                              </w:pPr>
                              <w:r w:rsidRPr="003046FC">
                                <w:rPr>
                                  <w:rFonts w:ascii="Roboto" w:hAnsi="Roboto"/>
                                  <w:sz w:val="16"/>
                                  <w:szCs w:val="16"/>
                                  <w:u w:val="single"/>
                                </w:rPr>
                                <w:t>Life cycle of flowering plants:</w:t>
                              </w:r>
                              <w:r w:rsidRPr="003046FC">
                                <w:rPr>
                                  <w:rFonts w:ascii="Roboto" w:hAnsi="Roboto"/>
                                  <w:sz w:val="16"/>
                                  <w:szCs w:val="16"/>
                                </w:rPr>
                                <w:t xml:space="preserve"> </w:t>
                              </w:r>
                              <w:r w:rsidRPr="003046FC">
                                <w:rPr>
                                  <w:rFonts w:ascii="Roboto" w:hAnsi="Roboto"/>
                                  <w:b/>
                                  <w:sz w:val="16"/>
                                  <w:szCs w:val="16"/>
                                </w:rPr>
                                <w:t>pollination</w:t>
                              </w:r>
                              <w:r w:rsidRPr="003046FC">
                                <w:rPr>
                                  <w:rFonts w:ascii="Roboto" w:hAnsi="Roboto"/>
                                  <w:sz w:val="16"/>
                                  <w:szCs w:val="16"/>
                                </w:rPr>
                                <w:t xml:space="preserve"> (insect/wind), pollen, nectar, pollinator, seed formation, </w:t>
                              </w:r>
                              <w:r w:rsidRPr="003046FC">
                                <w:rPr>
                                  <w:rFonts w:ascii="Roboto" w:hAnsi="Roboto"/>
                                  <w:b/>
                                  <w:sz w:val="16"/>
                                  <w:szCs w:val="16"/>
                                </w:rPr>
                                <w:t xml:space="preserve">seed dispersal </w:t>
                              </w:r>
                              <w:r w:rsidRPr="003046FC">
                                <w:rPr>
                                  <w:rFonts w:ascii="Roboto" w:hAnsi="Roboto"/>
                                  <w:sz w:val="16"/>
                                  <w:szCs w:val="16"/>
                                </w:rPr>
                                <w:t xml:space="preserve">(animal/wind/water), reproduce, </w:t>
                              </w:r>
                              <w:r w:rsidRPr="003046FC">
                                <w:rPr>
                                  <w:rFonts w:ascii="Roboto" w:hAnsi="Roboto"/>
                                  <w:b/>
                                  <w:sz w:val="16"/>
                                  <w:szCs w:val="16"/>
                                </w:rPr>
                                <w:t xml:space="preserve">fertilisation, </w:t>
                              </w:r>
                              <w:r w:rsidRPr="003046FC">
                                <w:rPr>
                                  <w:rFonts w:ascii="Roboto" w:hAnsi="Roboto"/>
                                  <w:sz w:val="16"/>
                                  <w:szCs w:val="16"/>
                                </w:rPr>
                                <w:t xml:space="preserve">fertilise, </w:t>
                              </w:r>
                              <w:r w:rsidRPr="003046FC">
                                <w:rPr>
                                  <w:rFonts w:ascii="Roboto" w:hAnsi="Roboto"/>
                                  <w:b/>
                                  <w:sz w:val="16"/>
                                  <w:szCs w:val="16"/>
                                </w:rPr>
                                <w:t xml:space="preserve">stamen, </w:t>
                              </w:r>
                              <w:r w:rsidRPr="003046FC">
                                <w:rPr>
                                  <w:rFonts w:ascii="Roboto" w:hAnsi="Roboto"/>
                                  <w:sz w:val="16"/>
                                  <w:szCs w:val="16"/>
                                </w:rPr>
                                <w:t xml:space="preserve">anther, filament, </w:t>
                              </w:r>
                              <w:r w:rsidRPr="003046FC">
                                <w:rPr>
                                  <w:rFonts w:ascii="Roboto" w:hAnsi="Roboto"/>
                                  <w:b/>
                                  <w:sz w:val="16"/>
                                  <w:szCs w:val="16"/>
                                </w:rPr>
                                <w:t xml:space="preserve">carpel (pistil), </w:t>
                              </w:r>
                              <w:r w:rsidRPr="003046FC">
                                <w:rPr>
                                  <w:rFonts w:ascii="Roboto" w:hAnsi="Roboto"/>
                                  <w:sz w:val="16"/>
                                  <w:szCs w:val="16"/>
                                </w:rPr>
                                <w:t>stigma, style, ovary, ovule,</w:t>
                              </w:r>
                              <w:r w:rsidRPr="003046FC">
                                <w:rPr>
                                  <w:rFonts w:ascii="Roboto" w:hAnsi="Roboto"/>
                                  <w:b/>
                                  <w:sz w:val="16"/>
                                  <w:szCs w:val="16"/>
                                </w:rPr>
                                <w:t xml:space="preserve"> sepal</w:t>
                              </w:r>
                              <w:r w:rsidRPr="003046FC">
                                <w:rPr>
                                  <w:rFonts w:ascii="Roboto" w:hAnsi="Roboto"/>
                                  <w:sz w:val="16"/>
                                  <w:szCs w:val="16"/>
                                </w:rPr>
                                <w:t>, carbon dioxide.</w:t>
                              </w:r>
                            </w:p>
                            <w:p w14:paraId="7F5BB8F3" w14:textId="77777777" w:rsidR="00A01E67" w:rsidRPr="003046FC" w:rsidRDefault="00A01E67" w:rsidP="003046FC">
                              <w:pPr>
                                <w:spacing w:after="60" w:line="240" w:lineRule="auto"/>
                                <w:jc w:val="left"/>
                                <w:rPr>
                                  <w:rFonts w:ascii="Roboto" w:eastAsia="Roboto" w:hAnsi="Roboto" w:cs="Roboto"/>
                                  <w:sz w:val="16"/>
                                  <w:szCs w:val="16"/>
                                </w:rPr>
                              </w:pPr>
                            </w:p>
                            <w:p w14:paraId="7E383F52" w14:textId="7200EA16" w:rsidR="00A01E67" w:rsidRPr="003046FC" w:rsidRDefault="00A01E67" w:rsidP="003046FC">
                              <w:pPr>
                                <w:spacing w:after="60" w:line="240" w:lineRule="auto"/>
                                <w:jc w:val="left"/>
                                <w:rPr>
                                  <w:rFonts w:ascii="Roboto" w:eastAsia="Roboto" w:hAnsi="Roboto" w:cs="Roboto"/>
                                  <w:sz w:val="16"/>
                                  <w:szCs w:val="16"/>
                                </w:rPr>
                              </w:pPr>
                              <w:r w:rsidRPr="003046FC">
                                <w:rPr>
                                  <w:rFonts w:ascii="Roboto" w:hAnsi="Roboto"/>
                                  <w:sz w:val="16"/>
                                  <w:szCs w:val="16"/>
                                </w:rPr>
                                <w:t>Previously introduced vocabulary: life cycle</w:t>
                              </w:r>
                              <w:r w:rsidRPr="003046FC">
                                <w:rPr>
                                  <w:rFonts w:ascii="Roboto" w:hAnsi="Roboto"/>
                                  <w:b/>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9" name="Rectangle 289"/>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E21AEF" w14:textId="77777777" w:rsidR="00A01E67" w:rsidRPr="002F008A" w:rsidRDefault="00A01E67" w:rsidP="0092793E">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0" name="Rectangle 290"/>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301D43" w14:textId="77777777" w:rsidR="00A01E67" w:rsidRPr="002F008A" w:rsidRDefault="00A01E67" w:rsidP="0092793E">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1" name="Rectangle 291"/>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DF7664" w14:textId="77777777" w:rsidR="00A01E67" w:rsidRPr="002F008A" w:rsidRDefault="00A01E67" w:rsidP="0092793E">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85" o:spid="_x0000_s1141" style="position:absolute;left:0;text-align:left;margin-left:26.35pt;margin-top:212.9pt;width:753.15pt;height:188.95pt;z-index:251671552;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">
                <v:rect id="Rectangle 286" o:spid="_x0000_s1142"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jsMYA&#10;AADcAAAADwAAAGRycy9kb3ducmV2LnhtbESPQWvCQBSE74L/YXlCL6IbAwaJrlKVQqkIjYr0+Mi+&#10;JqHZtyG7jam/vlsQehxm5htmtelNLTpqXWVZwWwagSDOra64UHA5v0wWIJxH1lhbJgU/5GCzHg5W&#10;mGp744y6ky9EgLBLUUHpfZNK6fKSDLqpbYiD92lbgz7ItpC6xVuAm1rGUZRIgxWHhRIb2pWUf52+&#10;TaDo6uM8n729Hw873Vzxns33461ST6P+eQnCU+//w4/2q1YQLxL4OxOO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cljsMYAAADcAAAADwAAAAAAAAAAAAAAAACYAgAAZHJz&#10;L2Rvd25yZXYueG1sUEsFBgAAAAAEAAQA9QAAAIsDAAAAAA==&#10;" filled="f" strokecolor="#1c1c1c [3213]" strokeweight="1pt">
                  <v:textbox>
                    <w:txbxContent>
                      <w:p w14:paraId="279D50DF" w14:textId="77777777" w:rsidR="00A01E67" w:rsidRPr="00CA7C9D" w:rsidRDefault="00A01E67" w:rsidP="00CA7C9D">
                        <w:pPr>
                          <w:pStyle w:val="ListParagraph"/>
                          <w:numPr>
                            <w:ilvl w:val="0"/>
                            <w:numId w:val="3"/>
                          </w:numPr>
                          <w:spacing w:after="60" w:line="240" w:lineRule="auto"/>
                          <w:ind w:left="113" w:hanging="113"/>
                          <w:jc w:val="left"/>
                          <w:rPr>
                            <w:rFonts w:ascii="Roboto" w:eastAsia="Roboto" w:hAnsi="Roboto" w:cs="Roboto"/>
                            <w:sz w:val="16"/>
                            <w:szCs w:val="16"/>
                          </w:rPr>
                        </w:pPr>
                        <w:r w:rsidRPr="00CA7C9D">
                          <w:rPr>
                            <w:rFonts w:ascii="Roboto" w:hAnsi="Roboto"/>
                            <w:sz w:val="16"/>
                            <w:szCs w:val="16"/>
                            <w:u w:val="single"/>
                          </w:rPr>
                          <w:t>Names of common plants:</w:t>
                        </w:r>
                        <w:r w:rsidRPr="00CA7C9D">
                          <w:rPr>
                            <w:rFonts w:ascii="Roboto" w:hAnsi="Roboto"/>
                            <w:sz w:val="16"/>
                            <w:szCs w:val="16"/>
                          </w:rPr>
                          <w:t xml:space="preserve"> </w:t>
                        </w:r>
                        <w:r w:rsidRPr="00CA7C9D">
                          <w:rPr>
                            <w:rFonts w:ascii="Roboto" w:hAnsi="Roboto"/>
                            <w:b/>
                            <w:sz w:val="16"/>
                            <w:szCs w:val="16"/>
                          </w:rPr>
                          <w:t>wild plant, garden plant, evergreen</w:t>
                        </w:r>
                        <w:r w:rsidRPr="00CA7C9D">
                          <w:rPr>
                            <w:rFonts w:ascii="Roboto" w:hAnsi="Roboto"/>
                            <w:sz w:val="16"/>
                            <w:szCs w:val="16"/>
                          </w:rPr>
                          <w:t xml:space="preserve"> tree, </w:t>
                        </w:r>
                        <w:r w:rsidRPr="00CA7C9D">
                          <w:rPr>
                            <w:rFonts w:ascii="Roboto" w:hAnsi="Roboto"/>
                            <w:b/>
                            <w:sz w:val="16"/>
                            <w:szCs w:val="16"/>
                          </w:rPr>
                          <w:t>deciduous</w:t>
                        </w:r>
                        <w:r w:rsidRPr="00CA7C9D">
                          <w:rPr>
                            <w:rFonts w:ascii="Roboto" w:hAnsi="Roboto"/>
                            <w:sz w:val="16"/>
                            <w:szCs w:val="16"/>
                          </w:rPr>
                          <w:t xml:space="preserve"> tree, common flowering plant, </w:t>
                        </w:r>
                        <w:r w:rsidRPr="00CA7C9D">
                          <w:rPr>
                            <w:rFonts w:ascii="Roboto" w:hAnsi="Roboto"/>
                            <w:b/>
                            <w:sz w:val="16"/>
                            <w:szCs w:val="16"/>
                          </w:rPr>
                          <w:t xml:space="preserve">weed, </w:t>
                        </w:r>
                        <w:r w:rsidRPr="00CA7C9D">
                          <w:rPr>
                            <w:rFonts w:ascii="Roboto" w:hAnsi="Roboto"/>
                            <w:sz w:val="16"/>
                            <w:szCs w:val="16"/>
                          </w:rPr>
                          <w:t>grass.</w:t>
                        </w:r>
                      </w:p>
                      <w:p w14:paraId="4EC0EA2B" w14:textId="77777777" w:rsidR="00A01E67" w:rsidRPr="00CA7C9D" w:rsidRDefault="00A01E67" w:rsidP="00CA7C9D">
                        <w:pPr>
                          <w:pStyle w:val="ListParagraph"/>
                          <w:numPr>
                            <w:ilvl w:val="0"/>
                            <w:numId w:val="3"/>
                          </w:numPr>
                          <w:spacing w:after="60" w:line="240" w:lineRule="auto"/>
                          <w:ind w:left="113" w:hanging="113"/>
                          <w:jc w:val="left"/>
                          <w:rPr>
                            <w:rFonts w:ascii="Roboto" w:eastAsia="Roboto" w:hAnsi="Roboto" w:cs="Roboto"/>
                            <w:sz w:val="16"/>
                            <w:szCs w:val="16"/>
                          </w:rPr>
                        </w:pPr>
                        <w:r w:rsidRPr="00CA7C9D">
                          <w:rPr>
                            <w:rFonts w:ascii="Roboto" w:hAnsi="Roboto"/>
                            <w:sz w:val="16"/>
                            <w:szCs w:val="16"/>
                            <w:u w:val="single"/>
                          </w:rPr>
                          <w:t>Name some features of plants</w:t>
                        </w:r>
                        <w:r w:rsidRPr="00CA7C9D">
                          <w:rPr>
                            <w:rFonts w:ascii="Roboto" w:hAnsi="Roboto"/>
                            <w:sz w:val="16"/>
                            <w:szCs w:val="16"/>
                          </w:rPr>
                          <w:t xml:space="preserve">: e.g. </w:t>
                        </w:r>
                        <w:r w:rsidRPr="00CA7C9D">
                          <w:rPr>
                            <w:rFonts w:ascii="Roboto" w:hAnsi="Roboto"/>
                            <w:b/>
                            <w:sz w:val="16"/>
                            <w:szCs w:val="16"/>
                          </w:rPr>
                          <w:t>flower</w:t>
                        </w:r>
                        <w:r w:rsidRPr="00CA7C9D">
                          <w:rPr>
                            <w:rFonts w:ascii="Roboto" w:hAnsi="Roboto"/>
                            <w:sz w:val="16"/>
                            <w:szCs w:val="16"/>
                          </w:rPr>
                          <w:t xml:space="preserve">, vegetable, </w:t>
                        </w:r>
                        <w:r w:rsidRPr="00CA7C9D">
                          <w:rPr>
                            <w:rFonts w:ascii="Roboto" w:hAnsi="Roboto"/>
                            <w:b/>
                            <w:sz w:val="16"/>
                            <w:szCs w:val="16"/>
                          </w:rPr>
                          <w:t>fruit</w:t>
                        </w:r>
                        <w:r w:rsidRPr="00CA7C9D">
                          <w:rPr>
                            <w:rFonts w:ascii="Roboto" w:hAnsi="Roboto"/>
                            <w:sz w:val="16"/>
                            <w:szCs w:val="16"/>
                          </w:rPr>
                          <w:t xml:space="preserve">, berry, </w:t>
                        </w:r>
                        <w:r w:rsidRPr="00CA7C9D">
                          <w:rPr>
                            <w:rFonts w:ascii="Roboto" w:hAnsi="Roboto"/>
                            <w:b/>
                            <w:sz w:val="16"/>
                            <w:szCs w:val="16"/>
                          </w:rPr>
                          <w:t>leaf/leaves</w:t>
                        </w:r>
                        <w:r w:rsidRPr="00CA7C9D">
                          <w:rPr>
                            <w:rFonts w:ascii="Roboto" w:hAnsi="Roboto"/>
                            <w:sz w:val="16"/>
                            <w:szCs w:val="16"/>
                          </w:rPr>
                          <w:t xml:space="preserve">, blossom, </w:t>
                        </w:r>
                        <w:r w:rsidRPr="00CA7C9D">
                          <w:rPr>
                            <w:rFonts w:ascii="Roboto" w:hAnsi="Roboto"/>
                            <w:b/>
                            <w:sz w:val="16"/>
                            <w:szCs w:val="16"/>
                          </w:rPr>
                          <w:t>petal</w:t>
                        </w:r>
                        <w:r w:rsidRPr="00CA7C9D">
                          <w:rPr>
                            <w:rFonts w:ascii="Roboto" w:hAnsi="Roboto"/>
                            <w:sz w:val="16"/>
                            <w:szCs w:val="16"/>
                          </w:rPr>
                          <w:t xml:space="preserve">, </w:t>
                        </w:r>
                        <w:r w:rsidRPr="00CA7C9D">
                          <w:rPr>
                            <w:rFonts w:ascii="Roboto" w:hAnsi="Roboto"/>
                            <w:b/>
                            <w:sz w:val="16"/>
                            <w:szCs w:val="16"/>
                          </w:rPr>
                          <w:t>stem</w:t>
                        </w:r>
                        <w:r w:rsidRPr="00CA7C9D">
                          <w:rPr>
                            <w:rFonts w:ascii="Roboto" w:hAnsi="Roboto"/>
                            <w:sz w:val="16"/>
                            <w:szCs w:val="16"/>
                          </w:rPr>
                          <w:t xml:space="preserve">, trunk, branch, </w:t>
                        </w:r>
                        <w:r w:rsidRPr="00CA7C9D">
                          <w:rPr>
                            <w:rFonts w:ascii="Roboto" w:hAnsi="Roboto"/>
                            <w:b/>
                            <w:sz w:val="16"/>
                            <w:szCs w:val="16"/>
                          </w:rPr>
                          <w:t>root</w:t>
                        </w:r>
                        <w:r w:rsidRPr="00CA7C9D">
                          <w:rPr>
                            <w:rFonts w:ascii="Roboto" w:hAnsi="Roboto"/>
                            <w:sz w:val="16"/>
                            <w:szCs w:val="16"/>
                          </w:rPr>
                          <w:t xml:space="preserve">, </w:t>
                        </w:r>
                        <w:r w:rsidRPr="00CA7C9D">
                          <w:rPr>
                            <w:rFonts w:ascii="Roboto" w:hAnsi="Roboto"/>
                            <w:b/>
                            <w:sz w:val="16"/>
                            <w:szCs w:val="16"/>
                          </w:rPr>
                          <w:t xml:space="preserve">seed, bulb, </w:t>
                        </w:r>
                        <w:r w:rsidRPr="00CA7C9D">
                          <w:rPr>
                            <w:rFonts w:ascii="Roboto" w:hAnsi="Roboto"/>
                            <w:sz w:val="16"/>
                            <w:szCs w:val="16"/>
                          </w:rPr>
                          <w:t>soil.</w:t>
                        </w:r>
                      </w:p>
                      <w:p w14:paraId="767DBD3C" w14:textId="40DC982D" w:rsidR="00A01E67" w:rsidRPr="00CA7C9D" w:rsidRDefault="00A01E67" w:rsidP="00CA7C9D">
                        <w:pPr>
                          <w:pStyle w:val="ListParagraph"/>
                          <w:numPr>
                            <w:ilvl w:val="0"/>
                            <w:numId w:val="3"/>
                          </w:numPr>
                          <w:spacing w:after="60" w:line="240" w:lineRule="auto"/>
                          <w:ind w:left="113" w:hanging="113"/>
                          <w:jc w:val="left"/>
                          <w:rPr>
                            <w:rFonts w:ascii="Roboto" w:eastAsia="Roboto" w:hAnsi="Roboto" w:cs="Roboto"/>
                            <w:sz w:val="16"/>
                            <w:szCs w:val="16"/>
                          </w:rPr>
                        </w:pPr>
                        <w:r w:rsidRPr="00CA7C9D">
                          <w:rPr>
                            <w:rFonts w:ascii="Roboto" w:hAnsi="Roboto"/>
                            <w:sz w:val="16"/>
                            <w:szCs w:val="16"/>
                            <w:u w:val="single"/>
                          </w:rPr>
                          <w:t>Name some common types of plant</w:t>
                        </w:r>
                        <w:r w:rsidRPr="00CA7C9D">
                          <w:rPr>
                            <w:rFonts w:ascii="Roboto" w:hAnsi="Roboto"/>
                            <w:sz w:val="16"/>
                            <w:szCs w:val="16"/>
                          </w:rPr>
                          <w:t xml:space="preserve"> e.g. sunflower, daffodil.</w:t>
                        </w:r>
                      </w:p>
                    </w:txbxContent>
                  </v:textbox>
                </v:rect>
                <v:rect id="Rectangle 287" o:spid="_x0000_s1143"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XGK8cA&#10;AADcAAAADwAAAGRycy9kb3ducmV2LnhtbESPQWvCQBSE74L/YXkFL0U3EdQQXaWNFEqLoKYUj4/s&#10;axLMvg3Zrab99V2h4HGYmW+Y1aY3jbhQ52rLCuJJBIK4sLrmUsFH/jJOQDiPrLGxTAp+yMFmPRys&#10;MNX2yge6HH0pAoRdigoq79tUSldUZNBNbEscvC/bGfRBdqXUHV4D3DRyGkVzabDmsFBhS1lFxfn4&#10;bQJF16d8Fr/td++Zbj/x9zDbPj4rNXron5YgPPX+Hv5vv2oF02QBtzPhCMj1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qFxivHAAAA3AAAAA8AAAAAAAAAAAAAAAAAmAIAAGRy&#10;cy9kb3ducmV2LnhtbFBLBQYAAAAABAAEAPUAAACMAwAAAAA=&#10;" filled="f" strokecolor="#1c1c1c [3213]" strokeweight="1pt">
                  <v:textbox>
                    <w:txbxContent>
                      <w:p w14:paraId="07A847C5" w14:textId="77777777" w:rsidR="00A01E67" w:rsidRPr="00C177D6" w:rsidRDefault="00A01E67" w:rsidP="00C177D6">
                        <w:pPr>
                          <w:pStyle w:val="ListParagraph"/>
                          <w:numPr>
                            <w:ilvl w:val="0"/>
                            <w:numId w:val="3"/>
                          </w:numPr>
                          <w:spacing w:after="60" w:line="240" w:lineRule="auto"/>
                          <w:ind w:left="113" w:hanging="113"/>
                          <w:jc w:val="left"/>
                          <w:rPr>
                            <w:rFonts w:ascii="Roboto" w:eastAsia="Roboto" w:hAnsi="Roboto" w:cs="Roboto"/>
                            <w:sz w:val="16"/>
                            <w:szCs w:val="16"/>
                          </w:rPr>
                        </w:pPr>
                        <w:r w:rsidRPr="00C177D6">
                          <w:rPr>
                            <w:rFonts w:ascii="Roboto" w:hAnsi="Roboto"/>
                            <w:sz w:val="16"/>
                            <w:szCs w:val="16"/>
                            <w:u w:val="single"/>
                          </w:rPr>
                          <w:t>Growth of plants:</w:t>
                        </w:r>
                        <w:r w:rsidRPr="00C177D6">
                          <w:rPr>
                            <w:rFonts w:ascii="Roboto" w:hAnsi="Roboto"/>
                            <w:sz w:val="16"/>
                            <w:szCs w:val="16"/>
                          </w:rPr>
                          <w:t xml:space="preserve"> </w:t>
                        </w:r>
                        <w:r w:rsidRPr="00C177D6">
                          <w:rPr>
                            <w:rFonts w:ascii="Roboto" w:hAnsi="Roboto"/>
                            <w:b/>
                            <w:sz w:val="16"/>
                            <w:szCs w:val="16"/>
                          </w:rPr>
                          <w:t>germination</w:t>
                        </w:r>
                        <w:r w:rsidRPr="00C177D6">
                          <w:rPr>
                            <w:rFonts w:ascii="Roboto" w:hAnsi="Roboto"/>
                            <w:sz w:val="16"/>
                            <w:szCs w:val="16"/>
                          </w:rPr>
                          <w:t xml:space="preserve">, </w:t>
                        </w:r>
                        <w:r w:rsidRPr="00C177D6">
                          <w:rPr>
                            <w:rFonts w:ascii="Roboto" w:hAnsi="Roboto"/>
                            <w:b/>
                            <w:sz w:val="16"/>
                            <w:szCs w:val="16"/>
                          </w:rPr>
                          <w:t>shoot, seed dispersal,</w:t>
                        </w:r>
                        <w:r w:rsidRPr="00C177D6">
                          <w:rPr>
                            <w:rFonts w:ascii="Roboto" w:hAnsi="Roboto"/>
                            <w:sz w:val="16"/>
                            <w:szCs w:val="16"/>
                          </w:rPr>
                          <w:t xml:space="preserve"> grow, food store, life cycle, die, wilt, seedling, sapling.</w:t>
                        </w:r>
                      </w:p>
                      <w:p w14:paraId="0A17241C" w14:textId="77777777" w:rsidR="00A01E67" w:rsidRPr="00C177D6" w:rsidRDefault="00A01E67" w:rsidP="00C177D6">
                        <w:pPr>
                          <w:pStyle w:val="ListParagraph"/>
                          <w:numPr>
                            <w:ilvl w:val="0"/>
                            <w:numId w:val="3"/>
                          </w:numPr>
                          <w:spacing w:after="60" w:line="240" w:lineRule="auto"/>
                          <w:ind w:left="113" w:hanging="113"/>
                          <w:jc w:val="left"/>
                          <w:rPr>
                            <w:rFonts w:ascii="Roboto" w:eastAsia="Roboto" w:hAnsi="Roboto" w:cs="Roboto"/>
                            <w:sz w:val="16"/>
                            <w:szCs w:val="16"/>
                          </w:rPr>
                        </w:pPr>
                        <w:r w:rsidRPr="00C177D6">
                          <w:rPr>
                            <w:rFonts w:ascii="Roboto" w:hAnsi="Roboto"/>
                            <w:sz w:val="16"/>
                            <w:szCs w:val="16"/>
                            <w:u w:val="single"/>
                          </w:rPr>
                          <w:t>Needs of plants:</w:t>
                        </w:r>
                        <w:r w:rsidRPr="00C177D6">
                          <w:rPr>
                            <w:rFonts w:ascii="Roboto" w:hAnsi="Roboto"/>
                            <w:sz w:val="16"/>
                            <w:szCs w:val="16"/>
                          </w:rPr>
                          <w:t xml:space="preserve"> </w:t>
                        </w:r>
                        <w:r w:rsidRPr="00C177D6">
                          <w:rPr>
                            <w:rFonts w:ascii="Roboto" w:hAnsi="Roboto"/>
                            <w:b/>
                            <w:sz w:val="16"/>
                            <w:szCs w:val="16"/>
                          </w:rPr>
                          <w:t xml:space="preserve">sunlight, nutrition, </w:t>
                        </w:r>
                        <w:r w:rsidRPr="00C177D6">
                          <w:rPr>
                            <w:rFonts w:ascii="Roboto" w:hAnsi="Roboto"/>
                            <w:sz w:val="16"/>
                            <w:szCs w:val="16"/>
                          </w:rPr>
                          <w:t>light, healthy,</w:t>
                        </w:r>
                        <w:r w:rsidRPr="00C177D6">
                          <w:rPr>
                            <w:rFonts w:ascii="Roboto" w:hAnsi="Roboto"/>
                            <w:b/>
                            <w:sz w:val="16"/>
                            <w:szCs w:val="16"/>
                          </w:rPr>
                          <w:t xml:space="preserve"> </w:t>
                        </w:r>
                        <w:r w:rsidRPr="00C177D6">
                          <w:rPr>
                            <w:rFonts w:ascii="Roboto" w:hAnsi="Roboto"/>
                            <w:sz w:val="16"/>
                            <w:szCs w:val="16"/>
                          </w:rPr>
                          <w:t>space, air.</w:t>
                        </w:r>
                      </w:p>
                      <w:p w14:paraId="4962F087" w14:textId="77777777" w:rsidR="00A01E67" w:rsidRPr="00C177D6" w:rsidRDefault="00A01E67" w:rsidP="00C177D6">
                        <w:pPr>
                          <w:pStyle w:val="ListParagraph"/>
                          <w:numPr>
                            <w:ilvl w:val="0"/>
                            <w:numId w:val="3"/>
                          </w:numPr>
                          <w:spacing w:after="60" w:line="240" w:lineRule="auto"/>
                          <w:ind w:left="113" w:hanging="113"/>
                          <w:jc w:val="left"/>
                          <w:rPr>
                            <w:rFonts w:ascii="Roboto" w:eastAsia="Roboto" w:hAnsi="Roboto" w:cs="Roboto"/>
                            <w:sz w:val="16"/>
                            <w:szCs w:val="16"/>
                          </w:rPr>
                        </w:pPr>
                        <w:r w:rsidRPr="00C177D6">
                          <w:rPr>
                            <w:rFonts w:ascii="Roboto" w:hAnsi="Roboto"/>
                            <w:sz w:val="16"/>
                            <w:szCs w:val="16"/>
                            <w:u w:val="single"/>
                          </w:rPr>
                          <w:t>Name different types of plant:</w:t>
                        </w:r>
                        <w:r w:rsidRPr="00C177D6">
                          <w:rPr>
                            <w:rFonts w:ascii="Roboto" w:hAnsi="Roboto"/>
                            <w:sz w:val="16"/>
                            <w:szCs w:val="16"/>
                          </w:rPr>
                          <w:t xml:space="preserve"> e.g. bean plant, cactus.</w:t>
                        </w:r>
                      </w:p>
                      <w:p w14:paraId="3D98A5AB" w14:textId="77777777" w:rsidR="00A01E67" w:rsidRPr="00C177D6" w:rsidRDefault="00A01E67" w:rsidP="00C177D6">
                        <w:pPr>
                          <w:pStyle w:val="ListParagraph"/>
                          <w:numPr>
                            <w:ilvl w:val="0"/>
                            <w:numId w:val="3"/>
                          </w:numPr>
                          <w:spacing w:after="60" w:line="240" w:lineRule="auto"/>
                          <w:ind w:left="113" w:hanging="113"/>
                          <w:jc w:val="left"/>
                          <w:rPr>
                            <w:rFonts w:ascii="Roboto" w:eastAsia="Roboto" w:hAnsi="Roboto" w:cs="Roboto"/>
                            <w:sz w:val="16"/>
                            <w:szCs w:val="16"/>
                          </w:rPr>
                        </w:pPr>
                        <w:r w:rsidRPr="00C177D6">
                          <w:rPr>
                            <w:rFonts w:ascii="Roboto" w:hAnsi="Roboto"/>
                            <w:sz w:val="16"/>
                            <w:szCs w:val="16"/>
                            <w:u w:val="single"/>
                          </w:rPr>
                          <w:t xml:space="preserve">Names of different habitats: </w:t>
                        </w:r>
                        <w:r w:rsidRPr="00C177D6">
                          <w:rPr>
                            <w:rFonts w:ascii="Roboto" w:hAnsi="Roboto"/>
                            <w:sz w:val="16"/>
                            <w:szCs w:val="16"/>
                          </w:rPr>
                          <w:t>e.g. rainforest, desert.</w:t>
                        </w:r>
                      </w:p>
                      <w:p w14:paraId="5875C968" w14:textId="77777777" w:rsidR="00A01E67" w:rsidRPr="00C177D6" w:rsidRDefault="00A01E67" w:rsidP="00C177D6">
                        <w:pPr>
                          <w:spacing w:after="60" w:line="240" w:lineRule="auto"/>
                          <w:jc w:val="left"/>
                          <w:rPr>
                            <w:rFonts w:ascii="Roboto" w:eastAsia="Roboto" w:hAnsi="Roboto" w:cs="Roboto"/>
                            <w:sz w:val="16"/>
                            <w:szCs w:val="16"/>
                          </w:rPr>
                        </w:pPr>
                      </w:p>
                      <w:p w14:paraId="5D7ADD44" w14:textId="24186F62" w:rsidR="00A01E67" w:rsidRPr="00C177D6" w:rsidRDefault="00A01E67" w:rsidP="00C177D6">
                        <w:pPr>
                          <w:spacing w:after="60" w:line="240" w:lineRule="auto"/>
                          <w:jc w:val="left"/>
                          <w:rPr>
                            <w:rFonts w:ascii="Roboto" w:eastAsia="Roboto" w:hAnsi="Roboto" w:cs="Roboto"/>
                            <w:sz w:val="16"/>
                            <w:szCs w:val="16"/>
                          </w:rPr>
                        </w:pPr>
                        <w:r w:rsidRPr="00C177D6">
                          <w:rPr>
                            <w:rFonts w:ascii="Roboto" w:hAnsi="Roboto"/>
                            <w:sz w:val="16"/>
                            <w:szCs w:val="16"/>
                          </w:rPr>
                          <w:t xml:space="preserve">Previously introduced vocabulary: </w:t>
                        </w:r>
                        <w:r w:rsidRPr="00C177D6">
                          <w:rPr>
                            <w:rFonts w:ascii="Roboto" w:hAnsi="Roboto"/>
                            <w:b/>
                            <w:sz w:val="16"/>
                            <w:szCs w:val="16"/>
                          </w:rPr>
                          <w:t>water</w:t>
                        </w:r>
                        <w:r w:rsidRPr="00C177D6">
                          <w:rPr>
                            <w:rFonts w:ascii="Roboto" w:hAnsi="Roboto"/>
                            <w:sz w:val="16"/>
                            <w:szCs w:val="16"/>
                          </w:rPr>
                          <w:t xml:space="preserve">, </w:t>
                        </w:r>
                        <w:r w:rsidRPr="00C177D6">
                          <w:rPr>
                            <w:rFonts w:ascii="Roboto" w:hAnsi="Roboto"/>
                            <w:b/>
                            <w:sz w:val="16"/>
                            <w:szCs w:val="16"/>
                          </w:rPr>
                          <w:t>temperature</w:t>
                        </w:r>
                        <w:r w:rsidRPr="00C177D6">
                          <w:rPr>
                            <w:rFonts w:ascii="Roboto" w:hAnsi="Roboto"/>
                            <w:sz w:val="16"/>
                            <w:szCs w:val="16"/>
                          </w:rPr>
                          <w:t>, warm, hot, cold, habitat.</w:t>
                        </w:r>
                      </w:p>
                    </w:txbxContent>
                  </v:textbox>
                </v:rect>
                <v:rect id="Rectangle 288" o:spid="_x0000_s1144"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pSWccA&#10;AADcAAAADwAAAGRycy9kb3ducmV2LnhtbESPTWvCQBCG70L/wzKFXqTZKFgkuhFrKRSL4EeRHofs&#10;NAlmZ0N2q7G/3jkUPA7vvM/MM1/0rlFn6kLt2cAoSUERF97WXBr4Orw/T0GFiGyx8UwGrhRgkT8M&#10;5phZf+EdnfexVALhkKGBKsY20zoUFTkMiW+JJfvxncMoY1dq2+FF4K7R4zR90Q5rlgsVtrSqqDjt&#10;f51QbP19mIzW283nyrZH/NtN3oavxjw99ssZqEh9vC//tz+sgfFUvhUZEQGd3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saUlnHAAAA3AAAAA8AAAAAAAAAAAAAAAAAmAIAAGRy&#10;cy9kb3ducmV2LnhtbFBLBQYAAAAABAAEAPUAAACMAwAAAAA=&#10;" filled="f" strokecolor="#1c1c1c [3213]" strokeweight="1pt">
                  <v:textbox>
                    <w:txbxContent>
                      <w:p w14:paraId="2664915E" w14:textId="77777777" w:rsidR="00A01E67" w:rsidRPr="003046FC" w:rsidRDefault="00A01E67" w:rsidP="003046FC">
                        <w:pPr>
                          <w:pStyle w:val="ListParagraph"/>
                          <w:numPr>
                            <w:ilvl w:val="0"/>
                            <w:numId w:val="3"/>
                          </w:numPr>
                          <w:spacing w:after="60" w:line="240" w:lineRule="auto"/>
                          <w:ind w:left="113" w:hanging="113"/>
                          <w:jc w:val="left"/>
                          <w:rPr>
                            <w:rFonts w:ascii="Roboto" w:eastAsia="Roboto" w:hAnsi="Roboto" w:cs="Roboto"/>
                            <w:sz w:val="16"/>
                            <w:szCs w:val="16"/>
                          </w:rPr>
                        </w:pPr>
                        <w:r w:rsidRPr="003046FC">
                          <w:rPr>
                            <w:rFonts w:ascii="Roboto" w:hAnsi="Roboto"/>
                            <w:sz w:val="16"/>
                            <w:szCs w:val="16"/>
                            <w:u w:val="single"/>
                          </w:rPr>
                          <w:t xml:space="preserve">Water transportation: </w:t>
                        </w:r>
                        <w:r w:rsidRPr="003046FC">
                          <w:rPr>
                            <w:rFonts w:ascii="Roboto" w:hAnsi="Roboto"/>
                            <w:sz w:val="16"/>
                            <w:szCs w:val="16"/>
                          </w:rPr>
                          <w:t xml:space="preserve">transport, </w:t>
                        </w:r>
                        <w:r w:rsidRPr="003046FC">
                          <w:rPr>
                            <w:rFonts w:ascii="Roboto" w:hAnsi="Roboto"/>
                            <w:b/>
                            <w:sz w:val="16"/>
                            <w:szCs w:val="16"/>
                          </w:rPr>
                          <w:t xml:space="preserve">evaporation, evaporate, nutrients, </w:t>
                        </w:r>
                        <w:r w:rsidRPr="003046FC">
                          <w:rPr>
                            <w:rFonts w:ascii="Roboto" w:hAnsi="Roboto"/>
                            <w:sz w:val="16"/>
                            <w:szCs w:val="16"/>
                          </w:rPr>
                          <w:t>absorb, anchor.</w:t>
                        </w:r>
                      </w:p>
                      <w:p w14:paraId="6D8EBDFF" w14:textId="77777777" w:rsidR="00A01E67" w:rsidRPr="003046FC" w:rsidRDefault="00A01E67" w:rsidP="003046FC">
                        <w:pPr>
                          <w:pStyle w:val="ListParagraph"/>
                          <w:numPr>
                            <w:ilvl w:val="0"/>
                            <w:numId w:val="3"/>
                          </w:numPr>
                          <w:spacing w:after="60" w:line="240" w:lineRule="auto"/>
                          <w:ind w:left="113" w:hanging="113"/>
                          <w:jc w:val="left"/>
                          <w:rPr>
                            <w:rFonts w:ascii="Roboto" w:eastAsia="Roboto" w:hAnsi="Roboto" w:cs="Roboto"/>
                            <w:sz w:val="16"/>
                            <w:szCs w:val="16"/>
                          </w:rPr>
                        </w:pPr>
                        <w:r w:rsidRPr="003046FC">
                          <w:rPr>
                            <w:rFonts w:ascii="Roboto" w:hAnsi="Roboto"/>
                            <w:sz w:val="16"/>
                            <w:szCs w:val="16"/>
                            <w:u w:val="single"/>
                          </w:rPr>
                          <w:t>Life cycle of flowering plants:</w:t>
                        </w:r>
                        <w:r w:rsidRPr="003046FC">
                          <w:rPr>
                            <w:rFonts w:ascii="Roboto" w:hAnsi="Roboto"/>
                            <w:sz w:val="16"/>
                            <w:szCs w:val="16"/>
                          </w:rPr>
                          <w:t xml:space="preserve"> </w:t>
                        </w:r>
                        <w:r w:rsidRPr="003046FC">
                          <w:rPr>
                            <w:rFonts w:ascii="Roboto" w:hAnsi="Roboto"/>
                            <w:b/>
                            <w:sz w:val="16"/>
                            <w:szCs w:val="16"/>
                          </w:rPr>
                          <w:t>pollination</w:t>
                        </w:r>
                        <w:r w:rsidRPr="003046FC">
                          <w:rPr>
                            <w:rFonts w:ascii="Roboto" w:hAnsi="Roboto"/>
                            <w:sz w:val="16"/>
                            <w:szCs w:val="16"/>
                          </w:rPr>
                          <w:t xml:space="preserve"> (insect/wind), pollen, nectar, pollinator, seed formation, </w:t>
                        </w:r>
                        <w:r w:rsidRPr="003046FC">
                          <w:rPr>
                            <w:rFonts w:ascii="Roboto" w:hAnsi="Roboto"/>
                            <w:b/>
                            <w:sz w:val="16"/>
                            <w:szCs w:val="16"/>
                          </w:rPr>
                          <w:t xml:space="preserve">seed dispersal </w:t>
                        </w:r>
                        <w:r w:rsidRPr="003046FC">
                          <w:rPr>
                            <w:rFonts w:ascii="Roboto" w:hAnsi="Roboto"/>
                            <w:sz w:val="16"/>
                            <w:szCs w:val="16"/>
                          </w:rPr>
                          <w:t xml:space="preserve">(animal/wind/water), reproduce, </w:t>
                        </w:r>
                        <w:r w:rsidRPr="003046FC">
                          <w:rPr>
                            <w:rFonts w:ascii="Roboto" w:hAnsi="Roboto"/>
                            <w:b/>
                            <w:sz w:val="16"/>
                            <w:szCs w:val="16"/>
                          </w:rPr>
                          <w:t xml:space="preserve">fertilisation, </w:t>
                        </w:r>
                        <w:r w:rsidRPr="003046FC">
                          <w:rPr>
                            <w:rFonts w:ascii="Roboto" w:hAnsi="Roboto"/>
                            <w:sz w:val="16"/>
                            <w:szCs w:val="16"/>
                          </w:rPr>
                          <w:t xml:space="preserve">fertilise, </w:t>
                        </w:r>
                        <w:r w:rsidRPr="003046FC">
                          <w:rPr>
                            <w:rFonts w:ascii="Roboto" w:hAnsi="Roboto"/>
                            <w:b/>
                            <w:sz w:val="16"/>
                            <w:szCs w:val="16"/>
                          </w:rPr>
                          <w:t xml:space="preserve">stamen, </w:t>
                        </w:r>
                        <w:r w:rsidRPr="003046FC">
                          <w:rPr>
                            <w:rFonts w:ascii="Roboto" w:hAnsi="Roboto"/>
                            <w:sz w:val="16"/>
                            <w:szCs w:val="16"/>
                          </w:rPr>
                          <w:t xml:space="preserve">anther, filament, </w:t>
                        </w:r>
                        <w:r w:rsidRPr="003046FC">
                          <w:rPr>
                            <w:rFonts w:ascii="Roboto" w:hAnsi="Roboto"/>
                            <w:b/>
                            <w:sz w:val="16"/>
                            <w:szCs w:val="16"/>
                          </w:rPr>
                          <w:t xml:space="preserve">carpel (pistil), </w:t>
                        </w:r>
                        <w:r w:rsidRPr="003046FC">
                          <w:rPr>
                            <w:rFonts w:ascii="Roboto" w:hAnsi="Roboto"/>
                            <w:sz w:val="16"/>
                            <w:szCs w:val="16"/>
                          </w:rPr>
                          <w:t>stigma, style, ovary, ovule,</w:t>
                        </w:r>
                        <w:r w:rsidRPr="003046FC">
                          <w:rPr>
                            <w:rFonts w:ascii="Roboto" w:hAnsi="Roboto"/>
                            <w:b/>
                            <w:sz w:val="16"/>
                            <w:szCs w:val="16"/>
                          </w:rPr>
                          <w:t xml:space="preserve"> sepal</w:t>
                        </w:r>
                        <w:r w:rsidRPr="003046FC">
                          <w:rPr>
                            <w:rFonts w:ascii="Roboto" w:hAnsi="Roboto"/>
                            <w:sz w:val="16"/>
                            <w:szCs w:val="16"/>
                          </w:rPr>
                          <w:t>, carbon dioxide.</w:t>
                        </w:r>
                      </w:p>
                      <w:p w14:paraId="7F5BB8F3" w14:textId="77777777" w:rsidR="00A01E67" w:rsidRPr="003046FC" w:rsidRDefault="00A01E67" w:rsidP="003046FC">
                        <w:pPr>
                          <w:spacing w:after="60" w:line="240" w:lineRule="auto"/>
                          <w:jc w:val="left"/>
                          <w:rPr>
                            <w:rFonts w:ascii="Roboto" w:eastAsia="Roboto" w:hAnsi="Roboto" w:cs="Roboto"/>
                            <w:sz w:val="16"/>
                            <w:szCs w:val="16"/>
                          </w:rPr>
                        </w:pPr>
                      </w:p>
                      <w:p w14:paraId="7E383F52" w14:textId="7200EA16" w:rsidR="00A01E67" w:rsidRPr="003046FC" w:rsidRDefault="00A01E67" w:rsidP="003046FC">
                        <w:pPr>
                          <w:spacing w:after="60" w:line="240" w:lineRule="auto"/>
                          <w:jc w:val="left"/>
                          <w:rPr>
                            <w:rFonts w:ascii="Roboto" w:eastAsia="Roboto" w:hAnsi="Roboto" w:cs="Roboto"/>
                            <w:sz w:val="16"/>
                            <w:szCs w:val="16"/>
                          </w:rPr>
                        </w:pPr>
                        <w:r w:rsidRPr="003046FC">
                          <w:rPr>
                            <w:rFonts w:ascii="Roboto" w:hAnsi="Roboto"/>
                            <w:sz w:val="16"/>
                            <w:szCs w:val="16"/>
                          </w:rPr>
                          <w:t>Previously introduced vocabulary: life cycle</w:t>
                        </w:r>
                        <w:r w:rsidRPr="003046FC">
                          <w:rPr>
                            <w:rFonts w:ascii="Roboto" w:hAnsi="Roboto"/>
                            <w:b/>
                            <w:sz w:val="16"/>
                            <w:szCs w:val="16"/>
                          </w:rPr>
                          <w:t>.</w:t>
                        </w:r>
                      </w:p>
                    </w:txbxContent>
                  </v:textbox>
                </v:rect>
                <v:rect id="Rectangle 289" o:spid="_x0000_s1145"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FpvcUA&#10;AADcAAAADwAAAGRycy9kb3ducmV2LnhtbESPQWvCQBSE7wX/w/KEXkrdGKzY6CoiNPSggkl7f2Sf&#10;STD7NmS3Jv57VxB6HGbmG2a1GUwjrtS52rKC6SQCQVxYXXOp4Cf/el+AcB5ZY2OZFNzIwWY9ellh&#10;om3PJ7pmvhQBwi5BBZX3bSKlKyoy6Ca2JQ7e2XYGfZBdKXWHfYCbRsZRNJcGaw4LFba0q6i4ZH9G&#10;QX7bbw84+5jO0vSY/Q59+pYfYqVex8N2CcLT4P/Dz/a3VhAvPuFxJhwBub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kWm9xQAAANwAAAAPAAAAAAAAAAAAAAAAAJgCAABkcnMv&#10;ZG93bnJldi54bWxQSwUGAAAAAAQABAD1AAAAigMAAAAA&#10;" fillcolor="#d8d8d8 [2732]" strokecolor="#1c1c1c [3213]" strokeweight="1pt">
                  <v:textbox>
                    <w:txbxContent>
                      <w:p w14:paraId="4EE21AEF" w14:textId="77777777" w:rsidR="00A01E67" w:rsidRPr="002F008A" w:rsidRDefault="00A01E67" w:rsidP="0092793E">
                        <w:pPr>
                          <w:spacing w:after="60" w:line="240" w:lineRule="auto"/>
                          <w:jc w:val="left"/>
                          <w:rPr>
                            <w:rFonts w:ascii="Roboto" w:eastAsia="Roboto" w:hAnsi="Roboto" w:cs="Roboto"/>
                            <w:sz w:val="16"/>
                            <w:szCs w:val="16"/>
                          </w:rPr>
                        </w:pPr>
                      </w:p>
                    </w:txbxContent>
                  </v:textbox>
                </v:rect>
                <v:rect id="Rectangle 290" o:spid="_x0000_s1146"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JW/cIA&#10;AADcAAAADwAAAGRycy9kb3ducmV2LnhtbERPTWvCQBC9C/6HZQQvUjcGLW3qKlIweKhCE70P2TEJ&#10;ZmdDdmviv3cPBY+P973eDqYRd+pcbVnBYh6BIC6srrlUcM73bx8gnEfW2FgmBQ9ysN2MR2tMtO35&#10;l+6ZL0UIYZeggsr7NpHSFRUZdHPbEgfuajuDPsCulLrDPoSbRsZR9C4N1hwaKmzpu6Lilv0ZBfnj&#10;Z3fE5WqxTNNTdhn6dJYfY6Wmk2H3BcLT4F/if/dBK4g/w/xwJhwBuXk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lb9wgAAANwAAAAPAAAAAAAAAAAAAAAAAJgCAABkcnMvZG93&#10;bnJldi54bWxQSwUGAAAAAAQABAD1AAAAhwMAAAAA&#10;" fillcolor="#d8d8d8 [2732]" strokecolor="#1c1c1c [3213]" strokeweight="1pt">
                  <v:textbox>
                    <w:txbxContent>
                      <w:p w14:paraId="53301D43" w14:textId="77777777" w:rsidR="00A01E67" w:rsidRPr="002F008A" w:rsidRDefault="00A01E67" w:rsidP="0092793E">
                        <w:pPr>
                          <w:spacing w:after="60" w:line="240" w:lineRule="auto"/>
                          <w:jc w:val="left"/>
                          <w:rPr>
                            <w:rFonts w:ascii="Roboto" w:eastAsia="Roboto" w:hAnsi="Roboto" w:cs="Roboto"/>
                            <w:sz w:val="16"/>
                            <w:szCs w:val="16"/>
                          </w:rPr>
                        </w:pPr>
                      </w:p>
                    </w:txbxContent>
                  </v:textbox>
                </v:rect>
                <v:rect id="Rectangle 291" o:spid="_x0000_s1147"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7zZsYA&#10;AADcAAAADwAAAGRycy9kb3ducmV2LnhtbESPQWvCQBSE7wX/w/KEXsRsErTU1FVEaOihFpro/ZF9&#10;TYLZtyG7NfHfdwuFHoeZ+YbZ7ifTiRsNrrWsIIliEMSV1S3XCs7l6/IZhPPIGjvLpOBODva72cMW&#10;M21H/qRb4WsRIOwyVNB432dSuqohgy6yPXHwvuxg0Ac51FIPOAa46WQax0/SYMthocGejg1V1+Lb&#10;KCjv74cTrtbJKs8/iss05ovylCr1OJ8OLyA8Tf4//Nd+0wrSTQK/Z8IRkL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z7zZsYAAADcAAAADwAAAAAAAAAAAAAAAACYAgAAZHJz&#10;L2Rvd25yZXYueG1sUEsFBgAAAAAEAAQA9QAAAIsDAAAAAA==&#10;" fillcolor="#d8d8d8 [2732]" strokecolor="#1c1c1c [3213]" strokeweight="1pt">
                  <v:textbox>
                    <w:txbxContent>
                      <w:p w14:paraId="77DF7664" w14:textId="77777777" w:rsidR="00A01E67" w:rsidRPr="002F008A" w:rsidRDefault="00A01E67" w:rsidP="0092793E">
                        <w:pPr>
                          <w:spacing w:after="60" w:line="240" w:lineRule="auto"/>
                          <w:jc w:val="left"/>
                          <w:rPr>
                            <w:rFonts w:ascii="Roboto" w:eastAsia="Roboto" w:hAnsi="Roboto" w:cs="Roboto"/>
                            <w:sz w:val="16"/>
                            <w:szCs w:val="16"/>
                          </w:rPr>
                        </w:pPr>
                      </w:p>
                    </w:txbxContent>
                  </v:textbox>
                </v:rect>
                <w10:wrap anchorx="margin"/>
              </v:group>
            </w:pict>
          </mc:Fallback>
        </mc:AlternateContent>
      </w:r>
      <w:r w:rsidR="00C9220F">
        <w:rPr>
          <w:noProof/>
        </w:rPr>
        <mc:AlternateContent>
          <mc:Choice Requires="wpg">
            <w:drawing>
              <wp:anchor distT="0" distB="0" distL="114300" distR="114300" simplePos="0" relativeHeight="251666432" behindDoc="0" locked="0" layoutInCell="1" allowOverlap="1" wp14:anchorId="2AA145D4" wp14:editId="2B5FF3A7">
                <wp:simplePos x="0" y="0"/>
                <wp:positionH relativeFrom="column">
                  <wp:posOffset>334899</wp:posOffset>
                </wp:positionH>
                <wp:positionV relativeFrom="paragraph">
                  <wp:posOffset>-332105</wp:posOffset>
                </wp:positionV>
                <wp:extent cx="9568180" cy="335915"/>
                <wp:effectExtent l="0" t="0" r="13970" b="26035"/>
                <wp:wrapNone/>
                <wp:docPr id="270" name="Group 270"/>
                <wp:cNvGraphicFramePr/>
                <a:graphic xmlns:a="http://schemas.openxmlformats.org/drawingml/2006/main">
                  <a:graphicData uri="http://schemas.microsoft.com/office/word/2010/wordprocessingGroup">
                    <wpg:wgp>
                      <wpg:cNvGrpSpPr/>
                      <wpg:grpSpPr>
                        <a:xfrm>
                          <a:off x="0" y="0"/>
                          <a:ext cx="9568180" cy="335915"/>
                          <a:chOff x="-7940" y="0"/>
                          <a:chExt cx="7975576" cy="336430"/>
                        </a:xfrm>
                      </wpg:grpSpPr>
                      <wps:wsp>
                        <wps:cNvPr id="271" name="Rectangle 271"/>
                        <wps:cNvSpPr/>
                        <wps:spPr>
                          <a:xfrm>
                            <a:off x="-7940"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83BCB6" w14:textId="77777777" w:rsidR="00A01E67" w:rsidRPr="00807512" w:rsidRDefault="00A01E67" w:rsidP="00C9220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2" name="Rectangle 272"/>
                        <wps:cNvSpPr/>
                        <wps:spPr>
                          <a:xfrm>
                            <a:off x="1305119"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EB6BE2" w14:textId="77777777" w:rsidR="00A01E67" w:rsidRPr="00807512" w:rsidRDefault="00A01E67" w:rsidP="00C9220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3" name="Rectangle 273"/>
                        <wps:cNvSpPr/>
                        <wps:spPr>
                          <a:xfrm>
                            <a:off x="2636920"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9687CD" w14:textId="77777777" w:rsidR="00A01E67" w:rsidRPr="00807512" w:rsidRDefault="00A01E67" w:rsidP="00C9220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4" name="Rectangle 274"/>
                        <wps:cNvSpPr/>
                        <wps:spPr>
                          <a:xfrm>
                            <a:off x="3962053"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E4C758" w14:textId="77777777" w:rsidR="00A01E67" w:rsidRPr="00D946D0" w:rsidRDefault="00A01E67" w:rsidP="00C9220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5" name="Rectangle 275"/>
                        <wps:cNvSpPr/>
                        <wps:spPr>
                          <a:xfrm>
                            <a:off x="5299953"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C06F30" w14:textId="77777777" w:rsidR="00A01E67" w:rsidRPr="00D946D0" w:rsidRDefault="00A01E67" w:rsidP="00C9220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6" name="Rectangle 276"/>
                        <wps:cNvSpPr/>
                        <wps:spPr>
                          <a:xfrm>
                            <a:off x="6628421"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762D6C" w14:textId="77777777" w:rsidR="00A01E67" w:rsidRPr="00D946D0" w:rsidRDefault="00A01E67" w:rsidP="00C9220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270" o:spid="_x0000_s1148" style="position:absolute;left:0;text-align:left;margin-left:26.35pt;margin-top:-26.15pt;width:753.4pt;height:26.45pt;z-index:251666432;mso-width-relative:margin" coordorigin="-79" coordsize="79755,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">
                <v:rect id="Rectangle 271" o:spid="_x0000_s1149" style="position:absolute;left:-79;width:13191;height:33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fkRcMA&#10;AADcAAAADwAAAGRycy9kb3ducmV2LnhtbESPQWsCMRSE74X+h/AKXqRm9WDd1SjSIni0q4ceH5tn&#10;dtvNy5Jkdf33RhB6HGbmG2a1GWwrLuRD41jBdJKBIK6cbtgoOB137wsQISJrbB2TghsF2KxfX1ZY&#10;aHflb7qU0YgE4VCggjrGrpAyVDVZDBPXESfv7LzFmKQ3Unu8Jrht5SzL5tJiw2mhxo4+a6r+yt4q&#10;6E2pO6/N/sfl/fjXf23tOD8oNXobtksQkYb4H36291rB7GMKjzPpCM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fkRcMAAADcAAAADwAAAAAAAAAAAAAAAACYAgAAZHJzL2Rv&#10;d25yZXYueG1sUEsFBgAAAAAEAAQA9QAAAIgDAAAAAA==&#10;" fillcolor="#673a8f" strokecolor="#1c1c1c [3213]" strokeweight="1pt">
                  <v:textbox>
                    <w:txbxContent>
                      <w:p w14:paraId="5183BCB6" w14:textId="77777777" w:rsidR="00A01E67" w:rsidRPr="00807512" w:rsidRDefault="00A01E67" w:rsidP="00C9220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272" o:spid="_x0000_s1150" style="position:absolute;left:13051;width:13400;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vjY8MA&#10;AADcAAAADwAAAGRycy9kb3ducmV2LnhtbESPzYrCMBSF98K8Q7gDs9PULlSqUXQGwdGNrW5md2nu&#10;tMXmpjSx1rc3guDycH4+zmLVm1p01LrKsoLxKAJBnFtdcaHgfNoOZyCcR9ZYWyYFd3KwWn4MFpho&#10;e+OUuswXIoywS1BB6X2TSOnykgy6kW2Ig/dvW4M+yLaQusVbGDe1jKNoIg1WHAglNvRdUn7JriZw&#10;t/HO7H/+zpeT7Q+Y/abr7rhR6uuzX89BeOr9O/xq77SCeBrD80w4An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yvjY8MAAADcAAAADwAAAAAAAAAAAAAAAACYAgAAZHJzL2Rv&#10;d25yZXYueG1sUEsFBgAAAAAEAAQA9QAAAIgDAAAAAA==&#10;" fillcolor="#e7226a" strokecolor="#1c1c1c [3213]" strokeweight="1pt">
                  <v:textbox>
                    <w:txbxContent>
                      <w:p w14:paraId="45EB6BE2" w14:textId="77777777" w:rsidR="00A01E67" w:rsidRPr="00807512" w:rsidRDefault="00A01E67" w:rsidP="00C9220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273" o:spid="_x0000_s1151" style="position:absolute;left:26369;width:13398;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q6BsQA&#10;AADcAAAADwAAAGRycy9kb3ducmV2LnhtbESPQYvCMBSE78L+h/AW9iKaqqBSjbIsCAperB48PpO3&#10;bdnmpTRp7f57Iwgeh5n5hllve1uJjhpfOlYwGScgiLUzJecKLufdaAnCB2SDlWNS8E8etpuPwRpT&#10;4+58oi4LuYgQ9ikqKEKoUym9LsiiH7uaOHq/rrEYomxyaRq8R7it5DRJ5tJiyXGhwJp+CtJ/WWsV&#10;7NvD0bQ6m1Shc9nt3A13+jpU6uuz/16BCNSHd/jV3hsF08UMnmfiEZC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bKugbEAAAA3AAAAA8AAAAAAAAAAAAAAAAAmAIAAGRycy9k&#10;b3ducmV2LnhtbFBLBQYAAAAABAAEAPUAAACJAwAAAAA=&#10;" fillcolor="#32b4a3" strokecolor="#1c1c1c [3213]" strokeweight="1pt">
                  <v:textbox>
                    <w:txbxContent>
                      <w:p w14:paraId="739687CD" w14:textId="77777777" w:rsidR="00A01E67" w:rsidRPr="00807512" w:rsidRDefault="00A01E67" w:rsidP="00C9220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274" o:spid="_x0000_s1152" style="position:absolute;left:39620;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vpFcYA&#10;AADcAAAADwAAAGRycy9kb3ducmV2LnhtbESPQWvCQBSE7wX/w/KE3uqmVqpEVxFpq1Biadren9nX&#10;bDD7NmS3Mfrr3UKhx2FmvmEWq97WoqPWV44V3I8SEMSF0xWXCj4/nu9mIHxA1lg7JgVn8rBaDm4W&#10;mGp34nfq8lCKCGGfogITQpNK6QtDFv3INcTR+3atxRBlW0rd4inCbS3HSfIoLVYcFww2tDFUHPMf&#10;q+BVzp66r0Nu3rbZRu5fLtmDm2RK3Q779RxEoD78h//aO61gPJ3A75l4BOTy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9vpFcYAAADcAAAADwAAAAAAAAAAAAAAAACYAgAAZHJz&#10;L2Rvd25yZXYueG1sUEsFBgAAAAAEAAQA9QAAAIsDAAAAAA==&#10;" fillcolor="#981869" strokecolor="#1c1c1c [3213]" strokeweight="1pt">
                  <v:textbox>
                    <w:txbxContent>
                      <w:p w14:paraId="70E4C758" w14:textId="77777777" w:rsidR="00A01E67" w:rsidRPr="00D946D0" w:rsidRDefault="00A01E67" w:rsidP="00C9220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275" o:spid="_x0000_s1153" style="position:absolute;left:52999;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QG1scA&#10;AADcAAAADwAAAGRycy9kb3ducmV2LnhtbESPQWvCQBSE74X+h+UJXkrdKK3V6CqiCCqoaHvx9sg+&#10;k9Ts25BdTeyvdwuFHoeZ+YYZTxtTiBtVLresoNuJQBAnVuecKvj6XL4OQDiPrLGwTAru5GA6eX4a&#10;Y6xtzQe6HX0qAoRdjAoy78tYSpdkZNB1bEkcvLOtDPogq1TqCusAN4XsRVFfGsw5LGRY0jyj5HK8&#10;GgVYR7sfflt8b8rtZT+k9fV8Sl+Uarea2QiEp8b/h//aK62g9/EOv2fCEZCT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WUBtbHAAAA3AAAAA8AAAAAAAAAAAAAAAAAmAIAAGRy&#10;cy9kb3ducmV2LnhtbFBLBQYAAAAABAAEAPUAAACMAwAAAAA=&#10;" fillcolor="#14b5e5" strokecolor="#1c1c1c [3213]" strokeweight="1pt">
                  <v:textbox>
                    <w:txbxContent>
                      <w:p w14:paraId="13C06F30" w14:textId="77777777" w:rsidR="00A01E67" w:rsidRPr="00D946D0" w:rsidRDefault="00A01E67" w:rsidP="00C9220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276" o:spid="_x0000_s1154" style="position:absolute;left:66284;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uYacUA&#10;AADcAAAADwAAAGRycy9kb3ducmV2LnhtbESPQWvCQBSE74X+h+UVvBTdGEQldRURRPFSjG3p8ZF9&#10;Jkuzb0N2NfHfdwXB4zAz3zCLVW9rcaXWG8cKxqMEBHHhtOFSwddpO5yD8AFZY+2YFNzIw2r5+rLA&#10;TLuOj3TNQykihH2GCqoQmkxKX1Rk0Y9cQxy9s2sthijbUuoWuwi3tUyTZCotGo4LFTa0qaj4yy9W&#10;QXPcvaeH/ffP5Dd33exzfDPnYJQavPXrDxCB+vAMP9p7rSCdTeF+Jh4Bu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y5hpxQAAANwAAAAPAAAAAAAAAAAAAAAAAJgCAABkcnMv&#10;ZG93bnJldi54bWxQSwUGAAAAAAQABAD1AAAAigMAAAAA&#10;" fillcolor="#f08218" strokecolor="#1c1c1c [3213]" strokeweight="1pt">
                  <v:textbox>
                    <w:txbxContent>
                      <w:p w14:paraId="58762D6C" w14:textId="77777777" w:rsidR="00A01E67" w:rsidRPr="00D946D0" w:rsidRDefault="00A01E67" w:rsidP="00C9220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v:group>
            </w:pict>
          </mc:Fallback>
        </mc:AlternateContent>
      </w:r>
      <w:r w:rsidR="00C9220F">
        <w:rPr>
          <w:noProof/>
        </w:rPr>
        <mc:AlternateContent>
          <mc:Choice Requires="wpg">
            <w:drawing>
              <wp:anchor distT="0" distB="0" distL="114300" distR="114300" simplePos="0" relativeHeight="251667456" behindDoc="0" locked="0" layoutInCell="1" allowOverlap="1" wp14:anchorId="18B2CC6C" wp14:editId="7468FF7D">
                <wp:simplePos x="0" y="0"/>
                <wp:positionH relativeFrom="margin">
                  <wp:posOffset>337185</wp:posOffset>
                </wp:positionH>
                <wp:positionV relativeFrom="paragraph">
                  <wp:posOffset>-3175</wp:posOffset>
                </wp:positionV>
                <wp:extent cx="9565005" cy="2708275"/>
                <wp:effectExtent l="0" t="0" r="17145" b="15875"/>
                <wp:wrapNone/>
                <wp:docPr id="277" name="Group 277"/>
                <wp:cNvGraphicFramePr/>
                <a:graphic xmlns:a="http://schemas.openxmlformats.org/drawingml/2006/main">
                  <a:graphicData uri="http://schemas.microsoft.com/office/word/2010/wordprocessingGroup">
                    <wpg:wgp>
                      <wpg:cNvGrpSpPr/>
                      <wpg:grpSpPr>
                        <a:xfrm>
                          <a:off x="0" y="0"/>
                          <a:ext cx="9565005" cy="2708275"/>
                          <a:chOff x="0" y="0"/>
                          <a:chExt cx="7972929" cy="336430"/>
                        </a:xfrm>
                        <a:solidFill>
                          <a:schemeClr val="bg1"/>
                        </a:solidFill>
                      </wpg:grpSpPr>
                      <wps:wsp>
                        <wps:cNvPr id="278" name="Rectangle 278"/>
                        <wps:cNvSpPr/>
                        <wps:spPr>
                          <a:xfrm>
                            <a:off x="0" y="0"/>
                            <a:ext cx="1314325" cy="33643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B96FC9" w14:textId="77777777" w:rsidR="00A01E67" w:rsidRPr="003C0B2D" w:rsidRDefault="00A01E67" w:rsidP="00C9220F">
                              <w:pPr>
                                <w:spacing w:after="60" w:line="240" w:lineRule="auto"/>
                                <w:jc w:val="left"/>
                                <w:rPr>
                                  <w:rFonts w:ascii="Roboto" w:eastAsia="Roboto" w:hAnsi="Roboto" w:cs="Roboto"/>
                                  <w:b/>
                                  <w:bCs/>
                                  <w:sz w:val="16"/>
                                  <w:szCs w:val="16"/>
                                </w:rPr>
                              </w:pPr>
                              <w:r w:rsidRPr="003C0B2D">
                                <w:rPr>
                                  <w:rFonts w:ascii="Roboto" w:eastAsia="Roboto" w:hAnsi="Roboto" w:cs="Roboto"/>
                                  <w:b/>
                                  <w:bCs/>
                                  <w:sz w:val="16"/>
                                  <w:szCs w:val="16"/>
                                </w:rPr>
                                <w:t>Pupils should be taught to:</w:t>
                              </w:r>
                            </w:p>
                            <w:p w14:paraId="0D024CE9" w14:textId="5F27730E" w:rsidR="00A01E67" w:rsidRPr="003C0B2D" w:rsidRDefault="00A01E67" w:rsidP="00C9220F">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 xml:space="preserve">identify </w:t>
                              </w:r>
                              <w:r w:rsidRPr="004725A2">
                                <w:rPr>
                                  <w:rFonts w:ascii="Roboto" w:eastAsia="Roboto" w:hAnsi="Roboto" w:cs="Roboto"/>
                                  <w:color w:val="000000"/>
                                  <w:sz w:val="16"/>
                                  <w:szCs w:val="16"/>
                                </w:rPr>
                                <w:t xml:space="preserve">and name a variety of common wild and garden </w:t>
                              </w:r>
                              <w:r w:rsidRPr="004725A2">
                                <w:rPr>
                                  <w:rFonts w:ascii="Roboto" w:eastAsia="Roboto" w:hAnsi="Roboto" w:cs="Roboto"/>
                                  <w:color w:val="000000"/>
                                  <w:sz w:val="16"/>
                                  <w:szCs w:val="16"/>
                                </w:rPr>
                                <w:br/>
                                <w:t>plants, including deciduous and evergreen trees;</w:t>
                              </w:r>
                            </w:p>
                            <w:p w14:paraId="66FCF9BC" w14:textId="1F1F9865" w:rsidR="00A01E67" w:rsidRPr="004725A2" w:rsidRDefault="00A01E67" w:rsidP="004725A2">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 xml:space="preserve">identify </w:t>
                              </w:r>
                              <w:r w:rsidRPr="004725A2">
                                <w:rPr>
                                  <w:rFonts w:ascii="Roboto" w:eastAsia="Roboto" w:hAnsi="Roboto" w:cs="Roboto"/>
                                  <w:color w:val="000000"/>
                                  <w:sz w:val="16"/>
                                  <w:szCs w:val="16"/>
                                </w:rPr>
                                <w:t>and describe the basic structure of a variety of common flowering plants,</w:t>
                              </w:r>
                              <w:r>
                                <w:rPr>
                                  <w:rFonts w:ascii="Roboto" w:eastAsia="Roboto" w:hAnsi="Roboto" w:cs="Roboto"/>
                                  <w:color w:val="000000"/>
                                  <w:sz w:val="16"/>
                                  <w:szCs w:val="16"/>
                                </w:rPr>
                                <w:t xml:space="preserve"> </w:t>
                              </w:r>
                              <w:r w:rsidRPr="004725A2">
                                <w:rPr>
                                  <w:rFonts w:ascii="Roboto" w:eastAsia="Roboto" w:hAnsi="Roboto" w:cs="Roboto"/>
                                  <w:color w:val="000000"/>
                                  <w:sz w:val="16"/>
                                  <w:szCs w:val="16"/>
                                </w:rPr>
                                <w:t>including trees.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9" name="Rectangle 279"/>
                        <wps:cNvSpPr/>
                        <wps:spPr>
                          <a:xfrm>
                            <a:off x="1311216" y="0"/>
                            <a:ext cx="134002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05887A" w14:textId="77777777" w:rsidR="00A01E67" w:rsidRPr="003C0B2D" w:rsidRDefault="00A01E67" w:rsidP="00C9220F">
                              <w:pPr>
                                <w:spacing w:after="60" w:line="240" w:lineRule="auto"/>
                                <w:jc w:val="left"/>
                                <w:rPr>
                                  <w:rFonts w:ascii="Roboto" w:eastAsia="Roboto" w:hAnsi="Roboto" w:cs="Roboto"/>
                                  <w:b/>
                                  <w:bCs/>
                                  <w:sz w:val="16"/>
                                  <w:szCs w:val="16"/>
                                </w:rPr>
                              </w:pPr>
                              <w:r w:rsidRPr="003C0B2D">
                                <w:rPr>
                                  <w:rFonts w:ascii="Roboto" w:eastAsia="Roboto" w:hAnsi="Roboto" w:cs="Roboto"/>
                                  <w:b/>
                                  <w:bCs/>
                                  <w:sz w:val="16"/>
                                  <w:szCs w:val="16"/>
                                </w:rPr>
                                <w:t>Pupils should be taught to:</w:t>
                              </w:r>
                            </w:p>
                            <w:p w14:paraId="7951685D" w14:textId="4F7C5A46" w:rsidR="00A01E67" w:rsidRPr="003C0B2D" w:rsidRDefault="00A01E67" w:rsidP="00C9220F">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observe</w:t>
                              </w:r>
                              <w:r w:rsidRPr="003C0B2D">
                                <w:rPr>
                                  <w:rFonts w:ascii="Roboto" w:eastAsia="Roboto" w:hAnsi="Roboto" w:cs="Roboto"/>
                                  <w:sz w:val="16"/>
                                  <w:szCs w:val="16"/>
                                </w:rPr>
                                <w:t xml:space="preserve"> </w:t>
                              </w:r>
                              <w:r w:rsidRPr="004725A2">
                                <w:rPr>
                                  <w:rFonts w:ascii="Roboto" w:eastAsia="Roboto" w:hAnsi="Roboto" w:cs="Roboto"/>
                                  <w:color w:val="000000"/>
                                  <w:sz w:val="16"/>
                                  <w:szCs w:val="16"/>
                                </w:rPr>
                                <w:t>and describe how</w:t>
                              </w:r>
                              <w:r>
                                <w:rPr>
                                  <w:rFonts w:ascii="Roboto" w:eastAsia="Roboto" w:hAnsi="Roboto" w:cs="Roboto"/>
                                  <w:color w:val="000000"/>
                                  <w:sz w:val="16"/>
                                  <w:szCs w:val="16"/>
                                </w:rPr>
                                <w:t xml:space="preserve"> </w:t>
                              </w:r>
                              <w:r w:rsidRPr="004725A2">
                                <w:rPr>
                                  <w:rFonts w:ascii="Roboto" w:eastAsia="Roboto" w:hAnsi="Roboto" w:cs="Roboto"/>
                                  <w:color w:val="000000"/>
                                  <w:sz w:val="16"/>
                                  <w:szCs w:val="16"/>
                                </w:rPr>
                                <w:t>seeds and bulbs grow into mature plants;</w:t>
                              </w:r>
                            </w:p>
                            <w:p w14:paraId="6564BF73" w14:textId="3D0FC766" w:rsidR="00A01E67" w:rsidRPr="004725A2" w:rsidRDefault="00A01E67" w:rsidP="004725A2">
                              <w:pPr>
                                <w:pStyle w:val="ListParagraph"/>
                                <w:numPr>
                                  <w:ilvl w:val="0"/>
                                  <w:numId w:val="3"/>
                                </w:numPr>
                                <w:spacing w:after="60" w:line="240" w:lineRule="auto"/>
                                <w:ind w:left="113" w:hanging="113"/>
                                <w:jc w:val="left"/>
                                <w:rPr>
                                  <w:rFonts w:ascii="Roboto" w:eastAsia="Roboto" w:hAnsi="Roboto" w:cs="Roboto"/>
                                  <w:sz w:val="16"/>
                                  <w:szCs w:val="16"/>
                                </w:rPr>
                              </w:pPr>
                              <w:proofErr w:type="gramStart"/>
                              <w:r>
                                <w:rPr>
                                  <w:rFonts w:ascii="Roboto" w:eastAsia="Roboto" w:hAnsi="Roboto" w:cs="Roboto"/>
                                  <w:sz w:val="16"/>
                                  <w:szCs w:val="16"/>
                                </w:rPr>
                                <w:t>find</w:t>
                              </w:r>
                              <w:proofErr w:type="gramEnd"/>
                              <w:r w:rsidRPr="003C0B2D">
                                <w:rPr>
                                  <w:rFonts w:ascii="Roboto" w:eastAsia="Roboto" w:hAnsi="Roboto" w:cs="Roboto"/>
                                  <w:sz w:val="16"/>
                                  <w:szCs w:val="16"/>
                                </w:rPr>
                                <w:t xml:space="preserve"> </w:t>
                              </w:r>
                              <w:r w:rsidRPr="004725A2">
                                <w:rPr>
                                  <w:rFonts w:ascii="Roboto" w:eastAsia="Roboto" w:hAnsi="Roboto" w:cs="Roboto"/>
                                  <w:color w:val="000000"/>
                                  <w:sz w:val="16"/>
                                  <w:szCs w:val="16"/>
                                </w:rPr>
                                <w:t>out and describe how plants need water, light and a suitable temperature to grow and stay healthy.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0" name="Rectangle 280"/>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118AD2" w14:textId="77777777" w:rsidR="00A01E67" w:rsidRPr="00BD1AFF" w:rsidRDefault="00A01E67" w:rsidP="00840E95">
                              <w:pPr>
                                <w:spacing w:after="60" w:line="240" w:lineRule="auto"/>
                                <w:jc w:val="left"/>
                                <w:rPr>
                                  <w:rFonts w:ascii="Roboto" w:eastAsia="Roboto" w:hAnsi="Roboto" w:cs="Roboto"/>
                                  <w:b/>
                                  <w:bCs/>
                                  <w:sz w:val="16"/>
                                  <w:szCs w:val="16"/>
                                </w:rPr>
                              </w:pPr>
                              <w:r w:rsidRPr="00BD1AFF">
                                <w:rPr>
                                  <w:rFonts w:ascii="Roboto" w:eastAsia="Roboto" w:hAnsi="Roboto" w:cs="Roboto"/>
                                  <w:b/>
                                  <w:bCs/>
                                  <w:sz w:val="16"/>
                                  <w:szCs w:val="16"/>
                                </w:rPr>
                                <w:t>Pupils should be taught to:</w:t>
                              </w:r>
                            </w:p>
                            <w:p w14:paraId="6D0797A4" w14:textId="3C8A29B7" w:rsidR="00A01E67" w:rsidRPr="00BD1AFF" w:rsidRDefault="00A01E67" w:rsidP="00840E95">
                              <w:pPr>
                                <w:pStyle w:val="ListParagraph"/>
                                <w:numPr>
                                  <w:ilvl w:val="0"/>
                                  <w:numId w:val="3"/>
                                </w:numPr>
                                <w:spacing w:after="60" w:line="240" w:lineRule="auto"/>
                                <w:ind w:left="113" w:hanging="113"/>
                                <w:jc w:val="left"/>
                                <w:rPr>
                                  <w:rFonts w:ascii="Roboto" w:eastAsia="Roboto" w:hAnsi="Roboto" w:cs="Roboto"/>
                                  <w:sz w:val="16"/>
                                  <w:szCs w:val="16"/>
                                </w:rPr>
                              </w:pPr>
                              <w:r w:rsidRPr="00BD1AFF">
                                <w:rPr>
                                  <w:rFonts w:ascii="Roboto" w:eastAsia="Roboto" w:hAnsi="Roboto" w:cs="Roboto"/>
                                  <w:sz w:val="16"/>
                                  <w:szCs w:val="16"/>
                                </w:rPr>
                                <w:t xml:space="preserve">identify </w:t>
                              </w:r>
                              <w:r w:rsidRPr="00840E95">
                                <w:rPr>
                                  <w:rFonts w:ascii="Roboto" w:eastAsia="Roboto" w:hAnsi="Roboto" w:cs="Roboto"/>
                                  <w:color w:val="000000"/>
                                  <w:sz w:val="16"/>
                                  <w:szCs w:val="16"/>
                                </w:rPr>
                                <w:t>and describe the functions of different parts of</w:t>
                              </w:r>
                              <w:r>
                                <w:rPr>
                                  <w:rFonts w:ascii="Roboto" w:eastAsia="Roboto" w:hAnsi="Roboto" w:cs="Roboto"/>
                                  <w:color w:val="000000"/>
                                  <w:sz w:val="16"/>
                                  <w:szCs w:val="16"/>
                                </w:rPr>
                                <w:t xml:space="preserve"> </w:t>
                              </w:r>
                              <w:r w:rsidRPr="00840E95">
                                <w:rPr>
                                  <w:rFonts w:ascii="Roboto" w:eastAsia="Roboto" w:hAnsi="Roboto" w:cs="Roboto"/>
                                  <w:color w:val="000000"/>
                                  <w:sz w:val="16"/>
                                  <w:szCs w:val="16"/>
                                </w:rPr>
                                <w:t>flowering plants: roots,</w:t>
                              </w:r>
                              <w:r>
                                <w:rPr>
                                  <w:rFonts w:ascii="Roboto" w:eastAsia="Roboto" w:hAnsi="Roboto" w:cs="Roboto"/>
                                  <w:color w:val="000000"/>
                                  <w:sz w:val="16"/>
                                  <w:szCs w:val="16"/>
                                </w:rPr>
                                <w:t xml:space="preserve"> </w:t>
                              </w:r>
                              <w:r w:rsidRPr="00840E95">
                                <w:rPr>
                                  <w:rFonts w:ascii="Roboto" w:eastAsia="Roboto" w:hAnsi="Roboto" w:cs="Roboto"/>
                                  <w:color w:val="000000"/>
                                  <w:sz w:val="16"/>
                                  <w:szCs w:val="16"/>
                                </w:rPr>
                                <w:t>stem/trunk, leaves and</w:t>
                              </w:r>
                              <w:r>
                                <w:rPr>
                                  <w:rFonts w:ascii="Roboto" w:eastAsia="Roboto" w:hAnsi="Roboto" w:cs="Roboto"/>
                                  <w:color w:val="000000"/>
                                  <w:sz w:val="16"/>
                                  <w:szCs w:val="16"/>
                                </w:rPr>
                                <w:t xml:space="preserve"> </w:t>
                              </w:r>
                              <w:r w:rsidRPr="00840E95">
                                <w:rPr>
                                  <w:rFonts w:ascii="Roboto" w:eastAsia="Roboto" w:hAnsi="Roboto" w:cs="Roboto"/>
                                  <w:color w:val="000000"/>
                                  <w:sz w:val="16"/>
                                  <w:szCs w:val="16"/>
                                </w:rPr>
                                <w:t>flowers</w:t>
                              </w:r>
                              <w:r>
                                <w:rPr>
                                  <w:rFonts w:ascii="Roboto" w:eastAsia="Roboto" w:hAnsi="Roboto" w:cs="Roboto"/>
                                  <w:color w:val="000000"/>
                                  <w:sz w:val="16"/>
                                  <w:szCs w:val="16"/>
                                </w:rPr>
                                <w:t>;</w:t>
                              </w:r>
                            </w:p>
                            <w:p w14:paraId="57516A5C" w14:textId="446EC72F" w:rsidR="00A01E67" w:rsidRPr="00840E95" w:rsidRDefault="00A01E67" w:rsidP="00840E95">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explore</w:t>
                              </w:r>
                              <w:r w:rsidRPr="00BD1AFF">
                                <w:rPr>
                                  <w:rFonts w:ascii="Roboto" w:eastAsia="Roboto" w:hAnsi="Roboto" w:cs="Roboto"/>
                                  <w:sz w:val="16"/>
                                  <w:szCs w:val="16"/>
                                </w:rPr>
                                <w:t xml:space="preserve"> </w:t>
                              </w:r>
                              <w:r w:rsidRPr="00840E95">
                                <w:rPr>
                                  <w:rFonts w:ascii="Roboto" w:eastAsia="Roboto" w:hAnsi="Roboto" w:cs="Roboto"/>
                                  <w:color w:val="000000"/>
                                  <w:sz w:val="16"/>
                                  <w:szCs w:val="16"/>
                                </w:rPr>
                                <w:t xml:space="preserve">the requirements of </w:t>
                              </w:r>
                              <w:r w:rsidRPr="00840E95">
                                <w:rPr>
                                  <w:rFonts w:ascii="Roboto" w:eastAsia="Roboto" w:hAnsi="Roboto" w:cs="Roboto"/>
                                  <w:color w:val="000000"/>
                                  <w:sz w:val="16"/>
                                  <w:szCs w:val="16"/>
                                </w:rPr>
                                <w:br/>
                                <w:t>plants for life and growth (air, light, water, nutrients from</w:t>
                              </w:r>
                              <w:r>
                                <w:rPr>
                                  <w:rFonts w:ascii="Roboto" w:eastAsia="Roboto" w:hAnsi="Roboto" w:cs="Roboto"/>
                                  <w:color w:val="000000"/>
                                  <w:sz w:val="16"/>
                                  <w:szCs w:val="16"/>
                                </w:rPr>
                                <w:t xml:space="preserve"> </w:t>
                              </w:r>
                              <w:r w:rsidRPr="00840E95">
                                <w:rPr>
                                  <w:rFonts w:ascii="Roboto" w:eastAsia="Roboto" w:hAnsi="Roboto" w:cs="Roboto"/>
                                  <w:color w:val="000000"/>
                                  <w:sz w:val="16"/>
                                  <w:szCs w:val="16"/>
                                </w:rPr>
                                <w:t>soil, and room to grow) and how they vary from plant to plant;</w:t>
                              </w:r>
                            </w:p>
                            <w:p w14:paraId="68DC2DAA" w14:textId="2B1C76B9" w:rsidR="00A01E67" w:rsidRPr="00840E95" w:rsidRDefault="00A01E67" w:rsidP="00840E95">
                              <w:pPr>
                                <w:pStyle w:val="ListParagraph"/>
                                <w:numPr>
                                  <w:ilvl w:val="0"/>
                                  <w:numId w:val="3"/>
                                </w:numPr>
                                <w:spacing w:after="60" w:line="240" w:lineRule="auto"/>
                                <w:ind w:left="113" w:hanging="113"/>
                                <w:jc w:val="left"/>
                                <w:rPr>
                                  <w:rFonts w:ascii="Roboto" w:eastAsia="Roboto" w:hAnsi="Roboto" w:cs="Roboto"/>
                                  <w:sz w:val="16"/>
                                  <w:szCs w:val="16"/>
                                </w:rPr>
                              </w:pPr>
                              <w:r w:rsidRPr="00840E95">
                                <w:rPr>
                                  <w:rFonts w:ascii="Roboto" w:eastAsia="Roboto" w:hAnsi="Roboto" w:cs="Roboto"/>
                                  <w:color w:val="000000"/>
                                  <w:sz w:val="16"/>
                                  <w:szCs w:val="16"/>
                                </w:rPr>
                                <w:t>investigate the way in which water is transported within plants;</w:t>
                              </w:r>
                            </w:p>
                            <w:p w14:paraId="352C67C1" w14:textId="0D157482" w:rsidR="00A01E67" w:rsidRPr="00BD1AFF" w:rsidRDefault="00A01E67" w:rsidP="00840E95">
                              <w:pPr>
                                <w:pStyle w:val="ListParagraph"/>
                                <w:numPr>
                                  <w:ilvl w:val="0"/>
                                  <w:numId w:val="3"/>
                                </w:numPr>
                                <w:spacing w:after="60" w:line="240" w:lineRule="auto"/>
                                <w:ind w:left="113" w:hanging="113"/>
                                <w:jc w:val="left"/>
                                <w:rPr>
                                  <w:rFonts w:ascii="Roboto" w:eastAsia="Roboto" w:hAnsi="Roboto" w:cs="Roboto"/>
                                  <w:sz w:val="16"/>
                                  <w:szCs w:val="16"/>
                                </w:rPr>
                              </w:pPr>
                              <w:r w:rsidRPr="00840E95">
                                <w:rPr>
                                  <w:rFonts w:ascii="Roboto" w:eastAsia="Roboto" w:hAnsi="Roboto" w:cs="Roboto"/>
                                  <w:color w:val="000000"/>
                                  <w:sz w:val="16"/>
                                  <w:szCs w:val="16"/>
                                </w:rPr>
                                <w:t>explore the part that flowers play in the life cycle of flowering plants, including pollination, seed formation and seed dispersal.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1" name="Rectangle 281"/>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509536" w14:textId="51B71492" w:rsidR="00A01E67" w:rsidRPr="002F008A" w:rsidRDefault="00A01E67" w:rsidP="002F008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2" name="Rectangle 282"/>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E910A9" w14:textId="779D0685" w:rsidR="00A01E67" w:rsidRPr="002F008A" w:rsidRDefault="00A01E67" w:rsidP="002F008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3" name="Rectangle 283"/>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627966" w14:textId="106E31A6" w:rsidR="00A01E67" w:rsidRPr="002F008A" w:rsidRDefault="00A01E67" w:rsidP="002F008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77" o:spid="_x0000_s1155" style="position:absolute;left:0;text-align:left;margin-left:26.55pt;margin-top:-.25pt;width:753.15pt;height:213.25pt;z-index:251667456;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">
                <v:rect id="Rectangle 278" o:spid="_x0000_s1156"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8ifscA&#10;AADcAAAADwAAAGRycy9kb3ducmV2LnhtbESPTWvCQBCG74X+h2UKXqRuFGxLdBU/EMRSaLSUHofs&#10;mASzsyG7auyv7xyEHod33mfmmc47V6sLtaHybGA4SEAR595WXBj4Omye30CFiGyx9kwGbhRgPnt8&#10;mGJq/ZUzuuxjoQTCIUUDZYxNqnXIS3IYBr4hluzoW4dRxrbQtsWrwF2tR0nyoh1WLBdKbGhVUn7a&#10;n51QbPVzGA93nx/vK9t84282XveXxvSeusUEVKQu/i/f21trYPQq34qMiICe/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7PIn7HAAAA3AAAAA8AAAAAAAAAAAAAAAAAmAIAAGRy&#10;cy9kb3ducmV2LnhtbFBLBQYAAAAABAAEAPUAAACMAwAAAAA=&#10;" filled="f" strokecolor="#1c1c1c [3213]" strokeweight="1pt">
                  <v:textbox>
                    <w:txbxContent>
                      <w:p w14:paraId="48B96FC9" w14:textId="77777777" w:rsidR="00A01E67" w:rsidRPr="003C0B2D" w:rsidRDefault="00A01E67" w:rsidP="00C9220F">
                        <w:pPr>
                          <w:spacing w:after="60" w:line="240" w:lineRule="auto"/>
                          <w:jc w:val="left"/>
                          <w:rPr>
                            <w:rFonts w:ascii="Roboto" w:eastAsia="Roboto" w:hAnsi="Roboto" w:cs="Roboto"/>
                            <w:b/>
                            <w:bCs/>
                            <w:sz w:val="16"/>
                            <w:szCs w:val="16"/>
                          </w:rPr>
                        </w:pPr>
                        <w:r w:rsidRPr="003C0B2D">
                          <w:rPr>
                            <w:rFonts w:ascii="Roboto" w:eastAsia="Roboto" w:hAnsi="Roboto" w:cs="Roboto"/>
                            <w:b/>
                            <w:bCs/>
                            <w:sz w:val="16"/>
                            <w:szCs w:val="16"/>
                          </w:rPr>
                          <w:t>Pupils should be taught to:</w:t>
                        </w:r>
                      </w:p>
                      <w:p w14:paraId="0D024CE9" w14:textId="5F27730E" w:rsidR="00A01E67" w:rsidRPr="003C0B2D" w:rsidRDefault="00A01E67" w:rsidP="00C9220F">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 xml:space="preserve">identify </w:t>
                        </w:r>
                        <w:r w:rsidRPr="004725A2">
                          <w:rPr>
                            <w:rFonts w:ascii="Roboto" w:eastAsia="Roboto" w:hAnsi="Roboto" w:cs="Roboto"/>
                            <w:color w:val="000000"/>
                            <w:sz w:val="16"/>
                            <w:szCs w:val="16"/>
                          </w:rPr>
                          <w:t xml:space="preserve">and name a variety of common wild and garden </w:t>
                        </w:r>
                        <w:r w:rsidRPr="004725A2">
                          <w:rPr>
                            <w:rFonts w:ascii="Roboto" w:eastAsia="Roboto" w:hAnsi="Roboto" w:cs="Roboto"/>
                            <w:color w:val="000000"/>
                            <w:sz w:val="16"/>
                            <w:szCs w:val="16"/>
                          </w:rPr>
                          <w:br/>
                          <w:t>plants, including deciduous and evergreen trees;</w:t>
                        </w:r>
                      </w:p>
                      <w:p w14:paraId="66FCF9BC" w14:textId="1F1F9865" w:rsidR="00A01E67" w:rsidRPr="004725A2" w:rsidRDefault="00A01E67" w:rsidP="004725A2">
                        <w:pPr>
                          <w:pStyle w:val="ListParagraph"/>
                          <w:numPr>
                            <w:ilvl w:val="0"/>
                            <w:numId w:val="3"/>
                          </w:numPr>
                          <w:spacing w:after="60" w:line="240" w:lineRule="auto"/>
                          <w:ind w:left="113" w:hanging="113"/>
                          <w:jc w:val="left"/>
                          <w:rPr>
                            <w:rFonts w:ascii="Roboto" w:eastAsia="Roboto" w:hAnsi="Roboto" w:cs="Roboto"/>
                            <w:sz w:val="16"/>
                            <w:szCs w:val="16"/>
                          </w:rPr>
                        </w:pPr>
                        <w:r w:rsidRPr="003C0B2D">
                          <w:rPr>
                            <w:rFonts w:ascii="Roboto" w:eastAsia="Roboto" w:hAnsi="Roboto" w:cs="Roboto"/>
                            <w:sz w:val="16"/>
                            <w:szCs w:val="16"/>
                          </w:rPr>
                          <w:t xml:space="preserve">identify </w:t>
                        </w:r>
                        <w:r w:rsidRPr="004725A2">
                          <w:rPr>
                            <w:rFonts w:ascii="Roboto" w:eastAsia="Roboto" w:hAnsi="Roboto" w:cs="Roboto"/>
                            <w:color w:val="000000"/>
                            <w:sz w:val="16"/>
                            <w:szCs w:val="16"/>
                          </w:rPr>
                          <w:t>and describe the basic structure of a variety of common flowering plants,</w:t>
                        </w:r>
                        <w:r>
                          <w:rPr>
                            <w:rFonts w:ascii="Roboto" w:eastAsia="Roboto" w:hAnsi="Roboto" w:cs="Roboto"/>
                            <w:color w:val="000000"/>
                            <w:sz w:val="16"/>
                            <w:szCs w:val="16"/>
                          </w:rPr>
                          <w:t xml:space="preserve"> </w:t>
                        </w:r>
                        <w:r w:rsidRPr="004725A2">
                          <w:rPr>
                            <w:rFonts w:ascii="Roboto" w:eastAsia="Roboto" w:hAnsi="Roboto" w:cs="Roboto"/>
                            <w:color w:val="000000"/>
                            <w:sz w:val="16"/>
                            <w:szCs w:val="16"/>
                          </w:rPr>
                          <w:t>including trees.</w:t>
                        </w:r>
                      </w:p>
                    </w:txbxContent>
                  </v:textbox>
                </v:rect>
                <v:rect id="Rectangle 279" o:spid="_x0000_s1157"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OH5ccA&#10;AADcAAAADwAAAGRycy9kb3ducmV2LnhtbESP3WrCQBSE7wu+w3KE3ojZKGg1zSrWUiiKUH8QLw/Z&#10;0ySYPRuyW019+q4g9HKYmW+YdN6aSlyocaVlBYMoBkGcWV1yruCw/+hPQDiPrLGyTAp+ycF81nlK&#10;MdH2ylu67HwuAoRdggoK7+tESpcVZNBFtiYO3rdtDPogm1zqBq8Bbio5jOOxNFhyWCiwpmVB2Xn3&#10;YwJFl6f9aLD62qyXuj7ibTt6770p9dxtF68gPLX+P/xof2oFw5cp3M+EIyB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GDh+XHAAAA3AAAAA8AAAAAAAAAAAAAAAAAmAIAAGRy&#10;cy9kb3ducmV2LnhtbFBLBQYAAAAABAAEAPUAAACMAwAAAAA=&#10;" filled="f" strokecolor="#1c1c1c [3213]" strokeweight="1pt">
                  <v:textbox>
                    <w:txbxContent>
                      <w:p w14:paraId="1205887A" w14:textId="77777777" w:rsidR="00A01E67" w:rsidRPr="003C0B2D" w:rsidRDefault="00A01E67" w:rsidP="00C9220F">
                        <w:pPr>
                          <w:spacing w:after="60" w:line="240" w:lineRule="auto"/>
                          <w:jc w:val="left"/>
                          <w:rPr>
                            <w:rFonts w:ascii="Roboto" w:eastAsia="Roboto" w:hAnsi="Roboto" w:cs="Roboto"/>
                            <w:b/>
                            <w:bCs/>
                            <w:sz w:val="16"/>
                            <w:szCs w:val="16"/>
                          </w:rPr>
                        </w:pPr>
                        <w:r w:rsidRPr="003C0B2D">
                          <w:rPr>
                            <w:rFonts w:ascii="Roboto" w:eastAsia="Roboto" w:hAnsi="Roboto" w:cs="Roboto"/>
                            <w:b/>
                            <w:bCs/>
                            <w:sz w:val="16"/>
                            <w:szCs w:val="16"/>
                          </w:rPr>
                          <w:t>Pupils should be taught to:</w:t>
                        </w:r>
                      </w:p>
                      <w:p w14:paraId="7951685D" w14:textId="4F7C5A46" w:rsidR="00A01E67" w:rsidRPr="003C0B2D" w:rsidRDefault="00A01E67" w:rsidP="00C9220F">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observe</w:t>
                        </w:r>
                        <w:r w:rsidRPr="003C0B2D">
                          <w:rPr>
                            <w:rFonts w:ascii="Roboto" w:eastAsia="Roboto" w:hAnsi="Roboto" w:cs="Roboto"/>
                            <w:sz w:val="16"/>
                            <w:szCs w:val="16"/>
                          </w:rPr>
                          <w:t xml:space="preserve"> </w:t>
                        </w:r>
                        <w:r w:rsidRPr="004725A2">
                          <w:rPr>
                            <w:rFonts w:ascii="Roboto" w:eastAsia="Roboto" w:hAnsi="Roboto" w:cs="Roboto"/>
                            <w:color w:val="000000"/>
                            <w:sz w:val="16"/>
                            <w:szCs w:val="16"/>
                          </w:rPr>
                          <w:t>and describe how</w:t>
                        </w:r>
                        <w:r>
                          <w:rPr>
                            <w:rFonts w:ascii="Roboto" w:eastAsia="Roboto" w:hAnsi="Roboto" w:cs="Roboto"/>
                            <w:color w:val="000000"/>
                            <w:sz w:val="16"/>
                            <w:szCs w:val="16"/>
                          </w:rPr>
                          <w:t xml:space="preserve"> </w:t>
                        </w:r>
                        <w:r w:rsidRPr="004725A2">
                          <w:rPr>
                            <w:rFonts w:ascii="Roboto" w:eastAsia="Roboto" w:hAnsi="Roboto" w:cs="Roboto"/>
                            <w:color w:val="000000"/>
                            <w:sz w:val="16"/>
                            <w:szCs w:val="16"/>
                          </w:rPr>
                          <w:t>seeds and bulbs grow into mature plants;</w:t>
                        </w:r>
                      </w:p>
                      <w:p w14:paraId="6564BF73" w14:textId="3D0FC766" w:rsidR="00A01E67" w:rsidRPr="004725A2" w:rsidRDefault="00A01E67" w:rsidP="004725A2">
                        <w:pPr>
                          <w:pStyle w:val="ListParagraph"/>
                          <w:numPr>
                            <w:ilvl w:val="0"/>
                            <w:numId w:val="3"/>
                          </w:numPr>
                          <w:spacing w:after="60" w:line="240" w:lineRule="auto"/>
                          <w:ind w:left="113" w:hanging="113"/>
                          <w:jc w:val="left"/>
                          <w:rPr>
                            <w:rFonts w:ascii="Roboto" w:eastAsia="Roboto" w:hAnsi="Roboto" w:cs="Roboto"/>
                            <w:sz w:val="16"/>
                            <w:szCs w:val="16"/>
                          </w:rPr>
                        </w:pPr>
                        <w:proofErr w:type="gramStart"/>
                        <w:r>
                          <w:rPr>
                            <w:rFonts w:ascii="Roboto" w:eastAsia="Roboto" w:hAnsi="Roboto" w:cs="Roboto"/>
                            <w:sz w:val="16"/>
                            <w:szCs w:val="16"/>
                          </w:rPr>
                          <w:t>find</w:t>
                        </w:r>
                        <w:proofErr w:type="gramEnd"/>
                        <w:r w:rsidRPr="003C0B2D">
                          <w:rPr>
                            <w:rFonts w:ascii="Roboto" w:eastAsia="Roboto" w:hAnsi="Roboto" w:cs="Roboto"/>
                            <w:sz w:val="16"/>
                            <w:szCs w:val="16"/>
                          </w:rPr>
                          <w:t xml:space="preserve"> </w:t>
                        </w:r>
                        <w:r w:rsidRPr="004725A2">
                          <w:rPr>
                            <w:rFonts w:ascii="Roboto" w:eastAsia="Roboto" w:hAnsi="Roboto" w:cs="Roboto"/>
                            <w:color w:val="000000"/>
                            <w:sz w:val="16"/>
                            <w:szCs w:val="16"/>
                          </w:rPr>
                          <w:t>out and describe how plants need water, light and a suitable temperature to grow and stay healthy.</w:t>
                        </w:r>
                      </w:p>
                    </w:txbxContent>
                  </v:textbox>
                </v:rect>
                <v:rect id="Rectangle 280" o:spid="_x0000_s1158"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xeX8cA&#10;AADcAAAADwAAAGRycy9kb3ducmV2LnhtbESPTWvCQBCG70L/wzKFXqTZKFgkuhFrKRSL4EeRHofs&#10;NAlmZ0N2q7G/3jkUPA7vvM/MM1/0rlFn6kLt2cAoSUERF97WXBr4Orw/T0GFiGyx8UwGrhRgkT8M&#10;5phZf+EdnfexVALhkKGBKsY20zoUFTkMiW+JJfvxncMoY1dq2+FF4K7R4zR90Q5rlgsVtrSqqDjt&#10;f51QbP19mIzW283nyrZH/NtN3oavxjw99ssZqEh9vC//tz+sgfFU3hcZEQGd3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VsXl/HAAAA3AAAAA8AAAAAAAAAAAAAAAAAmAIAAGRy&#10;cy9kb3ducmV2LnhtbFBLBQYAAAAABAAEAPUAAACMAwAAAAA=&#10;" filled="f" strokecolor="#1c1c1c [3213]" strokeweight="1pt">
                  <v:textbox>
                    <w:txbxContent>
                      <w:p w14:paraId="65118AD2" w14:textId="77777777" w:rsidR="00A01E67" w:rsidRPr="00BD1AFF" w:rsidRDefault="00A01E67" w:rsidP="00840E95">
                        <w:pPr>
                          <w:spacing w:after="60" w:line="240" w:lineRule="auto"/>
                          <w:jc w:val="left"/>
                          <w:rPr>
                            <w:rFonts w:ascii="Roboto" w:eastAsia="Roboto" w:hAnsi="Roboto" w:cs="Roboto"/>
                            <w:b/>
                            <w:bCs/>
                            <w:sz w:val="16"/>
                            <w:szCs w:val="16"/>
                          </w:rPr>
                        </w:pPr>
                        <w:r w:rsidRPr="00BD1AFF">
                          <w:rPr>
                            <w:rFonts w:ascii="Roboto" w:eastAsia="Roboto" w:hAnsi="Roboto" w:cs="Roboto"/>
                            <w:b/>
                            <w:bCs/>
                            <w:sz w:val="16"/>
                            <w:szCs w:val="16"/>
                          </w:rPr>
                          <w:t>Pupils should be taught to:</w:t>
                        </w:r>
                      </w:p>
                      <w:p w14:paraId="6D0797A4" w14:textId="3C8A29B7" w:rsidR="00A01E67" w:rsidRPr="00BD1AFF" w:rsidRDefault="00A01E67" w:rsidP="00840E95">
                        <w:pPr>
                          <w:pStyle w:val="ListParagraph"/>
                          <w:numPr>
                            <w:ilvl w:val="0"/>
                            <w:numId w:val="3"/>
                          </w:numPr>
                          <w:spacing w:after="60" w:line="240" w:lineRule="auto"/>
                          <w:ind w:left="113" w:hanging="113"/>
                          <w:jc w:val="left"/>
                          <w:rPr>
                            <w:rFonts w:ascii="Roboto" w:eastAsia="Roboto" w:hAnsi="Roboto" w:cs="Roboto"/>
                            <w:sz w:val="16"/>
                            <w:szCs w:val="16"/>
                          </w:rPr>
                        </w:pPr>
                        <w:r w:rsidRPr="00BD1AFF">
                          <w:rPr>
                            <w:rFonts w:ascii="Roboto" w:eastAsia="Roboto" w:hAnsi="Roboto" w:cs="Roboto"/>
                            <w:sz w:val="16"/>
                            <w:szCs w:val="16"/>
                          </w:rPr>
                          <w:t xml:space="preserve">identify </w:t>
                        </w:r>
                        <w:r w:rsidRPr="00840E95">
                          <w:rPr>
                            <w:rFonts w:ascii="Roboto" w:eastAsia="Roboto" w:hAnsi="Roboto" w:cs="Roboto"/>
                            <w:color w:val="000000"/>
                            <w:sz w:val="16"/>
                            <w:szCs w:val="16"/>
                          </w:rPr>
                          <w:t>and describe the functions of different parts of</w:t>
                        </w:r>
                        <w:r>
                          <w:rPr>
                            <w:rFonts w:ascii="Roboto" w:eastAsia="Roboto" w:hAnsi="Roboto" w:cs="Roboto"/>
                            <w:color w:val="000000"/>
                            <w:sz w:val="16"/>
                            <w:szCs w:val="16"/>
                          </w:rPr>
                          <w:t xml:space="preserve"> </w:t>
                        </w:r>
                        <w:r w:rsidRPr="00840E95">
                          <w:rPr>
                            <w:rFonts w:ascii="Roboto" w:eastAsia="Roboto" w:hAnsi="Roboto" w:cs="Roboto"/>
                            <w:color w:val="000000"/>
                            <w:sz w:val="16"/>
                            <w:szCs w:val="16"/>
                          </w:rPr>
                          <w:t>flowering plants: roots,</w:t>
                        </w:r>
                        <w:r>
                          <w:rPr>
                            <w:rFonts w:ascii="Roboto" w:eastAsia="Roboto" w:hAnsi="Roboto" w:cs="Roboto"/>
                            <w:color w:val="000000"/>
                            <w:sz w:val="16"/>
                            <w:szCs w:val="16"/>
                          </w:rPr>
                          <w:t xml:space="preserve"> </w:t>
                        </w:r>
                        <w:r w:rsidRPr="00840E95">
                          <w:rPr>
                            <w:rFonts w:ascii="Roboto" w:eastAsia="Roboto" w:hAnsi="Roboto" w:cs="Roboto"/>
                            <w:color w:val="000000"/>
                            <w:sz w:val="16"/>
                            <w:szCs w:val="16"/>
                          </w:rPr>
                          <w:t>stem/trunk, leaves and</w:t>
                        </w:r>
                        <w:r>
                          <w:rPr>
                            <w:rFonts w:ascii="Roboto" w:eastAsia="Roboto" w:hAnsi="Roboto" w:cs="Roboto"/>
                            <w:color w:val="000000"/>
                            <w:sz w:val="16"/>
                            <w:szCs w:val="16"/>
                          </w:rPr>
                          <w:t xml:space="preserve"> </w:t>
                        </w:r>
                        <w:r w:rsidRPr="00840E95">
                          <w:rPr>
                            <w:rFonts w:ascii="Roboto" w:eastAsia="Roboto" w:hAnsi="Roboto" w:cs="Roboto"/>
                            <w:color w:val="000000"/>
                            <w:sz w:val="16"/>
                            <w:szCs w:val="16"/>
                          </w:rPr>
                          <w:t>flowers</w:t>
                        </w:r>
                        <w:r>
                          <w:rPr>
                            <w:rFonts w:ascii="Roboto" w:eastAsia="Roboto" w:hAnsi="Roboto" w:cs="Roboto"/>
                            <w:color w:val="000000"/>
                            <w:sz w:val="16"/>
                            <w:szCs w:val="16"/>
                          </w:rPr>
                          <w:t>;</w:t>
                        </w:r>
                      </w:p>
                      <w:p w14:paraId="57516A5C" w14:textId="446EC72F" w:rsidR="00A01E67" w:rsidRPr="00840E95" w:rsidRDefault="00A01E67" w:rsidP="00840E95">
                        <w:pPr>
                          <w:pStyle w:val="ListParagraph"/>
                          <w:numPr>
                            <w:ilvl w:val="0"/>
                            <w:numId w:val="3"/>
                          </w:numPr>
                          <w:spacing w:after="60" w:line="240" w:lineRule="auto"/>
                          <w:ind w:left="113" w:hanging="113"/>
                          <w:jc w:val="left"/>
                          <w:rPr>
                            <w:rFonts w:ascii="Roboto" w:eastAsia="Roboto" w:hAnsi="Roboto" w:cs="Roboto"/>
                            <w:sz w:val="16"/>
                            <w:szCs w:val="16"/>
                          </w:rPr>
                        </w:pPr>
                        <w:r>
                          <w:rPr>
                            <w:rFonts w:ascii="Roboto" w:eastAsia="Roboto" w:hAnsi="Roboto" w:cs="Roboto"/>
                            <w:sz w:val="16"/>
                            <w:szCs w:val="16"/>
                          </w:rPr>
                          <w:t>explore</w:t>
                        </w:r>
                        <w:r w:rsidRPr="00BD1AFF">
                          <w:rPr>
                            <w:rFonts w:ascii="Roboto" w:eastAsia="Roboto" w:hAnsi="Roboto" w:cs="Roboto"/>
                            <w:sz w:val="16"/>
                            <w:szCs w:val="16"/>
                          </w:rPr>
                          <w:t xml:space="preserve"> </w:t>
                        </w:r>
                        <w:r w:rsidRPr="00840E95">
                          <w:rPr>
                            <w:rFonts w:ascii="Roboto" w:eastAsia="Roboto" w:hAnsi="Roboto" w:cs="Roboto"/>
                            <w:color w:val="000000"/>
                            <w:sz w:val="16"/>
                            <w:szCs w:val="16"/>
                          </w:rPr>
                          <w:t xml:space="preserve">the requirements of </w:t>
                        </w:r>
                        <w:r w:rsidRPr="00840E95">
                          <w:rPr>
                            <w:rFonts w:ascii="Roboto" w:eastAsia="Roboto" w:hAnsi="Roboto" w:cs="Roboto"/>
                            <w:color w:val="000000"/>
                            <w:sz w:val="16"/>
                            <w:szCs w:val="16"/>
                          </w:rPr>
                          <w:br/>
                          <w:t>plants for life and growth (air, light, water, nutrients from</w:t>
                        </w:r>
                        <w:r>
                          <w:rPr>
                            <w:rFonts w:ascii="Roboto" w:eastAsia="Roboto" w:hAnsi="Roboto" w:cs="Roboto"/>
                            <w:color w:val="000000"/>
                            <w:sz w:val="16"/>
                            <w:szCs w:val="16"/>
                          </w:rPr>
                          <w:t xml:space="preserve"> </w:t>
                        </w:r>
                        <w:r w:rsidRPr="00840E95">
                          <w:rPr>
                            <w:rFonts w:ascii="Roboto" w:eastAsia="Roboto" w:hAnsi="Roboto" w:cs="Roboto"/>
                            <w:color w:val="000000"/>
                            <w:sz w:val="16"/>
                            <w:szCs w:val="16"/>
                          </w:rPr>
                          <w:t>soil, and room to grow) and how they vary from plant to plant;</w:t>
                        </w:r>
                      </w:p>
                      <w:p w14:paraId="68DC2DAA" w14:textId="2B1C76B9" w:rsidR="00A01E67" w:rsidRPr="00840E95" w:rsidRDefault="00A01E67" w:rsidP="00840E95">
                        <w:pPr>
                          <w:pStyle w:val="ListParagraph"/>
                          <w:numPr>
                            <w:ilvl w:val="0"/>
                            <w:numId w:val="3"/>
                          </w:numPr>
                          <w:spacing w:after="60" w:line="240" w:lineRule="auto"/>
                          <w:ind w:left="113" w:hanging="113"/>
                          <w:jc w:val="left"/>
                          <w:rPr>
                            <w:rFonts w:ascii="Roboto" w:eastAsia="Roboto" w:hAnsi="Roboto" w:cs="Roboto"/>
                            <w:sz w:val="16"/>
                            <w:szCs w:val="16"/>
                          </w:rPr>
                        </w:pPr>
                        <w:r w:rsidRPr="00840E95">
                          <w:rPr>
                            <w:rFonts w:ascii="Roboto" w:eastAsia="Roboto" w:hAnsi="Roboto" w:cs="Roboto"/>
                            <w:color w:val="000000"/>
                            <w:sz w:val="16"/>
                            <w:szCs w:val="16"/>
                          </w:rPr>
                          <w:t>investigate the way in which water is transported within plants;</w:t>
                        </w:r>
                      </w:p>
                      <w:p w14:paraId="352C67C1" w14:textId="0D157482" w:rsidR="00A01E67" w:rsidRPr="00BD1AFF" w:rsidRDefault="00A01E67" w:rsidP="00840E95">
                        <w:pPr>
                          <w:pStyle w:val="ListParagraph"/>
                          <w:numPr>
                            <w:ilvl w:val="0"/>
                            <w:numId w:val="3"/>
                          </w:numPr>
                          <w:spacing w:after="60" w:line="240" w:lineRule="auto"/>
                          <w:ind w:left="113" w:hanging="113"/>
                          <w:jc w:val="left"/>
                          <w:rPr>
                            <w:rFonts w:ascii="Roboto" w:eastAsia="Roboto" w:hAnsi="Roboto" w:cs="Roboto"/>
                            <w:sz w:val="16"/>
                            <w:szCs w:val="16"/>
                          </w:rPr>
                        </w:pPr>
                        <w:r w:rsidRPr="00840E95">
                          <w:rPr>
                            <w:rFonts w:ascii="Roboto" w:eastAsia="Roboto" w:hAnsi="Roboto" w:cs="Roboto"/>
                            <w:color w:val="000000"/>
                            <w:sz w:val="16"/>
                            <w:szCs w:val="16"/>
                          </w:rPr>
                          <w:t>explore the part that flowers play in the life cycle of flowering plants, including pollination, seed formation and seed dispersal.</w:t>
                        </w:r>
                      </w:p>
                    </w:txbxContent>
                  </v:textbox>
                </v:rect>
                <v:rect id="Rectangle 281" o:spid="_x0000_s1159"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dlu8UA&#10;AADcAAAADwAAAGRycy9kb3ducmV2LnhtbESPQWuDQBSE74H+h+UVegnNqqQlWNcQApEckkK1vT/c&#10;V5W6b8XdRvPvs4FCj8PMfMNk29n04kKj6ywriFcRCOLa6o4bBZ/V4XkDwnlkjb1lUnAlB9v8YZFh&#10;qu3EH3QpfSMChF2KClrvh1RKV7dk0K3sQBy8bzsa9EGOjdQjTgFueplE0as02HFYaHGgfUv1T/lr&#10;FFTX0+6M65d4XRTv5dc8FcvqnCj19Djv3kB4mv1/+K991AqSTQz3M+EIy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52W7xQAAANwAAAAPAAAAAAAAAAAAAAAAAJgCAABkcnMv&#10;ZG93bnJldi54bWxQSwUGAAAAAAQABAD1AAAAigMAAAAA&#10;" fillcolor="#d8d8d8 [2732]" strokecolor="#1c1c1c [3213]" strokeweight="1pt">
                  <v:textbox>
                    <w:txbxContent>
                      <w:p w14:paraId="23509536" w14:textId="51B71492" w:rsidR="00A01E67" w:rsidRPr="002F008A" w:rsidRDefault="00A01E67" w:rsidP="002F008A">
                        <w:pPr>
                          <w:spacing w:after="60" w:line="240" w:lineRule="auto"/>
                          <w:jc w:val="left"/>
                          <w:rPr>
                            <w:rFonts w:ascii="Roboto" w:eastAsia="Roboto" w:hAnsi="Roboto" w:cs="Roboto"/>
                            <w:sz w:val="16"/>
                            <w:szCs w:val="16"/>
                          </w:rPr>
                        </w:pPr>
                      </w:p>
                    </w:txbxContent>
                  </v:textbox>
                </v:rect>
                <v:rect id="Rectangle 282" o:spid="_x0000_s1160"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X7zMUA&#10;AADcAAAADwAAAGRycy9kb3ducmV2LnhtbESPQWvCQBSE7wX/w/KEXkrdGKyE6CoiGHrQgkm9P7Kv&#10;SWj2bchuTfz3XUHwOMzMN8x6O5pWXKl3jWUF81kEgri0uuFKwXdxeE9AOI+ssbVMCm7kYLuZvKwx&#10;1XbgM11zX4kAYZeigtr7LpXSlTUZdDPbEQfvx/YGfZB9JXWPQ4CbVsZRtJQGGw4LNXa0r6n8zf+M&#10;guJ23J1w8TFfZNlXfhmH7K04xUq9TsfdCoSn0T/Dj/anVhAnMdzPhCMg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NfvMxQAAANwAAAAPAAAAAAAAAAAAAAAAAJgCAABkcnMv&#10;ZG93bnJldi54bWxQSwUGAAAAAAQABAD1AAAAigMAAAAA&#10;" fillcolor="#d8d8d8 [2732]" strokecolor="#1c1c1c [3213]" strokeweight="1pt">
                  <v:textbox>
                    <w:txbxContent>
                      <w:p w14:paraId="6CE910A9" w14:textId="779D0685" w:rsidR="00A01E67" w:rsidRPr="002F008A" w:rsidRDefault="00A01E67" w:rsidP="002F008A">
                        <w:pPr>
                          <w:spacing w:after="60" w:line="240" w:lineRule="auto"/>
                          <w:jc w:val="left"/>
                          <w:rPr>
                            <w:rFonts w:ascii="Roboto" w:eastAsia="Roboto" w:hAnsi="Roboto" w:cs="Roboto"/>
                            <w:sz w:val="16"/>
                            <w:szCs w:val="16"/>
                          </w:rPr>
                        </w:pPr>
                      </w:p>
                    </w:txbxContent>
                  </v:textbox>
                </v:rect>
                <v:rect id="Rectangle 283" o:spid="_x0000_s1161"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leV8YA&#10;AADcAAAADwAAAGRycy9kb3ducmV2LnhtbESPQWvCQBSE74X+h+UJvZS6MdUiMRuRQkMPVTDR+yP7&#10;TILZtyG7NfHfdwuFHoeZ+YZJt5PpxI0G11pWsJhHIIgrq1uuFZzKj5c1COeRNXaWScGdHGyzx4cU&#10;E21HPtKt8LUIEHYJKmi87xMpXdWQQTe3PXHwLnYw6IMcaqkHHAPcdDKOojdpsOWw0GBP7w1V1+Lb&#10;KCjvX7s9LleLZZ4fivM05s/lPlbqaTbtNiA8Tf4//Nf+1Ari9Sv8nglHQGY/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XleV8YAAADcAAAADwAAAAAAAAAAAAAAAACYAgAAZHJz&#10;L2Rvd25yZXYueG1sUEsFBgAAAAAEAAQA9QAAAIsDAAAAAA==&#10;" fillcolor="#d8d8d8 [2732]" strokecolor="#1c1c1c [3213]" strokeweight="1pt">
                  <v:textbox>
                    <w:txbxContent>
                      <w:p w14:paraId="1D627966" w14:textId="106E31A6" w:rsidR="00A01E67" w:rsidRPr="002F008A" w:rsidRDefault="00A01E67" w:rsidP="002F008A">
                        <w:pPr>
                          <w:spacing w:after="60" w:line="240" w:lineRule="auto"/>
                          <w:jc w:val="left"/>
                          <w:rPr>
                            <w:rFonts w:ascii="Roboto" w:eastAsia="Roboto" w:hAnsi="Roboto" w:cs="Roboto"/>
                            <w:sz w:val="16"/>
                            <w:szCs w:val="16"/>
                          </w:rPr>
                        </w:pPr>
                      </w:p>
                    </w:txbxContent>
                  </v:textbox>
                </v:rect>
                <w10:wrap anchorx="margin"/>
              </v:group>
            </w:pict>
          </mc:Fallback>
        </mc:AlternateContent>
      </w:r>
      <w:r w:rsidR="00C9220F">
        <w:rPr>
          <w:noProof/>
        </w:rPr>
        <mc:AlternateContent>
          <mc:Choice Requires="wps">
            <w:drawing>
              <wp:anchor distT="0" distB="0" distL="114300" distR="114300" simplePos="0" relativeHeight="251669504" behindDoc="0" locked="0" layoutInCell="1" allowOverlap="1" wp14:anchorId="07636F42" wp14:editId="507E330E">
                <wp:simplePos x="0" y="0"/>
                <wp:positionH relativeFrom="margin">
                  <wp:align>left</wp:align>
                </wp:positionH>
                <wp:positionV relativeFrom="paragraph">
                  <wp:posOffset>1185228</wp:posOffset>
                </wp:positionV>
                <wp:extent cx="2707459" cy="335915"/>
                <wp:effectExtent l="4445" t="0" r="21590" b="21590"/>
                <wp:wrapNone/>
                <wp:docPr id="284" name="Rectangle 284"/>
                <wp:cNvGraphicFramePr/>
                <a:graphic xmlns:a="http://schemas.openxmlformats.org/drawingml/2006/main">
                  <a:graphicData uri="http://schemas.microsoft.com/office/word/2010/wordprocessingShape">
                    <wps:wsp>
                      <wps:cNvSpPr/>
                      <wps:spPr>
                        <a:xfrm rot="16200000">
                          <a:off x="0" y="0"/>
                          <a:ext cx="2707459" cy="335915"/>
                        </a:xfrm>
                        <a:prstGeom prst="rect">
                          <a:avLst/>
                        </a:prstGeom>
                        <a:solidFill>
                          <a:srgbClr val="6EBB8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F7408A" w14:textId="18BCCB21" w:rsidR="00A01E67" w:rsidRPr="00807512" w:rsidRDefault="00A01E67" w:rsidP="00C9220F">
                            <w:pPr>
                              <w:jc w:val="center"/>
                              <w:rPr>
                                <w:rFonts w:ascii="Roboto" w:hAnsi="Roboto"/>
                                <w:b/>
                                <w:bCs/>
                                <w:color w:val="FFFFFF" w:themeColor="background1"/>
                                <w:sz w:val="18"/>
                                <w:szCs w:val="18"/>
                              </w:rPr>
                            </w:pPr>
                            <w:r>
                              <w:rPr>
                                <w:rFonts w:ascii="Roboto" w:hAnsi="Roboto"/>
                                <w:b/>
                                <w:bCs/>
                                <w:color w:val="FFFFFF" w:themeColor="background1"/>
                                <w:sz w:val="18"/>
                                <w:szCs w:val="18"/>
                              </w:rPr>
                              <w:t>Plants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84" o:spid="_x0000_s1162" style="position:absolute;left:0;text-align:left;margin-left:0;margin-top:93.35pt;width:213.2pt;height:26.45pt;rotation:-90;z-index:25166950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" fillcolor="#6ebb85" strokecolor="#1c1c1c [3213]" strokeweight="1pt">
                <v:textbox>
                  <w:txbxContent>
                    <w:p w14:paraId="48F7408A" w14:textId="18BCCB21" w:rsidR="00A01E67" w:rsidRPr="00807512" w:rsidRDefault="00A01E67" w:rsidP="00C9220F">
                      <w:pPr>
                        <w:jc w:val="center"/>
                        <w:rPr>
                          <w:rFonts w:ascii="Roboto" w:hAnsi="Roboto"/>
                          <w:b/>
                          <w:bCs/>
                          <w:color w:val="FFFFFF" w:themeColor="background1"/>
                          <w:sz w:val="18"/>
                          <w:szCs w:val="18"/>
                        </w:rPr>
                      </w:pPr>
                      <w:r>
                        <w:rPr>
                          <w:rFonts w:ascii="Roboto" w:hAnsi="Roboto"/>
                          <w:b/>
                          <w:bCs/>
                          <w:color w:val="FFFFFF" w:themeColor="background1"/>
                          <w:sz w:val="18"/>
                          <w:szCs w:val="18"/>
                        </w:rPr>
                        <w:t>Plants</w:t>
                      </w:r>
                    </w:p>
                  </w:txbxContent>
                </v:textbox>
                <w10:wrap anchorx="margin"/>
              </v:rect>
            </w:pict>
          </mc:Fallback>
        </mc:AlternateContent>
      </w:r>
    </w:p>
    <w:p w14:paraId="7C6EC0E7" w14:textId="01D4EE45" w:rsidR="00FC03EC" w:rsidRDefault="007F3CD9" w:rsidP="009E4127">
      <w:pPr>
        <w:sectPr w:rsidR="00FC03EC" w:rsidSect="00A61E8B">
          <w:pgSz w:w="16838" w:h="11906" w:orient="landscape" w:code="9"/>
          <w:pgMar w:top="567" w:right="567" w:bottom="1361" w:left="567" w:header="567" w:footer="0" w:gutter="0"/>
          <w:cols w:space="708"/>
          <w:docGrid w:linePitch="360"/>
        </w:sectPr>
      </w:pPr>
      <w:r>
        <w:rPr>
          <w:noProof/>
        </w:rPr>
        <w:lastRenderedPageBreak/>
        <mc:AlternateContent>
          <mc:Choice Requires="wps">
            <w:drawing>
              <wp:anchor distT="0" distB="0" distL="114300" distR="114300" simplePos="0" relativeHeight="251683840" behindDoc="0" locked="0" layoutInCell="1" allowOverlap="1" wp14:anchorId="7BAF4EFB" wp14:editId="0574DF9F">
                <wp:simplePos x="0" y="0"/>
                <wp:positionH relativeFrom="margin">
                  <wp:posOffset>-1462477</wp:posOffset>
                </wp:positionH>
                <wp:positionV relativeFrom="paragraph">
                  <wp:posOffset>3982004</wp:posOffset>
                </wp:positionV>
                <wp:extent cx="3261326" cy="335915"/>
                <wp:effectExtent l="0" t="4445" r="11430" b="11430"/>
                <wp:wrapNone/>
                <wp:docPr id="315" name="Rectangle 315"/>
                <wp:cNvGraphicFramePr/>
                <a:graphic xmlns:a="http://schemas.openxmlformats.org/drawingml/2006/main">
                  <a:graphicData uri="http://schemas.microsoft.com/office/word/2010/wordprocessingShape">
                    <wps:wsp>
                      <wps:cNvSpPr/>
                      <wps:spPr>
                        <a:xfrm rot="16200000">
                          <a:off x="0" y="0"/>
                          <a:ext cx="3261326" cy="335915"/>
                        </a:xfrm>
                        <a:prstGeom prst="rect">
                          <a:avLst/>
                        </a:prstGeom>
                        <a:solidFill>
                          <a:srgbClr val="F8A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12505E" w14:textId="77777777" w:rsidR="00A01E67" w:rsidRPr="00807512" w:rsidRDefault="00A01E67" w:rsidP="0011171D">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15" o:spid="_x0000_s1163" style="position:absolute;left:0;text-align:left;margin-left:-115.15pt;margin-top:313.55pt;width:256.8pt;height:26.45pt;rotation:-90;z-index:2516838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" fillcolor="#f8af00" strokecolor="#1c1c1c [3213]" strokeweight="1pt">
                <v:textbox>
                  <w:txbxContent>
                    <w:p w14:paraId="4112505E" w14:textId="77777777" w:rsidR="00A01E67" w:rsidRPr="00807512" w:rsidRDefault="00A01E67" w:rsidP="0011171D">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Pr>
          <w:noProof/>
        </w:rPr>
        <mc:AlternateContent>
          <mc:Choice Requires="wps">
            <w:drawing>
              <wp:anchor distT="0" distB="0" distL="114300" distR="114300" simplePos="0" relativeHeight="251677696" behindDoc="0" locked="0" layoutInCell="1" allowOverlap="1" wp14:anchorId="5882C243" wp14:editId="6FE7550D">
                <wp:simplePos x="0" y="0"/>
                <wp:positionH relativeFrom="margin">
                  <wp:posOffset>-1085850</wp:posOffset>
                </wp:positionH>
                <wp:positionV relativeFrom="paragraph">
                  <wp:posOffset>1094105</wp:posOffset>
                </wp:positionV>
                <wp:extent cx="2515235" cy="335915"/>
                <wp:effectExtent l="3810" t="0" r="22225" b="22225"/>
                <wp:wrapNone/>
                <wp:docPr id="300" name="Rectangle 300"/>
                <wp:cNvGraphicFramePr/>
                <a:graphic xmlns:a="http://schemas.openxmlformats.org/drawingml/2006/main">
                  <a:graphicData uri="http://schemas.microsoft.com/office/word/2010/wordprocessingShape">
                    <wps:wsp>
                      <wps:cNvSpPr/>
                      <wps:spPr>
                        <a:xfrm rot="16200000">
                          <a:off x="0" y="0"/>
                          <a:ext cx="2515235" cy="335915"/>
                        </a:xfrm>
                        <a:prstGeom prst="rect">
                          <a:avLst/>
                        </a:prstGeom>
                        <a:solidFill>
                          <a:srgbClr val="F8A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EECB74" w14:textId="08F6F2D1" w:rsidR="00A01E67" w:rsidRPr="00807512" w:rsidRDefault="00A01E67" w:rsidP="00F550FB">
                            <w:pPr>
                              <w:jc w:val="center"/>
                              <w:rPr>
                                <w:rFonts w:ascii="Roboto" w:hAnsi="Roboto"/>
                                <w:b/>
                                <w:bCs/>
                                <w:color w:val="FFFFFF" w:themeColor="background1"/>
                                <w:sz w:val="18"/>
                                <w:szCs w:val="18"/>
                              </w:rPr>
                            </w:pPr>
                            <w:r>
                              <w:rPr>
                                <w:rFonts w:ascii="Roboto" w:hAnsi="Roboto"/>
                                <w:b/>
                                <w:bCs/>
                                <w:color w:val="FFFFFF" w:themeColor="background1"/>
                                <w:sz w:val="18"/>
                                <w:szCs w:val="18"/>
                              </w:rPr>
                              <w:t>Living Things and Their Habitats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00" o:spid="_x0000_s1164" style="position:absolute;left:0;text-align:left;margin-left:-85.5pt;margin-top:86.15pt;width:198.05pt;height:26.45pt;rotation:-90;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" fillcolor="#f8af00" strokecolor="#1c1c1c [3213]" strokeweight="1pt">
                <v:textbox>
                  <w:txbxContent>
                    <w:p w14:paraId="57EECB74" w14:textId="08F6F2D1" w:rsidR="00A01E67" w:rsidRPr="00807512" w:rsidRDefault="00A01E67" w:rsidP="00F550FB">
                      <w:pPr>
                        <w:jc w:val="center"/>
                        <w:rPr>
                          <w:rFonts w:ascii="Roboto" w:hAnsi="Roboto"/>
                          <w:b/>
                          <w:bCs/>
                          <w:color w:val="FFFFFF" w:themeColor="background1"/>
                          <w:sz w:val="18"/>
                          <w:szCs w:val="18"/>
                        </w:rPr>
                      </w:pPr>
                      <w:r>
                        <w:rPr>
                          <w:rFonts w:ascii="Roboto" w:hAnsi="Roboto"/>
                          <w:b/>
                          <w:bCs/>
                          <w:color w:val="FFFFFF" w:themeColor="background1"/>
                          <w:sz w:val="18"/>
                          <w:szCs w:val="18"/>
                        </w:rPr>
                        <w:t>Living Things and Their Habitats</w:t>
                      </w:r>
                    </w:p>
                  </w:txbxContent>
                </v:textbox>
                <w10:wrap anchorx="margin"/>
              </v:rect>
            </w:pict>
          </mc:Fallback>
        </mc:AlternateContent>
      </w:r>
      <w:r w:rsidR="00A312FD">
        <w:rPr>
          <w:noProof/>
        </w:rPr>
        <mc:AlternateContent>
          <mc:Choice Requires="wpg">
            <w:drawing>
              <wp:anchor distT="0" distB="0" distL="114300" distR="114300" simplePos="0" relativeHeight="251681792" behindDoc="0" locked="0" layoutInCell="1" allowOverlap="1" wp14:anchorId="6F1AAC8B" wp14:editId="46BE1E18">
                <wp:simplePos x="0" y="0"/>
                <wp:positionH relativeFrom="margin">
                  <wp:posOffset>334899</wp:posOffset>
                </wp:positionH>
                <wp:positionV relativeFrom="paragraph">
                  <wp:posOffset>2520823</wp:posOffset>
                </wp:positionV>
                <wp:extent cx="9565005" cy="3262579"/>
                <wp:effectExtent l="0" t="0" r="17145" b="14605"/>
                <wp:wrapNone/>
                <wp:docPr id="308" name="Group 308"/>
                <wp:cNvGraphicFramePr/>
                <a:graphic xmlns:a="http://schemas.openxmlformats.org/drawingml/2006/main">
                  <a:graphicData uri="http://schemas.microsoft.com/office/word/2010/wordprocessingGroup">
                    <wpg:wgp>
                      <wpg:cNvGrpSpPr/>
                      <wpg:grpSpPr>
                        <a:xfrm>
                          <a:off x="0" y="0"/>
                          <a:ext cx="9565005" cy="3262579"/>
                          <a:chOff x="0" y="0"/>
                          <a:chExt cx="7972929" cy="336430"/>
                        </a:xfrm>
                        <a:solidFill>
                          <a:schemeClr val="bg1"/>
                        </a:solidFill>
                      </wpg:grpSpPr>
                      <wps:wsp>
                        <wps:cNvPr id="309" name="Rectangle 309"/>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780254" w14:textId="36F6241C" w:rsidR="00A01E67" w:rsidRPr="0055265B" w:rsidRDefault="00A01E67" w:rsidP="0055265B">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0" name="Rectangle 310"/>
                        <wps:cNvSpPr/>
                        <wps:spPr>
                          <a:xfrm>
                            <a:off x="1311216" y="0"/>
                            <a:ext cx="134002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146F8E" w14:textId="77777777" w:rsidR="00A01E67" w:rsidRPr="00A312FD" w:rsidRDefault="00A01E67" w:rsidP="0055265B">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Living or dead</w:t>
                              </w:r>
                              <w:r w:rsidRPr="00A312FD">
                                <w:rPr>
                                  <w:rFonts w:ascii="Roboto" w:hAnsi="Roboto"/>
                                  <w:b/>
                                  <w:sz w:val="14"/>
                                  <w:szCs w:val="14"/>
                                </w:rPr>
                                <w:t xml:space="preserve">: living, dead, never living, </w:t>
                              </w:r>
                              <w:r w:rsidRPr="00A312FD">
                                <w:rPr>
                                  <w:rFonts w:ascii="Roboto" w:hAnsi="Roboto"/>
                                  <w:sz w:val="14"/>
                                  <w:szCs w:val="14"/>
                                </w:rPr>
                                <w:t>not living, alive, never been alive, healthy.</w:t>
                              </w:r>
                            </w:p>
                            <w:p w14:paraId="416E48D4" w14:textId="77777777" w:rsidR="00A01E67" w:rsidRPr="00A312FD" w:rsidRDefault="00A01E67" w:rsidP="0055265B">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b/>
                                  <w:sz w:val="14"/>
                                  <w:szCs w:val="14"/>
                                  <w:u w:val="single"/>
                                </w:rPr>
                                <w:t>Habitats</w:t>
                              </w:r>
                              <w:r w:rsidRPr="00A312FD">
                                <w:rPr>
                                  <w:rFonts w:ascii="Roboto" w:hAnsi="Roboto"/>
                                  <w:sz w:val="14"/>
                                  <w:szCs w:val="14"/>
                                  <w:u w:val="single"/>
                                </w:rPr>
                                <w:t xml:space="preserve"> including </w:t>
                              </w:r>
                              <w:r w:rsidRPr="00A312FD">
                                <w:rPr>
                                  <w:rFonts w:ascii="Roboto" w:hAnsi="Roboto"/>
                                  <w:b/>
                                  <w:sz w:val="14"/>
                                  <w:szCs w:val="14"/>
                                  <w:u w:val="single"/>
                                </w:rPr>
                                <w:t>microhabitats</w:t>
                              </w:r>
                              <w:r w:rsidRPr="00A312FD">
                                <w:rPr>
                                  <w:rFonts w:ascii="Roboto" w:hAnsi="Roboto"/>
                                  <w:sz w:val="14"/>
                                  <w:szCs w:val="14"/>
                                  <w:u w:val="single"/>
                                </w:rPr>
                                <w:t>:</w:t>
                              </w:r>
                              <w:r w:rsidRPr="00A312FD">
                                <w:rPr>
                                  <w:rFonts w:ascii="Roboto" w:hAnsi="Roboto"/>
                                  <w:sz w:val="14"/>
                                  <w:szCs w:val="14"/>
                                </w:rPr>
                                <w:t xml:space="preserve"> </w:t>
                              </w:r>
                              <w:r w:rsidRPr="00A312FD">
                                <w:rPr>
                                  <w:rFonts w:ascii="Roboto" w:hAnsi="Roboto"/>
                                  <w:b/>
                                  <w:sz w:val="14"/>
                                  <w:szCs w:val="14"/>
                                </w:rPr>
                                <w:t xml:space="preserve">depend, </w:t>
                              </w:r>
                              <w:r w:rsidRPr="00A312FD">
                                <w:rPr>
                                  <w:rFonts w:ascii="Roboto" w:hAnsi="Roboto"/>
                                  <w:sz w:val="14"/>
                                  <w:szCs w:val="14"/>
                                </w:rPr>
                                <w:t>shelter, safety</w:t>
                              </w:r>
                              <w:proofErr w:type="gramStart"/>
                              <w:r w:rsidRPr="00A312FD">
                                <w:rPr>
                                  <w:rFonts w:ascii="Roboto" w:hAnsi="Roboto"/>
                                  <w:sz w:val="14"/>
                                  <w:szCs w:val="14"/>
                                </w:rPr>
                                <w:t xml:space="preserve">,  </w:t>
                              </w:r>
                              <w:r w:rsidRPr="00A312FD">
                                <w:rPr>
                                  <w:rFonts w:ascii="Roboto" w:hAnsi="Roboto"/>
                                  <w:b/>
                                  <w:sz w:val="14"/>
                                  <w:szCs w:val="14"/>
                                </w:rPr>
                                <w:t>survive</w:t>
                              </w:r>
                              <w:proofErr w:type="gramEnd"/>
                              <w:r w:rsidRPr="00A312FD">
                                <w:rPr>
                                  <w:rFonts w:ascii="Roboto" w:hAnsi="Roboto"/>
                                  <w:sz w:val="14"/>
                                  <w:szCs w:val="14"/>
                                </w:rPr>
                                <w:t>, suited, space, minibeast, air.</w:t>
                              </w:r>
                            </w:p>
                            <w:p w14:paraId="44BC460F" w14:textId="77777777" w:rsidR="00A01E67" w:rsidRPr="00A312FD" w:rsidRDefault="00A01E67" w:rsidP="0055265B">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b/>
                                  <w:sz w:val="14"/>
                                  <w:szCs w:val="14"/>
                                  <w:u w:val="single"/>
                                </w:rPr>
                                <w:t>Life processes:</w:t>
                              </w:r>
                              <w:r w:rsidRPr="00A312FD">
                                <w:rPr>
                                  <w:rFonts w:ascii="Roboto" w:hAnsi="Roboto"/>
                                  <w:sz w:val="14"/>
                                  <w:szCs w:val="14"/>
                                </w:rPr>
                                <w:t xml:space="preserve"> movement, sensitivity, growth, reproduction, nutrition, excretion, respiration.</w:t>
                              </w:r>
                            </w:p>
                            <w:p w14:paraId="715DF2A0" w14:textId="77777777" w:rsidR="00A01E67" w:rsidRPr="00A312FD" w:rsidRDefault="00A01E67" w:rsidP="0055265B">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b/>
                                  <w:sz w:val="14"/>
                                  <w:szCs w:val="14"/>
                                  <w:u w:val="single"/>
                                </w:rPr>
                                <w:t>Food chains:</w:t>
                              </w:r>
                              <w:r w:rsidRPr="00A312FD">
                                <w:rPr>
                                  <w:rFonts w:ascii="Roboto" w:hAnsi="Roboto"/>
                                  <w:b/>
                                  <w:sz w:val="14"/>
                                  <w:szCs w:val="14"/>
                                </w:rPr>
                                <w:t xml:space="preserve"> food sources,</w:t>
                              </w:r>
                              <w:r w:rsidRPr="00A312FD">
                                <w:rPr>
                                  <w:rFonts w:ascii="Roboto" w:hAnsi="Roboto"/>
                                  <w:sz w:val="14"/>
                                  <w:szCs w:val="14"/>
                                </w:rPr>
                                <w:t xml:space="preserve"> food, producer, consumer, predator, prey.</w:t>
                              </w:r>
                            </w:p>
                            <w:p w14:paraId="49B53CC3" w14:textId="4828A6AA" w:rsidR="00A01E67" w:rsidRPr="00A312FD" w:rsidRDefault="00A01E67" w:rsidP="0055265B">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Names of habitats and microhabitats:</w:t>
                              </w:r>
                              <w:r w:rsidRPr="00A312FD">
                                <w:rPr>
                                  <w:rFonts w:ascii="Roboto" w:hAnsi="Roboto"/>
                                  <w:sz w:val="14"/>
                                  <w:szCs w:val="14"/>
                                </w:rPr>
                                <w:t xml:space="preserve"> e.g. under leaves, woodland, rainforest, sea shore, ocean, urban, local habitat.</w:t>
                              </w:r>
                            </w:p>
                            <w:p w14:paraId="2F023160" w14:textId="587A1673" w:rsidR="00A01E67" w:rsidRPr="00A312FD" w:rsidRDefault="00A01E67" w:rsidP="0055265B">
                              <w:pPr>
                                <w:spacing w:after="60" w:line="240" w:lineRule="auto"/>
                                <w:jc w:val="left"/>
                                <w:rPr>
                                  <w:rFonts w:ascii="Roboto" w:eastAsia="Roboto" w:hAnsi="Roboto" w:cs="Roboto"/>
                                  <w:sz w:val="14"/>
                                  <w:szCs w:val="14"/>
                                </w:rPr>
                              </w:pPr>
                              <w:r w:rsidRPr="00A312FD">
                                <w:rPr>
                                  <w:rFonts w:ascii="Roboto" w:hAnsi="Roboto"/>
                                  <w:sz w:val="14"/>
                                  <w:szCs w:val="14"/>
                                </w:rPr>
                                <w:t>Previously introduced vocabulary: senses,</w:t>
                              </w:r>
                              <w:r w:rsidRPr="00A312FD">
                                <w:rPr>
                                  <w:rFonts w:ascii="Roboto" w:hAnsi="Roboto"/>
                                  <w:b/>
                                  <w:sz w:val="14"/>
                                  <w:szCs w:val="14"/>
                                </w:rPr>
                                <w:t xml:space="preserve"> carnivore</w:t>
                              </w:r>
                              <w:r w:rsidRPr="00A312FD">
                                <w:rPr>
                                  <w:rFonts w:ascii="Roboto" w:hAnsi="Roboto"/>
                                  <w:sz w:val="14"/>
                                  <w:szCs w:val="14"/>
                                </w:rPr>
                                <w:t xml:space="preserve">, </w:t>
                              </w:r>
                              <w:r w:rsidRPr="00A312FD">
                                <w:rPr>
                                  <w:rFonts w:ascii="Roboto" w:hAnsi="Roboto"/>
                                  <w:b/>
                                  <w:sz w:val="14"/>
                                  <w:szCs w:val="14"/>
                                </w:rPr>
                                <w:t>herbivore</w:t>
                              </w:r>
                              <w:r w:rsidRPr="00A312FD">
                                <w:rPr>
                                  <w:rFonts w:ascii="Roboto" w:hAnsi="Roboto"/>
                                  <w:sz w:val="14"/>
                                  <w:szCs w:val="14"/>
                                </w:rPr>
                                <w:t xml:space="preserve">, </w:t>
                              </w:r>
                              <w:r w:rsidRPr="00A312FD">
                                <w:rPr>
                                  <w:rFonts w:ascii="Roboto" w:hAnsi="Roboto"/>
                                  <w:b/>
                                  <w:sz w:val="14"/>
                                  <w:szCs w:val="14"/>
                                </w:rPr>
                                <w:t>omnivore</w:t>
                              </w:r>
                              <w:r w:rsidRPr="00A312FD">
                                <w:rPr>
                                  <w:rFonts w:ascii="Roboto" w:hAnsi="Roboto"/>
                                  <w:sz w:val="14"/>
                                  <w:szCs w:val="14"/>
                                </w:rPr>
                                <w:t xml:space="preserve">, </w:t>
                              </w:r>
                              <w:r w:rsidRPr="00A312FD">
                                <w:rPr>
                                  <w:rFonts w:ascii="Roboto" w:hAnsi="Roboto"/>
                                  <w:b/>
                                  <w:sz w:val="14"/>
                                  <w:szCs w:val="14"/>
                                </w:rPr>
                                <w:t>seed</w:t>
                              </w:r>
                              <w:r w:rsidRPr="00A312FD">
                                <w:rPr>
                                  <w:rFonts w:ascii="Roboto" w:hAnsi="Roboto"/>
                                  <w:sz w:val="14"/>
                                  <w:szCs w:val="14"/>
                                </w:rPr>
                                <w:t xml:space="preserve">, </w:t>
                              </w:r>
                              <w:r w:rsidRPr="00A312FD">
                                <w:rPr>
                                  <w:rFonts w:ascii="Roboto" w:hAnsi="Roboto"/>
                                  <w:b/>
                                  <w:sz w:val="14"/>
                                  <w:szCs w:val="14"/>
                                </w:rPr>
                                <w:t>water</w:t>
                              </w:r>
                              <w:r w:rsidRPr="00A312FD">
                                <w:rPr>
                                  <w:rFonts w:ascii="Roboto" w:hAnsi="Roboto"/>
                                  <w:sz w:val="14"/>
                                  <w:szCs w:val="14"/>
                                </w:rPr>
                                <w:t>, names of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1" name="Rectangle 311"/>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10397D" w14:textId="331FCFC3" w:rsidR="00A01E67" w:rsidRPr="003046FC" w:rsidRDefault="00A01E67" w:rsidP="0011171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2" name="Rectangle 312"/>
                        <wps:cNvSpPr/>
                        <wps:spPr>
                          <a:xfrm>
                            <a:off x="3968151" y="0"/>
                            <a:ext cx="1339215" cy="336204"/>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ECADFA" w14:textId="77777777" w:rsidR="00A01E67" w:rsidRPr="00A312FD" w:rsidRDefault="00A01E67" w:rsidP="00A312FD">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Living things:</w:t>
                              </w:r>
                              <w:r w:rsidRPr="00A312FD">
                                <w:rPr>
                                  <w:rFonts w:ascii="Roboto" w:hAnsi="Roboto"/>
                                  <w:b/>
                                  <w:sz w:val="14"/>
                                  <w:szCs w:val="14"/>
                                </w:rPr>
                                <w:t xml:space="preserve"> organisms, specimen, </w:t>
                              </w:r>
                              <w:r w:rsidRPr="00A312FD">
                                <w:rPr>
                                  <w:rFonts w:ascii="Roboto" w:hAnsi="Roboto"/>
                                  <w:sz w:val="14"/>
                                  <w:szCs w:val="14"/>
                                </w:rPr>
                                <w:t>species.</w:t>
                              </w:r>
                            </w:p>
                            <w:p w14:paraId="22613E12" w14:textId="77777777" w:rsidR="00A01E67" w:rsidRPr="00A312FD" w:rsidRDefault="00A01E67" w:rsidP="00A312FD">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 xml:space="preserve">Grouping living things: </w:t>
                              </w:r>
                              <w:r w:rsidRPr="00A312FD">
                                <w:rPr>
                                  <w:rFonts w:ascii="Roboto" w:hAnsi="Roboto"/>
                                  <w:b/>
                                  <w:sz w:val="14"/>
                                  <w:szCs w:val="14"/>
                                </w:rPr>
                                <w:t>classification,</w:t>
                              </w:r>
                              <w:r w:rsidRPr="00A312FD">
                                <w:rPr>
                                  <w:rFonts w:ascii="Roboto" w:hAnsi="Roboto"/>
                                  <w:sz w:val="14"/>
                                  <w:szCs w:val="14"/>
                                </w:rPr>
                                <w:t xml:space="preserve"> classification keys, classify, </w:t>
                              </w:r>
                              <w:r w:rsidRPr="00A312FD">
                                <w:rPr>
                                  <w:rFonts w:ascii="Roboto" w:hAnsi="Roboto"/>
                                  <w:b/>
                                  <w:sz w:val="14"/>
                                  <w:szCs w:val="14"/>
                                </w:rPr>
                                <w:t>characteristics</w:t>
                              </w:r>
                              <w:r w:rsidRPr="00A312FD">
                                <w:rPr>
                                  <w:rFonts w:ascii="Roboto" w:hAnsi="Roboto"/>
                                  <w:sz w:val="14"/>
                                  <w:szCs w:val="14"/>
                                </w:rPr>
                                <w:t xml:space="preserve">. </w:t>
                              </w:r>
                            </w:p>
                            <w:p w14:paraId="5755E780" w14:textId="77777777" w:rsidR="00A01E67" w:rsidRPr="00A312FD" w:rsidRDefault="00A01E67" w:rsidP="00A312FD">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Names of invertebrate animals</w:t>
                              </w:r>
                              <w:r w:rsidRPr="00A312FD">
                                <w:rPr>
                                  <w:rFonts w:ascii="Roboto" w:hAnsi="Roboto"/>
                                  <w:sz w:val="14"/>
                                  <w:szCs w:val="14"/>
                                </w:rPr>
                                <w:t>: snails and slugs, worms, spiders, insects.</w:t>
                              </w:r>
                            </w:p>
                            <w:p w14:paraId="0DBC697A" w14:textId="77777777" w:rsidR="00A01E67" w:rsidRPr="00A312FD" w:rsidRDefault="00A01E67" w:rsidP="00A312FD">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Invertebrate body parts:</w:t>
                              </w:r>
                              <w:r w:rsidRPr="00A312FD">
                                <w:rPr>
                                  <w:rFonts w:ascii="Roboto" w:hAnsi="Roboto"/>
                                  <w:sz w:val="14"/>
                                  <w:szCs w:val="14"/>
                                </w:rPr>
                                <w:t xml:space="preserve"> e.g. wing case, abdomen, thorax, antenna, segments, mandible, proboscis, prolegs.</w:t>
                              </w:r>
                            </w:p>
                            <w:p w14:paraId="4FDF8ED3" w14:textId="77777777" w:rsidR="00A01E67" w:rsidRPr="00A312FD" w:rsidRDefault="00A01E67" w:rsidP="00A312FD">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 xml:space="preserve">Environmental changes: </w:t>
                              </w:r>
                              <w:r w:rsidRPr="00A312FD">
                                <w:rPr>
                                  <w:rFonts w:ascii="Roboto" w:hAnsi="Roboto"/>
                                  <w:b/>
                                  <w:sz w:val="14"/>
                                  <w:szCs w:val="14"/>
                                </w:rPr>
                                <w:t xml:space="preserve">environment, </w:t>
                              </w:r>
                              <w:r w:rsidRPr="00A312FD">
                                <w:rPr>
                                  <w:rFonts w:ascii="Roboto" w:hAnsi="Roboto"/>
                                  <w:sz w:val="14"/>
                                  <w:szCs w:val="14"/>
                                </w:rPr>
                                <w:t xml:space="preserve">environmental dangers, adapt, natural changes, climate change, deforestation, pollution, urbanisation, invasive species, </w:t>
                              </w:r>
                              <w:r w:rsidRPr="00A312FD">
                                <w:rPr>
                                  <w:rFonts w:ascii="Roboto" w:hAnsi="Roboto"/>
                                  <w:b/>
                                  <w:sz w:val="14"/>
                                  <w:szCs w:val="14"/>
                                </w:rPr>
                                <w:t>endangered species, extinct.</w:t>
                              </w:r>
                            </w:p>
                            <w:p w14:paraId="4A8A7164" w14:textId="77777777" w:rsidR="00A01E67" w:rsidRPr="00A312FD" w:rsidRDefault="00A01E67" w:rsidP="00A312FD">
                              <w:pPr>
                                <w:pStyle w:val="ListParagraph"/>
                                <w:numPr>
                                  <w:ilvl w:val="0"/>
                                  <w:numId w:val="0"/>
                                </w:numPr>
                                <w:spacing w:after="60" w:line="240" w:lineRule="auto"/>
                                <w:ind w:left="113"/>
                                <w:jc w:val="left"/>
                                <w:rPr>
                                  <w:rFonts w:ascii="Roboto" w:eastAsia="Roboto" w:hAnsi="Roboto" w:cs="Roboto"/>
                                  <w:sz w:val="14"/>
                                  <w:szCs w:val="14"/>
                                </w:rPr>
                              </w:pPr>
                            </w:p>
                            <w:p w14:paraId="180F86FD" w14:textId="4E771C6D" w:rsidR="00A01E67" w:rsidRPr="00A312FD" w:rsidRDefault="00A01E67" w:rsidP="00A312FD">
                              <w:pPr>
                                <w:spacing w:after="60" w:line="240" w:lineRule="auto"/>
                                <w:jc w:val="left"/>
                                <w:rPr>
                                  <w:rFonts w:ascii="Roboto" w:eastAsia="Roboto" w:hAnsi="Roboto" w:cs="Roboto"/>
                                  <w:sz w:val="14"/>
                                  <w:szCs w:val="14"/>
                                </w:rPr>
                              </w:pPr>
                              <w:r w:rsidRPr="00A312FD">
                                <w:rPr>
                                  <w:rFonts w:ascii="Roboto" w:hAnsi="Roboto"/>
                                  <w:sz w:val="14"/>
                                  <w:szCs w:val="14"/>
                                </w:rPr>
                                <w:t>Previously introduced vocabulary: carbon dioxide,</w:t>
                              </w:r>
                              <w:r w:rsidRPr="00A312FD">
                                <w:rPr>
                                  <w:rFonts w:ascii="Roboto" w:hAnsi="Roboto"/>
                                  <w:b/>
                                  <w:sz w:val="14"/>
                                  <w:szCs w:val="14"/>
                                </w:rPr>
                                <w:t xml:space="preserve"> fish, bird, mammal, amphibian, reptile</w:t>
                              </w:r>
                              <w:r w:rsidRPr="00A312FD">
                                <w:rPr>
                                  <w:rFonts w:ascii="Roboto" w:hAnsi="Roboto"/>
                                  <w:sz w:val="14"/>
                                  <w:szCs w:val="14"/>
                                </w:rPr>
                                <w:t>,</w:t>
                              </w:r>
                              <w:r w:rsidRPr="00A312FD">
                                <w:rPr>
                                  <w:rFonts w:ascii="Roboto" w:hAnsi="Roboto"/>
                                  <w:color w:val="9900FF"/>
                                  <w:sz w:val="14"/>
                                  <w:szCs w:val="14"/>
                                </w:rPr>
                                <w:t xml:space="preserve"> </w:t>
                              </w:r>
                              <w:r w:rsidRPr="00A312FD">
                                <w:rPr>
                                  <w:rFonts w:ascii="Roboto" w:hAnsi="Roboto"/>
                                  <w:sz w:val="14"/>
                                  <w:szCs w:val="14"/>
                                </w:rPr>
                                <w:t xml:space="preserve">skeleton, bone, </w:t>
                              </w:r>
                              <w:r w:rsidRPr="00A312FD">
                                <w:rPr>
                                  <w:rFonts w:ascii="Roboto" w:hAnsi="Roboto"/>
                                  <w:b/>
                                  <w:sz w:val="14"/>
                                  <w:szCs w:val="14"/>
                                </w:rPr>
                                <w:t xml:space="preserve">vertebrate, invertebrate, </w:t>
                              </w:r>
                              <w:r w:rsidRPr="00A312FD">
                                <w:rPr>
                                  <w:rFonts w:ascii="Roboto" w:hAnsi="Roboto"/>
                                  <w:sz w:val="14"/>
                                  <w:szCs w:val="14"/>
                                </w:rPr>
                                <w:t xml:space="preserve">backbone, names for animal body parts, names of common plants, photosynthesis.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3" name="Rectangle 313"/>
                        <wps:cNvSpPr/>
                        <wps:spPr>
                          <a:xfrm>
                            <a:off x="5305246" y="0"/>
                            <a:ext cx="1339215" cy="336204"/>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34683E" w14:textId="77777777" w:rsidR="00A01E67" w:rsidRPr="00FB60AD" w:rsidRDefault="00A01E67" w:rsidP="00FB60AD">
                              <w:pPr>
                                <w:pStyle w:val="ListParagraph"/>
                                <w:numPr>
                                  <w:ilvl w:val="0"/>
                                  <w:numId w:val="3"/>
                                </w:numPr>
                                <w:spacing w:after="60" w:line="240" w:lineRule="auto"/>
                                <w:ind w:left="113" w:hanging="113"/>
                                <w:jc w:val="left"/>
                                <w:rPr>
                                  <w:rFonts w:ascii="Roboto" w:eastAsia="Roboto" w:hAnsi="Roboto" w:cs="Roboto"/>
                                  <w:sz w:val="14"/>
                                  <w:szCs w:val="14"/>
                                </w:rPr>
                              </w:pPr>
                              <w:r w:rsidRPr="003020D4">
                                <w:rPr>
                                  <w:rFonts w:ascii="Roboto" w:hAnsi="Roboto"/>
                                  <w:b/>
                                  <w:bCs/>
                                  <w:sz w:val="14"/>
                                  <w:szCs w:val="14"/>
                                  <w:u w:val="single"/>
                                </w:rPr>
                                <w:t>Reproduction</w:t>
                              </w:r>
                              <w:r w:rsidRPr="00FB60AD">
                                <w:rPr>
                                  <w:rFonts w:ascii="Roboto" w:hAnsi="Roboto"/>
                                  <w:sz w:val="14"/>
                                  <w:szCs w:val="14"/>
                                  <w:u w:val="single"/>
                                </w:rPr>
                                <w:t>:</w:t>
                              </w:r>
                              <w:r w:rsidRPr="00FB60AD">
                                <w:rPr>
                                  <w:rFonts w:ascii="Roboto" w:hAnsi="Roboto"/>
                                  <w:sz w:val="14"/>
                                  <w:szCs w:val="14"/>
                                </w:rPr>
                                <w:t xml:space="preserve"> </w:t>
                              </w:r>
                              <w:r w:rsidRPr="00FB60AD">
                                <w:rPr>
                                  <w:rFonts w:ascii="Roboto" w:hAnsi="Roboto"/>
                                  <w:b/>
                                  <w:sz w:val="14"/>
                                  <w:szCs w:val="14"/>
                                </w:rPr>
                                <w:t>asexual reproduction,</w:t>
                              </w:r>
                              <w:r w:rsidRPr="00FB60AD">
                                <w:rPr>
                                  <w:rFonts w:ascii="Roboto" w:hAnsi="Roboto"/>
                                  <w:b/>
                                  <w:color w:val="9900FF"/>
                                  <w:sz w:val="14"/>
                                  <w:szCs w:val="14"/>
                                </w:rPr>
                                <w:t xml:space="preserve"> </w:t>
                              </w:r>
                              <w:r w:rsidRPr="00FB60AD">
                                <w:rPr>
                                  <w:rFonts w:ascii="Roboto" w:hAnsi="Roboto"/>
                                  <w:b/>
                                  <w:sz w:val="14"/>
                                  <w:szCs w:val="14"/>
                                </w:rPr>
                                <w:t>sexual reproduction</w:t>
                              </w:r>
                              <w:r w:rsidRPr="00FB60AD">
                                <w:rPr>
                                  <w:rFonts w:ascii="Roboto" w:hAnsi="Roboto"/>
                                  <w:sz w:val="14"/>
                                  <w:szCs w:val="14"/>
                                </w:rPr>
                                <w:t xml:space="preserve">, </w:t>
                              </w:r>
                              <w:r w:rsidRPr="00FB60AD">
                                <w:rPr>
                                  <w:rFonts w:ascii="Roboto" w:hAnsi="Roboto"/>
                                  <w:b/>
                                  <w:sz w:val="14"/>
                                  <w:szCs w:val="14"/>
                                </w:rPr>
                                <w:t xml:space="preserve">gestation, metamorphosis, </w:t>
                              </w:r>
                              <w:r w:rsidRPr="00FB60AD">
                                <w:rPr>
                                  <w:rFonts w:ascii="Roboto" w:hAnsi="Roboto"/>
                                  <w:sz w:val="14"/>
                                  <w:szCs w:val="14"/>
                                </w:rPr>
                                <w:t>gametes, tuber, runners/side branches, plantlet, cuttings, embryo, adolescent, penis, vagina, egg, pregnancy, gestation.</w:t>
                              </w:r>
                            </w:p>
                            <w:p w14:paraId="6CDCF47E" w14:textId="77777777" w:rsidR="00A01E67" w:rsidRPr="00FB60AD" w:rsidRDefault="00A01E67" w:rsidP="00FB60AD">
                              <w:pPr>
                                <w:spacing w:after="60" w:line="240" w:lineRule="auto"/>
                                <w:jc w:val="left"/>
                                <w:rPr>
                                  <w:rFonts w:ascii="Roboto" w:eastAsia="Roboto" w:hAnsi="Roboto" w:cs="Roboto"/>
                                  <w:sz w:val="14"/>
                                  <w:szCs w:val="14"/>
                                </w:rPr>
                              </w:pPr>
                            </w:p>
                            <w:p w14:paraId="55A2B2D9" w14:textId="688FB9EF" w:rsidR="00A01E67" w:rsidRPr="00FB60AD" w:rsidRDefault="00A01E67" w:rsidP="00FB60AD">
                              <w:pPr>
                                <w:spacing w:after="60" w:line="240" w:lineRule="auto"/>
                                <w:jc w:val="left"/>
                                <w:rPr>
                                  <w:rFonts w:ascii="Roboto" w:eastAsia="Roboto" w:hAnsi="Roboto" w:cs="Roboto"/>
                                  <w:sz w:val="14"/>
                                  <w:szCs w:val="14"/>
                                </w:rPr>
                              </w:pPr>
                              <w:r w:rsidRPr="00FB60AD">
                                <w:rPr>
                                  <w:rFonts w:ascii="Roboto" w:hAnsi="Roboto"/>
                                  <w:sz w:val="14"/>
                                  <w:szCs w:val="14"/>
                                </w:rPr>
                                <w:t>Previously introduced vocabulary:</w:t>
                              </w:r>
                              <w:r w:rsidRPr="00FB60AD">
                                <w:rPr>
                                  <w:rFonts w:ascii="Roboto" w:hAnsi="Roboto"/>
                                  <w:b/>
                                  <w:sz w:val="14"/>
                                  <w:szCs w:val="14"/>
                                </w:rPr>
                                <w:t xml:space="preserve"> life cycle, pollination, </w:t>
                              </w:r>
                              <w:r w:rsidRPr="00FB60AD">
                                <w:rPr>
                                  <w:rFonts w:ascii="Roboto" w:hAnsi="Roboto"/>
                                  <w:sz w:val="14"/>
                                  <w:szCs w:val="14"/>
                                </w:rPr>
                                <w:t>offspring,</w:t>
                              </w:r>
                              <w:r w:rsidRPr="00FB60AD">
                                <w:rPr>
                                  <w:rFonts w:ascii="Roboto" w:hAnsi="Roboto"/>
                                  <w:b/>
                                  <w:sz w:val="14"/>
                                  <w:szCs w:val="14"/>
                                </w:rPr>
                                <w:t xml:space="preserve"> fertilise, </w:t>
                              </w:r>
                              <w:r w:rsidRPr="00FB60AD">
                                <w:rPr>
                                  <w:rFonts w:ascii="Roboto" w:hAnsi="Roboto"/>
                                  <w:sz w:val="14"/>
                                  <w:szCs w:val="14"/>
                                </w:rPr>
                                <w:t>fertilisation, sepal, filament, anther, stamen, pollen, petal, stigma, style, ovary, carpel, ovule, stem, bulb, roots, mammal, adult, baby, sperm, cells, live young.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4" name="Rectangle 314"/>
                        <wps:cNvSpPr/>
                        <wps:spPr>
                          <a:xfrm>
                            <a:off x="6633714" y="0"/>
                            <a:ext cx="1339215" cy="336204"/>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563037" w14:textId="77777777" w:rsidR="00A01E67" w:rsidRPr="00E84F42" w:rsidRDefault="00A01E67" w:rsidP="00E84F42">
                              <w:pPr>
                                <w:pStyle w:val="ListParagraph"/>
                                <w:numPr>
                                  <w:ilvl w:val="0"/>
                                  <w:numId w:val="3"/>
                                </w:numPr>
                                <w:spacing w:after="60" w:line="240" w:lineRule="auto"/>
                                <w:ind w:left="113" w:hanging="113"/>
                                <w:jc w:val="left"/>
                                <w:rPr>
                                  <w:rFonts w:ascii="Roboto" w:eastAsia="Roboto" w:hAnsi="Roboto" w:cs="Roboto"/>
                                  <w:sz w:val="14"/>
                                  <w:szCs w:val="14"/>
                                </w:rPr>
                              </w:pPr>
                              <w:r w:rsidRPr="00E84F42">
                                <w:rPr>
                                  <w:rFonts w:ascii="Roboto" w:hAnsi="Roboto"/>
                                  <w:sz w:val="14"/>
                                  <w:szCs w:val="14"/>
                                  <w:u w:val="single"/>
                                </w:rPr>
                                <w:t>Classifying:</w:t>
                              </w:r>
                              <w:r w:rsidRPr="00E84F42">
                                <w:rPr>
                                  <w:rFonts w:ascii="Roboto" w:hAnsi="Roboto"/>
                                  <w:sz w:val="14"/>
                                  <w:szCs w:val="14"/>
                                </w:rPr>
                                <w:t xml:space="preserve"> Carl Linnaeus, Linnaean system, flowering and non-flowering plants, variation.</w:t>
                              </w:r>
                            </w:p>
                            <w:p w14:paraId="61EAFB8E" w14:textId="0784AB7D" w:rsidR="00A01E67" w:rsidRPr="00E84F42" w:rsidRDefault="00A01E67" w:rsidP="00E84F42">
                              <w:pPr>
                                <w:pStyle w:val="ListParagraph"/>
                                <w:numPr>
                                  <w:ilvl w:val="0"/>
                                  <w:numId w:val="3"/>
                                </w:numPr>
                                <w:spacing w:after="60" w:line="240" w:lineRule="auto"/>
                                <w:ind w:left="113" w:hanging="113"/>
                                <w:jc w:val="left"/>
                                <w:rPr>
                                  <w:rFonts w:ascii="Roboto" w:eastAsia="Roboto" w:hAnsi="Roboto" w:cs="Roboto"/>
                                  <w:sz w:val="14"/>
                                  <w:szCs w:val="14"/>
                                </w:rPr>
                              </w:pPr>
                              <w:r w:rsidRPr="00E84F42">
                                <w:rPr>
                                  <w:rFonts w:ascii="Roboto" w:hAnsi="Roboto"/>
                                  <w:b/>
                                  <w:sz w:val="14"/>
                                  <w:szCs w:val="14"/>
                                  <w:u w:val="single"/>
                                </w:rPr>
                                <w:t>Microorganisms</w:t>
                              </w:r>
                              <w:r w:rsidRPr="00E84F42">
                                <w:rPr>
                                  <w:rFonts w:ascii="Roboto" w:hAnsi="Roboto"/>
                                  <w:sz w:val="14"/>
                                  <w:szCs w:val="14"/>
                                  <w:u w:val="single"/>
                                </w:rPr>
                                <w:t>:</w:t>
                              </w:r>
                              <w:r w:rsidRPr="00E84F42">
                                <w:rPr>
                                  <w:rFonts w:ascii="Roboto" w:hAnsi="Roboto"/>
                                  <w:sz w:val="14"/>
                                  <w:szCs w:val="14"/>
                                </w:rPr>
                                <w:t xml:space="preserve"> </w:t>
                              </w:r>
                              <w:r w:rsidRPr="00E84F42">
                                <w:rPr>
                                  <w:rFonts w:ascii="Roboto" w:hAnsi="Roboto"/>
                                  <w:b/>
                                  <w:sz w:val="14"/>
                                  <w:szCs w:val="14"/>
                                </w:rPr>
                                <w:t xml:space="preserve">bacteria, </w:t>
                              </w:r>
                              <w:r>
                                <w:rPr>
                                  <w:rFonts w:ascii="Roboto" w:hAnsi="Roboto"/>
                                  <w:b/>
                                  <w:sz w:val="14"/>
                                  <w:szCs w:val="14"/>
                                </w:rPr>
                                <w:br/>
                              </w:r>
                              <w:r w:rsidRPr="00E84F42">
                                <w:rPr>
                                  <w:rFonts w:ascii="Roboto" w:hAnsi="Roboto"/>
                                  <w:sz w:val="14"/>
                                  <w:szCs w:val="14"/>
                                </w:rPr>
                                <w:t xml:space="preserve">single-celled, microbes, microscopic, virus, fungi, fungus, mould, antibiotic, yeast, ferment, </w:t>
                              </w:r>
                              <w:r w:rsidRPr="00E84F42">
                                <w:rPr>
                                  <w:rFonts w:ascii="Roboto" w:hAnsi="Roboto"/>
                                  <w:b/>
                                  <w:sz w:val="14"/>
                                  <w:szCs w:val="14"/>
                                </w:rPr>
                                <w:t>microscope</w:t>
                              </w:r>
                              <w:r w:rsidRPr="00E84F42">
                                <w:rPr>
                                  <w:rFonts w:ascii="Roboto" w:hAnsi="Roboto"/>
                                  <w:sz w:val="14"/>
                                  <w:szCs w:val="14"/>
                                </w:rPr>
                                <w:t>, decompose.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08" o:spid="_x0000_s1165" style="position:absolute;left:0;text-align:left;margin-left:26.35pt;margin-top:198.5pt;width:753.15pt;height:256.9pt;z-index:251681792;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">
                <v:rect id="Rectangle 309" o:spid="_x0000_s1166"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NlesYA&#10;AADcAAAADwAAAGRycy9kb3ducmV2LnhtbESPT2vCQBTE7wW/w/IEL0U3/qnY1FVEaOhBCyZ6f2Rf&#10;k9Ds25Ddmvjt3YLgcZiZ3zDrbW9qcaXWVZYVTCcRCOLc6ooLBefsc7wC4TyyxtoyKbiRg+1m8LLG&#10;WNuOT3RNfSEChF2MCkrvm1hKl5dk0E1sQxy8H9sa9EG2hdQtdgFuajmLoqU0WHFYKLGhfUn5b/pn&#10;FGS3w+6Ii7fpIkm+00vfJa/ZcabUaNjvPkB46v0z/Gh/aQXz6B3+z4QjID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6NlesYAAADcAAAADwAAAAAAAAAAAAAAAACYAgAAZHJz&#10;L2Rvd25yZXYueG1sUEsFBgAAAAAEAAQA9QAAAIsDAAAAAA==&#10;" fillcolor="#d8d8d8 [2732]" strokecolor="#1c1c1c [3213]" strokeweight="1pt">
                  <v:textbox>
                    <w:txbxContent>
                      <w:p w14:paraId="3D780254" w14:textId="36F6241C" w:rsidR="00A01E67" w:rsidRPr="0055265B" w:rsidRDefault="00A01E67" w:rsidP="0055265B">
                        <w:pPr>
                          <w:spacing w:after="60" w:line="240" w:lineRule="auto"/>
                          <w:jc w:val="left"/>
                          <w:rPr>
                            <w:rFonts w:ascii="Roboto" w:eastAsia="Roboto" w:hAnsi="Roboto" w:cs="Roboto"/>
                            <w:sz w:val="16"/>
                            <w:szCs w:val="16"/>
                          </w:rPr>
                        </w:pPr>
                      </w:p>
                    </w:txbxContent>
                  </v:textbox>
                </v:rect>
                <v:rect id="Rectangle 310" o:spid="_x0000_s1167"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fERccA&#10;AADcAAAADwAAAGRycy9kb3ducmV2LnhtbESPTWvCQBCG7wX/wzKCl1I3aVFK6ipqKRSL4BfS45Ad&#10;k2B2NmRXTf31nUOhx+Gd95l5JrPO1epKbag8G0iHCSji3NuKCwOH/cfTK6gQkS3WnsnADwWYTXsP&#10;E8ysv/GWrrtYKIFwyNBAGWOTaR3ykhyGoW+IJTv51mGUsS20bfEmcFfr5yQZa4cVy4USG1qWlJ93&#10;FycUW33vR+lqs/5a2uaI9+3o/XFhzKDfzd9AReri//Jf+9MaeEnlfZEREdDT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HxEXHAAAA3AAAAA8AAAAAAAAAAAAAAAAAmAIAAGRy&#10;cy9kb3ducmV2LnhtbFBLBQYAAAAABAAEAPUAAACMAwAAAAA=&#10;" filled="f" strokecolor="#1c1c1c [3213]" strokeweight="1pt">
                  <v:textbox>
                    <w:txbxContent>
                      <w:p w14:paraId="4B146F8E" w14:textId="77777777" w:rsidR="00A01E67" w:rsidRPr="00A312FD" w:rsidRDefault="00A01E67" w:rsidP="0055265B">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Living or dead</w:t>
                        </w:r>
                        <w:r w:rsidRPr="00A312FD">
                          <w:rPr>
                            <w:rFonts w:ascii="Roboto" w:hAnsi="Roboto"/>
                            <w:b/>
                            <w:sz w:val="14"/>
                            <w:szCs w:val="14"/>
                          </w:rPr>
                          <w:t xml:space="preserve">: living, dead, never living, </w:t>
                        </w:r>
                        <w:r w:rsidRPr="00A312FD">
                          <w:rPr>
                            <w:rFonts w:ascii="Roboto" w:hAnsi="Roboto"/>
                            <w:sz w:val="14"/>
                            <w:szCs w:val="14"/>
                          </w:rPr>
                          <w:t>not living, alive, never been alive, healthy.</w:t>
                        </w:r>
                      </w:p>
                      <w:p w14:paraId="416E48D4" w14:textId="77777777" w:rsidR="00A01E67" w:rsidRPr="00A312FD" w:rsidRDefault="00A01E67" w:rsidP="0055265B">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b/>
                            <w:sz w:val="14"/>
                            <w:szCs w:val="14"/>
                            <w:u w:val="single"/>
                          </w:rPr>
                          <w:t>Habitats</w:t>
                        </w:r>
                        <w:r w:rsidRPr="00A312FD">
                          <w:rPr>
                            <w:rFonts w:ascii="Roboto" w:hAnsi="Roboto"/>
                            <w:sz w:val="14"/>
                            <w:szCs w:val="14"/>
                            <w:u w:val="single"/>
                          </w:rPr>
                          <w:t xml:space="preserve"> including </w:t>
                        </w:r>
                        <w:r w:rsidRPr="00A312FD">
                          <w:rPr>
                            <w:rFonts w:ascii="Roboto" w:hAnsi="Roboto"/>
                            <w:b/>
                            <w:sz w:val="14"/>
                            <w:szCs w:val="14"/>
                            <w:u w:val="single"/>
                          </w:rPr>
                          <w:t>microhabitats</w:t>
                        </w:r>
                        <w:r w:rsidRPr="00A312FD">
                          <w:rPr>
                            <w:rFonts w:ascii="Roboto" w:hAnsi="Roboto"/>
                            <w:sz w:val="14"/>
                            <w:szCs w:val="14"/>
                            <w:u w:val="single"/>
                          </w:rPr>
                          <w:t>:</w:t>
                        </w:r>
                        <w:r w:rsidRPr="00A312FD">
                          <w:rPr>
                            <w:rFonts w:ascii="Roboto" w:hAnsi="Roboto"/>
                            <w:sz w:val="14"/>
                            <w:szCs w:val="14"/>
                          </w:rPr>
                          <w:t xml:space="preserve"> </w:t>
                        </w:r>
                        <w:r w:rsidRPr="00A312FD">
                          <w:rPr>
                            <w:rFonts w:ascii="Roboto" w:hAnsi="Roboto"/>
                            <w:b/>
                            <w:sz w:val="14"/>
                            <w:szCs w:val="14"/>
                          </w:rPr>
                          <w:t xml:space="preserve">depend, </w:t>
                        </w:r>
                        <w:r w:rsidRPr="00A312FD">
                          <w:rPr>
                            <w:rFonts w:ascii="Roboto" w:hAnsi="Roboto"/>
                            <w:sz w:val="14"/>
                            <w:szCs w:val="14"/>
                          </w:rPr>
                          <w:t>shelter, safety</w:t>
                        </w:r>
                        <w:proofErr w:type="gramStart"/>
                        <w:r w:rsidRPr="00A312FD">
                          <w:rPr>
                            <w:rFonts w:ascii="Roboto" w:hAnsi="Roboto"/>
                            <w:sz w:val="14"/>
                            <w:szCs w:val="14"/>
                          </w:rPr>
                          <w:t xml:space="preserve">,  </w:t>
                        </w:r>
                        <w:r w:rsidRPr="00A312FD">
                          <w:rPr>
                            <w:rFonts w:ascii="Roboto" w:hAnsi="Roboto"/>
                            <w:b/>
                            <w:sz w:val="14"/>
                            <w:szCs w:val="14"/>
                          </w:rPr>
                          <w:t>survive</w:t>
                        </w:r>
                        <w:proofErr w:type="gramEnd"/>
                        <w:r w:rsidRPr="00A312FD">
                          <w:rPr>
                            <w:rFonts w:ascii="Roboto" w:hAnsi="Roboto"/>
                            <w:sz w:val="14"/>
                            <w:szCs w:val="14"/>
                          </w:rPr>
                          <w:t>, suited, space, minibeast, air.</w:t>
                        </w:r>
                      </w:p>
                      <w:p w14:paraId="44BC460F" w14:textId="77777777" w:rsidR="00A01E67" w:rsidRPr="00A312FD" w:rsidRDefault="00A01E67" w:rsidP="0055265B">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b/>
                            <w:sz w:val="14"/>
                            <w:szCs w:val="14"/>
                            <w:u w:val="single"/>
                          </w:rPr>
                          <w:t>Life processes:</w:t>
                        </w:r>
                        <w:r w:rsidRPr="00A312FD">
                          <w:rPr>
                            <w:rFonts w:ascii="Roboto" w:hAnsi="Roboto"/>
                            <w:sz w:val="14"/>
                            <w:szCs w:val="14"/>
                          </w:rPr>
                          <w:t xml:space="preserve"> movement, sensitivity, growth, reproduction, nutrition, excretion, respiration.</w:t>
                        </w:r>
                      </w:p>
                      <w:p w14:paraId="715DF2A0" w14:textId="77777777" w:rsidR="00A01E67" w:rsidRPr="00A312FD" w:rsidRDefault="00A01E67" w:rsidP="0055265B">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b/>
                            <w:sz w:val="14"/>
                            <w:szCs w:val="14"/>
                            <w:u w:val="single"/>
                          </w:rPr>
                          <w:t>Food chains:</w:t>
                        </w:r>
                        <w:r w:rsidRPr="00A312FD">
                          <w:rPr>
                            <w:rFonts w:ascii="Roboto" w:hAnsi="Roboto"/>
                            <w:b/>
                            <w:sz w:val="14"/>
                            <w:szCs w:val="14"/>
                          </w:rPr>
                          <w:t xml:space="preserve"> food sources,</w:t>
                        </w:r>
                        <w:r w:rsidRPr="00A312FD">
                          <w:rPr>
                            <w:rFonts w:ascii="Roboto" w:hAnsi="Roboto"/>
                            <w:sz w:val="14"/>
                            <w:szCs w:val="14"/>
                          </w:rPr>
                          <w:t xml:space="preserve"> food, producer, consumer, predator, prey.</w:t>
                        </w:r>
                      </w:p>
                      <w:p w14:paraId="49B53CC3" w14:textId="4828A6AA" w:rsidR="00A01E67" w:rsidRPr="00A312FD" w:rsidRDefault="00A01E67" w:rsidP="0055265B">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Names of habitats and microhabitats:</w:t>
                        </w:r>
                        <w:r w:rsidRPr="00A312FD">
                          <w:rPr>
                            <w:rFonts w:ascii="Roboto" w:hAnsi="Roboto"/>
                            <w:sz w:val="14"/>
                            <w:szCs w:val="14"/>
                          </w:rPr>
                          <w:t xml:space="preserve"> e.g. under leaves, woodland, rainforest, sea shore, ocean, urban, local habitat.</w:t>
                        </w:r>
                      </w:p>
                      <w:p w14:paraId="2F023160" w14:textId="587A1673" w:rsidR="00A01E67" w:rsidRPr="00A312FD" w:rsidRDefault="00A01E67" w:rsidP="0055265B">
                        <w:pPr>
                          <w:spacing w:after="60" w:line="240" w:lineRule="auto"/>
                          <w:jc w:val="left"/>
                          <w:rPr>
                            <w:rFonts w:ascii="Roboto" w:eastAsia="Roboto" w:hAnsi="Roboto" w:cs="Roboto"/>
                            <w:sz w:val="14"/>
                            <w:szCs w:val="14"/>
                          </w:rPr>
                        </w:pPr>
                        <w:r w:rsidRPr="00A312FD">
                          <w:rPr>
                            <w:rFonts w:ascii="Roboto" w:hAnsi="Roboto"/>
                            <w:sz w:val="14"/>
                            <w:szCs w:val="14"/>
                          </w:rPr>
                          <w:t>Previously introduced vocabulary: senses,</w:t>
                        </w:r>
                        <w:r w:rsidRPr="00A312FD">
                          <w:rPr>
                            <w:rFonts w:ascii="Roboto" w:hAnsi="Roboto"/>
                            <w:b/>
                            <w:sz w:val="14"/>
                            <w:szCs w:val="14"/>
                          </w:rPr>
                          <w:t xml:space="preserve"> carnivore</w:t>
                        </w:r>
                        <w:r w:rsidRPr="00A312FD">
                          <w:rPr>
                            <w:rFonts w:ascii="Roboto" w:hAnsi="Roboto"/>
                            <w:sz w:val="14"/>
                            <w:szCs w:val="14"/>
                          </w:rPr>
                          <w:t xml:space="preserve">, </w:t>
                        </w:r>
                        <w:r w:rsidRPr="00A312FD">
                          <w:rPr>
                            <w:rFonts w:ascii="Roboto" w:hAnsi="Roboto"/>
                            <w:b/>
                            <w:sz w:val="14"/>
                            <w:szCs w:val="14"/>
                          </w:rPr>
                          <w:t>herbivore</w:t>
                        </w:r>
                        <w:r w:rsidRPr="00A312FD">
                          <w:rPr>
                            <w:rFonts w:ascii="Roboto" w:hAnsi="Roboto"/>
                            <w:sz w:val="14"/>
                            <w:szCs w:val="14"/>
                          </w:rPr>
                          <w:t xml:space="preserve">, </w:t>
                        </w:r>
                        <w:r w:rsidRPr="00A312FD">
                          <w:rPr>
                            <w:rFonts w:ascii="Roboto" w:hAnsi="Roboto"/>
                            <w:b/>
                            <w:sz w:val="14"/>
                            <w:szCs w:val="14"/>
                          </w:rPr>
                          <w:t>omnivore</w:t>
                        </w:r>
                        <w:r w:rsidRPr="00A312FD">
                          <w:rPr>
                            <w:rFonts w:ascii="Roboto" w:hAnsi="Roboto"/>
                            <w:sz w:val="14"/>
                            <w:szCs w:val="14"/>
                          </w:rPr>
                          <w:t xml:space="preserve">, </w:t>
                        </w:r>
                        <w:r w:rsidRPr="00A312FD">
                          <w:rPr>
                            <w:rFonts w:ascii="Roboto" w:hAnsi="Roboto"/>
                            <w:b/>
                            <w:sz w:val="14"/>
                            <w:szCs w:val="14"/>
                          </w:rPr>
                          <w:t>seed</w:t>
                        </w:r>
                        <w:r w:rsidRPr="00A312FD">
                          <w:rPr>
                            <w:rFonts w:ascii="Roboto" w:hAnsi="Roboto"/>
                            <w:sz w:val="14"/>
                            <w:szCs w:val="14"/>
                          </w:rPr>
                          <w:t xml:space="preserve">, </w:t>
                        </w:r>
                        <w:r w:rsidRPr="00A312FD">
                          <w:rPr>
                            <w:rFonts w:ascii="Roboto" w:hAnsi="Roboto"/>
                            <w:b/>
                            <w:sz w:val="14"/>
                            <w:szCs w:val="14"/>
                          </w:rPr>
                          <w:t>water</w:t>
                        </w:r>
                        <w:r w:rsidRPr="00A312FD">
                          <w:rPr>
                            <w:rFonts w:ascii="Roboto" w:hAnsi="Roboto"/>
                            <w:sz w:val="14"/>
                            <w:szCs w:val="14"/>
                          </w:rPr>
                          <w:t>, names of materials.</w:t>
                        </w:r>
                      </w:p>
                    </w:txbxContent>
                  </v:textbox>
                </v:rect>
                <v:rect id="Rectangle 311" o:spid="_x0000_s1168"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z/ocUA&#10;AADcAAAADwAAAGRycy9kb3ducmV2LnhtbESPQWvCQBSE7wX/w/IEL1I3sbZI6ioiNHhQwaTeH9nX&#10;JJh9G7JbE/99VxB6HGbmG2a1GUwjbtS52rKCeBaBIC6srrlU8J1/vS5BOI+ssbFMCu7kYLMevaww&#10;0bbnM90yX4oAYZeggsr7NpHSFRUZdDPbEgfvx3YGfZBdKXWHfYCbRs6j6EMarDksVNjSrqLimv0a&#10;Bfn9sD3i4j1epOkpuwx9Os2Pc6Um42H7CcLT4P/Dz/ZeK3iLY3icCUdAr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DP+hxQAAANwAAAAPAAAAAAAAAAAAAAAAAJgCAABkcnMv&#10;ZG93bnJldi54bWxQSwUGAAAAAAQABAD1AAAAigMAAAAA&#10;" fillcolor="#d8d8d8 [2732]" strokecolor="#1c1c1c [3213]" strokeweight="1pt">
                  <v:textbox>
                    <w:txbxContent>
                      <w:p w14:paraId="2F10397D" w14:textId="331FCFC3" w:rsidR="00A01E67" w:rsidRPr="003046FC" w:rsidRDefault="00A01E67" w:rsidP="0011171D">
                        <w:pPr>
                          <w:spacing w:after="60" w:line="240" w:lineRule="auto"/>
                          <w:jc w:val="left"/>
                          <w:rPr>
                            <w:rFonts w:ascii="Roboto" w:eastAsia="Roboto" w:hAnsi="Roboto" w:cs="Roboto"/>
                            <w:sz w:val="16"/>
                            <w:szCs w:val="16"/>
                          </w:rPr>
                        </w:pPr>
                      </w:p>
                    </w:txbxContent>
                  </v:textbox>
                </v:rect>
                <v:rect id="Rectangle 312" o:spid="_x0000_s1169"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6+8cMA&#10;AADcAAAADwAAAGRycy9kb3ducmV2LnhtbESPT4vCMBTE7wt+h/CEva2pLqhUo4ggeHP9g3p8NK9t&#10;aPNSmmi7394IC3scZuY3zHLd21o8qfXGsYLxKAFBnDltuFBwOe++5iB8QNZYOyYFv+RhvRp8LDHV&#10;ruMjPU+hEBHCPkUFZQhNKqXPSrLoR64hjl7uWoshyraQusUuwm0tJ0kylRYNx4USG9qWlFWnh1VQ&#10;be+9vW0MXm+d/skNHqrZJVfqc9hvFiAC9eE//NfeawXf4wm8z8QjIF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16+8cMAAADcAAAADwAAAAAAAAAAAAAAAACYAgAAZHJzL2Rv&#10;d25yZXYueG1sUEsFBgAAAAAEAAQA9QAAAIgDAAAAAA==&#10;" fillcolor="white [3212]" strokecolor="#1c1c1c [3213]" strokeweight="1pt">
                  <v:textbox>
                    <w:txbxContent>
                      <w:p w14:paraId="03ECADFA" w14:textId="77777777" w:rsidR="00A01E67" w:rsidRPr="00A312FD" w:rsidRDefault="00A01E67" w:rsidP="00A312FD">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Living things:</w:t>
                        </w:r>
                        <w:r w:rsidRPr="00A312FD">
                          <w:rPr>
                            <w:rFonts w:ascii="Roboto" w:hAnsi="Roboto"/>
                            <w:b/>
                            <w:sz w:val="14"/>
                            <w:szCs w:val="14"/>
                          </w:rPr>
                          <w:t xml:space="preserve"> organisms, specimen, </w:t>
                        </w:r>
                        <w:r w:rsidRPr="00A312FD">
                          <w:rPr>
                            <w:rFonts w:ascii="Roboto" w:hAnsi="Roboto"/>
                            <w:sz w:val="14"/>
                            <w:szCs w:val="14"/>
                          </w:rPr>
                          <w:t>species.</w:t>
                        </w:r>
                      </w:p>
                      <w:p w14:paraId="22613E12" w14:textId="77777777" w:rsidR="00A01E67" w:rsidRPr="00A312FD" w:rsidRDefault="00A01E67" w:rsidP="00A312FD">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 xml:space="preserve">Grouping living things: </w:t>
                        </w:r>
                        <w:r w:rsidRPr="00A312FD">
                          <w:rPr>
                            <w:rFonts w:ascii="Roboto" w:hAnsi="Roboto"/>
                            <w:b/>
                            <w:sz w:val="14"/>
                            <w:szCs w:val="14"/>
                          </w:rPr>
                          <w:t>classification,</w:t>
                        </w:r>
                        <w:r w:rsidRPr="00A312FD">
                          <w:rPr>
                            <w:rFonts w:ascii="Roboto" w:hAnsi="Roboto"/>
                            <w:sz w:val="14"/>
                            <w:szCs w:val="14"/>
                          </w:rPr>
                          <w:t xml:space="preserve"> classification keys, classify, </w:t>
                        </w:r>
                        <w:r w:rsidRPr="00A312FD">
                          <w:rPr>
                            <w:rFonts w:ascii="Roboto" w:hAnsi="Roboto"/>
                            <w:b/>
                            <w:sz w:val="14"/>
                            <w:szCs w:val="14"/>
                          </w:rPr>
                          <w:t>characteristics</w:t>
                        </w:r>
                        <w:r w:rsidRPr="00A312FD">
                          <w:rPr>
                            <w:rFonts w:ascii="Roboto" w:hAnsi="Roboto"/>
                            <w:sz w:val="14"/>
                            <w:szCs w:val="14"/>
                          </w:rPr>
                          <w:t xml:space="preserve">. </w:t>
                        </w:r>
                      </w:p>
                      <w:p w14:paraId="5755E780" w14:textId="77777777" w:rsidR="00A01E67" w:rsidRPr="00A312FD" w:rsidRDefault="00A01E67" w:rsidP="00A312FD">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Names of invertebrate animals</w:t>
                        </w:r>
                        <w:r w:rsidRPr="00A312FD">
                          <w:rPr>
                            <w:rFonts w:ascii="Roboto" w:hAnsi="Roboto"/>
                            <w:sz w:val="14"/>
                            <w:szCs w:val="14"/>
                          </w:rPr>
                          <w:t>: snails and slugs, worms, spiders, insects.</w:t>
                        </w:r>
                      </w:p>
                      <w:p w14:paraId="0DBC697A" w14:textId="77777777" w:rsidR="00A01E67" w:rsidRPr="00A312FD" w:rsidRDefault="00A01E67" w:rsidP="00A312FD">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Invertebrate body parts:</w:t>
                        </w:r>
                        <w:r w:rsidRPr="00A312FD">
                          <w:rPr>
                            <w:rFonts w:ascii="Roboto" w:hAnsi="Roboto"/>
                            <w:sz w:val="14"/>
                            <w:szCs w:val="14"/>
                          </w:rPr>
                          <w:t xml:space="preserve"> e.g. wing case, abdomen, thorax, antenna, segments, mandible, proboscis, prolegs.</w:t>
                        </w:r>
                      </w:p>
                      <w:p w14:paraId="4FDF8ED3" w14:textId="77777777" w:rsidR="00A01E67" w:rsidRPr="00A312FD" w:rsidRDefault="00A01E67" w:rsidP="00A312FD">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sz w:val="14"/>
                            <w:szCs w:val="14"/>
                            <w:u w:val="single"/>
                          </w:rPr>
                          <w:t xml:space="preserve">Environmental changes: </w:t>
                        </w:r>
                        <w:r w:rsidRPr="00A312FD">
                          <w:rPr>
                            <w:rFonts w:ascii="Roboto" w:hAnsi="Roboto"/>
                            <w:b/>
                            <w:sz w:val="14"/>
                            <w:szCs w:val="14"/>
                          </w:rPr>
                          <w:t xml:space="preserve">environment, </w:t>
                        </w:r>
                        <w:r w:rsidRPr="00A312FD">
                          <w:rPr>
                            <w:rFonts w:ascii="Roboto" w:hAnsi="Roboto"/>
                            <w:sz w:val="14"/>
                            <w:szCs w:val="14"/>
                          </w:rPr>
                          <w:t xml:space="preserve">environmental dangers, adapt, natural changes, climate change, deforestation, pollution, urbanisation, invasive species, </w:t>
                        </w:r>
                        <w:r w:rsidRPr="00A312FD">
                          <w:rPr>
                            <w:rFonts w:ascii="Roboto" w:hAnsi="Roboto"/>
                            <w:b/>
                            <w:sz w:val="14"/>
                            <w:szCs w:val="14"/>
                          </w:rPr>
                          <w:t>endangered species, extinct.</w:t>
                        </w:r>
                      </w:p>
                      <w:p w14:paraId="4A8A7164" w14:textId="77777777" w:rsidR="00A01E67" w:rsidRPr="00A312FD" w:rsidRDefault="00A01E67" w:rsidP="00A312FD">
                        <w:pPr>
                          <w:pStyle w:val="ListParagraph"/>
                          <w:numPr>
                            <w:ilvl w:val="0"/>
                            <w:numId w:val="0"/>
                          </w:numPr>
                          <w:spacing w:after="60" w:line="240" w:lineRule="auto"/>
                          <w:ind w:left="113"/>
                          <w:jc w:val="left"/>
                          <w:rPr>
                            <w:rFonts w:ascii="Roboto" w:eastAsia="Roboto" w:hAnsi="Roboto" w:cs="Roboto"/>
                            <w:sz w:val="14"/>
                            <w:szCs w:val="14"/>
                          </w:rPr>
                        </w:pPr>
                      </w:p>
                      <w:p w14:paraId="180F86FD" w14:textId="4E771C6D" w:rsidR="00A01E67" w:rsidRPr="00A312FD" w:rsidRDefault="00A01E67" w:rsidP="00A312FD">
                        <w:pPr>
                          <w:spacing w:after="60" w:line="240" w:lineRule="auto"/>
                          <w:jc w:val="left"/>
                          <w:rPr>
                            <w:rFonts w:ascii="Roboto" w:eastAsia="Roboto" w:hAnsi="Roboto" w:cs="Roboto"/>
                            <w:sz w:val="14"/>
                            <w:szCs w:val="14"/>
                          </w:rPr>
                        </w:pPr>
                        <w:r w:rsidRPr="00A312FD">
                          <w:rPr>
                            <w:rFonts w:ascii="Roboto" w:hAnsi="Roboto"/>
                            <w:sz w:val="14"/>
                            <w:szCs w:val="14"/>
                          </w:rPr>
                          <w:t>Previously introduced vocabulary: carbon dioxide,</w:t>
                        </w:r>
                        <w:r w:rsidRPr="00A312FD">
                          <w:rPr>
                            <w:rFonts w:ascii="Roboto" w:hAnsi="Roboto"/>
                            <w:b/>
                            <w:sz w:val="14"/>
                            <w:szCs w:val="14"/>
                          </w:rPr>
                          <w:t xml:space="preserve"> fish, bird, mammal, amphibian, reptile</w:t>
                        </w:r>
                        <w:r w:rsidRPr="00A312FD">
                          <w:rPr>
                            <w:rFonts w:ascii="Roboto" w:hAnsi="Roboto"/>
                            <w:sz w:val="14"/>
                            <w:szCs w:val="14"/>
                          </w:rPr>
                          <w:t>,</w:t>
                        </w:r>
                        <w:r w:rsidRPr="00A312FD">
                          <w:rPr>
                            <w:rFonts w:ascii="Roboto" w:hAnsi="Roboto"/>
                            <w:color w:val="9900FF"/>
                            <w:sz w:val="14"/>
                            <w:szCs w:val="14"/>
                          </w:rPr>
                          <w:t xml:space="preserve"> </w:t>
                        </w:r>
                        <w:r w:rsidRPr="00A312FD">
                          <w:rPr>
                            <w:rFonts w:ascii="Roboto" w:hAnsi="Roboto"/>
                            <w:sz w:val="14"/>
                            <w:szCs w:val="14"/>
                          </w:rPr>
                          <w:t xml:space="preserve">skeleton, bone, </w:t>
                        </w:r>
                        <w:r w:rsidRPr="00A312FD">
                          <w:rPr>
                            <w:rFonts w:ascii="Roboto" w:hAnsi="Roboto"/>
                            <w:b/>
                            <w:sz w:val="14"/>
                            <w:szCs w:val="14"/>
                          </w:rPr>
                          <w:t xml:space="preserve">vertebrate, invertebrate, </w:t>
                        </w:r>
                        <w:r w:rsidRPr="00A312FD">
                          <w:rPr>
                            <w:rFonts w:ascii="Roboto" w:hAnsi="Roboto"/>
                            <w:sz w:val="14"/>
                            <w:szCs w:val="14"/>
                          </w:rPr>
                          <w:t xml:space="preserve">backbone, names for animal body parts, names of common plants, photosynthesis. </w:t>
                        </w:r>
                      </w:p>
                    </w:txbxContent>
                  </v:textbox>
                </v:rect>
                <v:rect id="Rectangle 313" o:spid="_x0000_s1170"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IbasQA&#10;AADcAAAADwAAAGRycy9kb3ducmV2LnhtbESPwWrDMBBE74X+g9hCbo3sBNLgRgnGEOgtbRqSHhdr&#10;bQtbK2Optvv3VaDQ4zAzb5jdYbadGGnwxrGCdJmAIC6dNlwruHwen7cgfEDW2DkmBT/k4bB/fNhh&#10;pt3EHzSeQy0ihH2GCpoQ+kxKXzZk0S9dTxy9yg0WQ5RDLfWAU4TbTq6SZCMtGo4LDfZUNFS252+r&#10;oC2+ZnvLDV5vk36vDJ7al0ul1OJpzl9BBJrDf/iv/aYVrNM13M/EIyD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SG2rEAAAA3AAAAA8AAAAAAAAAAAAAAAAAmAIAAGRycy9k&#10;b3ducmV2LnhtbFBLBQYAAAAABAAEAPUAAACJAwAAAAA=&#10;" fillcolor="white [3212]" strokecolor="#1c1c1c [3213]" strokeweight="1pt">
                  <v:textbox>
                    <w:txbxContent>
                      <w:p w14:paraId="0F34683E" w14:textId="77777777" w:rsidR="00A01E67" w:rsidRPr="00FB60AD" w:rsidRDefault="00A01E67" w:rsidP="00FB60AD">
                        <w:pPr>
                          <w:pStyle w:val="ListParagraph"/>
                          <w:numPr>
                            <w:ilvl w:val="0"/>
                            <w:numId w:val="3"/>
                          </w:numPr>
                          <w:spacing w:after="60" w:line="240" w:lineRule="auto"/>
                          <w:ind w:left="113" w:hanging="113"/>
                          <w:jc w:val="left"/>
                          <w:rPr>
                            <w:rFonts w:ascii="Roboto" w:eastAsia="Roboto" w:hAnsi="Roboto" w:cs="Roboto"/>
                            <w:sz w:val="14"/>
                            <w:szCs w:val="14"/>
                          </w:rPr>
                        </w:pPr>
                        <w:r w:rsidRPr="003020D4">
                          <w:rPr>
                            <w:rFonts w:ascii="Roboto" w:hAnsi="Roboto"/>
                            <w:b/>
                            <w:bCs/>
                            <w:sz w:val="14"/>
                            <w:szCs w:val="14"/>
                            <w:u w:val="single"/>
                          </w:rPr>
                          <w:t>Reproduction</w:t>
                        </w:r>
                        <w:r w:rsidRPr="00FB60AD">
                          <w:rPr>
                            <w:rFonts w:ascii="Roboto" w:hAnsi="Roboto"/>
                            <w:sz w:val="14"/>
                            <w:szCs w:val="14"/>
                            <w:u w:val="single"/>
                          </w:rPr>
                          <w:t>:</w:t>
                        </w:r>
                        <w:r w:rsidRPr="00FB60AD">
                          <w:rPr>
                            <w:rFonts w:ascii="Roboto" w:hAnsi="Roboto"/>
                            <w:sz w:val="14"/>
                            <w:szCs w:val="14"/>
                          </w:rPr>
                          <w:t xml:space="preserve"> </w:t>
                        </w:r>
                        <w:r w:rsidRPr="00FB60AD">
                          <w:rPr>
                            <w:rFonts w:ascii="Roboto" w:hAnsi="Roboto"/>
                            <w:b/>
                            <w:sz w:val="14"/>
                            <w:szCs w:val="14"/>
                          </w:rPr>
                          <w:t>asexual reproduction,</w:t>
                        </w:r>
                        <w:r w:rsidRPr="00FB60AD">
                          <w:rPr>
                            <w:rFonts w:ascii="Roboto" w:hAnsi="Roboto"/>
                            <w:b/>
                            <w:color w:val="9900FF"/>
                            <w:sz w:val="14"/>
                            <w:szCs w:val="14"/>
                          </w:rPr>
                          <w:t xml:space="preserve"> </w:t>
                        </w:r>
                        <w:r w:rsidRPr="00FB60AD">
                          <w:rPr>
                            <w:rFonts w:ascii="Roboto" w:hAnsi="Roboto"/>
                            <w:b/>
                            <w:sz w:val="14"/>
                            <w:szCs w:val="14"/>
                          </w:rPr>
                          <w:t>sexual reproduction</w:t>
                        </w:r>
                        <w:r w:rsidRPr="00FB60AD">
                          <w:rPr>
                            <w:rFonts w:ascii="Roboto" w:hAnsi="Roboto"/>
                            <w:sz w:val="14"/>
                            <w:szCs w:val="14"/>
                          </w:rPr>
                          <w:t xml:space="preserve">, </w:t>
                        </w:r>
                        <w:r w:rsidRPr="00FB60AD">
                          <w:rPr>
                            <w:rFonts w:ascii="Roboto" w:hAnsi="Roboto"/>
                            <w:b/>
                            <w:sz w:val="14"/>
                            <w:szCs w:val="14"/>
                          </w:rPr>
                          <w:t xml:space="preserve">gestation, metamorphosis, </w:t>
                        </w:r>
                        <w:r w:rsidRPr="00FB60AD">
                          <w:rPr>
                            <w:rFonts w:ascii="Roboto" w:hAnsi="Roboto"/>
                            <w:sz w:val="14"/>
                            <w:szCs w:val="14"/>
                          </w:rPr>
                          <w:t>gametes, tuber, runners/side branches, plantlet, cuttings, embryo, adolescent, penis, vagina, egg, pregnancy, gestation.</w:t>
                        </w:r>
                      </w:p>
                      <w:p w14:paraId="6CDCF47E" w14:textId="77777777" w:rsidR="00A01E67" w:rsidRPr="00FB60AD" w:rsidRDefault="00A01E67" w:rsidP="00FB60AD">
                        <w:pPr>
                          <w:spacing w:after="60" w:line="240" w:lineRule="auto"/>
                          <w:jc w:val="left"/>
                          <w:rPr>
                            <w:rFonts w:ascii="Roboto" w:eastAsia="Roboto" w:hAnsi="Roboto" w:cs="Roboto"/>
                            <w:sz w:val="14"/>
                            <w:szCs w:val="14"/>
                          </w:rPr>
                        </w:pPr>
                      </w:p>
                      <w:p w14:paraId="55A2B2D9" w14:textId="688FB9EF" w:rsidR="00A01E67" w:rsidRPr="00FB60AD" w:rsidRDefault="00A01E67" w:rsidP="00FB60AD">
                        <w:pPr>
                          <w:spacing w:after="60" w:line="240" w:lineRule="auto"/>
                          <w:jc w:val="left"/>
                          <w:rPr>
                            <w:rFonts w:ascii="Roboto" w:eastAsia="Roboto" w:hAnsi="Roboto" w:cs="Roboto"/>
                            <w:sz w:val="14"/>
                            <w:szCs w:val="14"/>
                          </w:rPr>
                        </w:pPr>
                        <w:r w:rsidRPr="00FB60AD">
                          <w:rPr>
                            <w:rFonts w:ascii="Roboto" w:hAnsi="Roboto"/>
                            <w:sz w:val="14"/>
                            <w:szCs w:val="14"/>
                          </w:rPr>
                          <w:t>Previously introduced vocabulary:</w:t>
                        </w:r>
                        <w:r w:rsidRPr="00FB60AD">
                          <w:rPr>
                            <w:rFonts w:ascii="Roboto" w:hAnsi="Roboto"/>
                            <w:b/>
                            <w:sz w:val="14"/>
                            <w:szCs w:val="14"/>
                          </w:rPr>
                          <w:t xml:space="preserve"> life cycle, pollination, </w:t>
                        </w:r>
                        <w:r w:rsidRPr="00FB60AD">
                          <w:rPr>
                            <w:rFonts w:ascii="Roboto" w:hAnsi="Roboto"/>
                            <w:sz w:val="14"/>
                            <w:szCs w:val="14"/>
                          </w:rPr>
                          <w:t>offspring,</w:t>
                        </w:r>
                        <w:r w:rsidRPr="00FB60AD">
                          <w:rPr>
                            <w:rFonts w:ascii="Roboto" w:hAnsi="Roboto"/>
                            <w:b/>
                            <w:sz w:val="14"/>
                            <w:szCs w:val="14"/>
                          </w:rPr>
                          <w:t xml:space="preserve"> fertilise, </w:t>
                        </w:r>
                        <w:r w:rsidRPr="00FB60AD">
                          <w:rPr>
                            <w:rFonts w:ascii="Roboto" w:hAnsi="Roboto"/>
                            <w:sz w:val="14"/>
                            <w:szCs w:val="14"/>
                          </w:rPr>
                          <w:t>fertilisation, sepal, filament, anther, stamen, pollen, petal, stigma, style, ovary, carpel, ovule, stem, bulb, roots, mammal, adult, baby, sperm, cells, live young.</w:t>
                        </w:r>
                      </w:p>
                    </w:txbxContent>
                  </v:textbox>
                </v:rect>
                <v:rect id="Rectangle 314" o:spid="_x0000_s1171"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DHsMA&#10;AADcAAAADwAAAGRycy9kb3ducmV2LnhtbESPT4vCMBTE78J+h/AWvGmqLipdo4gg7G39h+7x0by2&#10;oc1LabK2++3NguBxmJnfMKtNb2txp9Ybxwom4wQEcea04ULB5bwfLUH4gKyxdkwK/sjDZv02WGGq&#10;XcdHup9CISKEfYoKyhCaVEqflWTRj11DHL3ctRZDlG0hdYtdhNtaTpNkLi0ajgslNrQrKatOv1ZB&#10;tfvp7W1r8Hrr9CE3+F0tLrlSw/d++wkiUB9e4Wf7SyuYTT7g/0w8AnL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uDHsMAAADcAAAADwAAAAAAAAAAAAAAAACYAgAAZHJzL2Rv&#10;d25yZXYueG1sUEsFBgAAAAAEAAQA9QAAAIgDAAAAAA==&#10;" fillcolor="white [3212]" strokecolor="#1c1c1c [3213]" strokeweight="1pt">
                  <v:textbox>
                    <w:txbxContent>
                      <w:p w14:paraId="6A563037" w14:textId="77777777" w:rsidR="00A01E67" w:rsidRPr="00E84F42" w:rsidRDefault="00A01E67" w:rsidP="00E84F42">
                        <w:pPr>
                          <w:pStyle w:val="ListParagraph"/>
                          <w:numPr>
                            <w:ilvl w:val="0"/>
                            <w:numId w:val="3"/>
                          </w:numPr>
                          <w:spacing w:after="60" w:line="240" w:lineRule="auto"/>
                          <w:ind w:left="113" w:hanging="113"/>
                          <w:jc w:val="left"/>
                          <w:rPr>
                            <w:rFonts w:ascii="Roboto" w:eastAsia="Roboto" w:hAnsi="Roboto" w:cs="Roboto"/>
                            <w:sz w:val="14"/>
                            <w:szCs w:val="14"/>
                          </w:rPr>
                        </w:pPr>
                        <w:r w:rsidRPr="00E84F42">
                          <w:rPr>
                            <w:rFonts w:ascii="Roboto" w:hAnsi="Roboto"/>
                            <w:sz w:val="14"/>
                            <w:szCs w:val="14"/>
                            <w:u w:val="single"/>
                          </w:rPr>
                          <w:t>Classifying:</w:t>
                        </w:r>
                        <w:r w:rsidRPr="00E84F42">
                          <w:rPr>
                            <w:rFonts w:ascii="Roboto" w:hAnsi="Roboto"/>
                            <w:sz w:val="14"/>
                            <w:szCs w:val="14"/>
                          </w:rPr>
                          <w:t xml:space="preserve"> Carl Linnaeus, Linnaean system, flowering and non-flowering plants, variation.</w:t>
                        </w:r>
                      </w:p>
                      <w:p w14:paraId="61EAFB8E" w14:textId="0784AB7D" w:rsidR="00A01E67" w:rsidRPr="00E84F42" w:rsidRDefault="00A01E67" w:rsidP="00E84F42">
                        <w:pPr>
                          <w:pStyle w:val="ListParagraph"/>
                          <w:numPr>
                            <w:ilvl w:val="0"/>
                            <w:numId w:val="3"/>
                          </w:numPr>
                          <w:spacing w:after="60" w:line="240" w:lineRule="auto"/>
                          <w:ind w:left="113" w:hanging="113"/>
                          <w:jc w:val="left"/>
                          <w:rPr>
                            <w:rFonts w:ascii="Roboto" w:eastAsia="Roboto" w:hAnsi="Roboto" w:cs="Roboto"/>
                            <w:sz w:val="14"/>
                            <w:szCs w:val="14"/>
                          </w:rPr>
                        </w:pPr>
                        <w:r w:rsidRPr="00E84F42">
                          <w:rPr>
                            <w:rFonts w:ascii="Roboto" w:hAnsi="Roboto"/>
                            <w:b/>
                            <w:sz w:val="14"/>
                            <w:szCs w:val="14"/>
                            <w:u w:val="single"/>
                          </w:rPr>
                          <w:t>Microorganisms</w:t>
                        </w:r>
                        <w:r w:rsidRPr="00E84F42">
                          <w:rPr>
                            <w:rFonts w:ascii="Roboto" w:hAnsi="Roboto"/>
                            <w:sz w:val="14"/>
                            <w:szCs w:val="14"/>
                            <w:u w:val="single"/>
                          </w:rPr>
                          <w:t>:</w:t>
                        </w:r>
                        <w:r w:rsidRPr="00E84F42">
                          <w:rPr>
                            <w:rFonts w:ascii="Roboto" w:hAnsi="Roboto"/>
                            <w:sz w:val="14"/>
                            <w:szCs w:val="14"/>
                          </w:rPr>
                          <w:t xml:space="preserve"> </w:t>
                        </w:r>
                        <w:r w:rsidRPr="00E84F42">
                          <w:rPr>
                            <w:rFonts w:ascii="Roboto" w:hAnsi="Roboto"/>
                            <w:b/>
                            <w:sz w:val="14"/>
                            <w:szCs w:val="14"/>
                          </w:rPr>
                          <w:t xml:space="preserve">bacteria, </w:t>
                        </w:r>
                        <w:r>
                          <w:rPr>
                            <w:rFonts w:ascii="Roboto" w:hAnsi="Roboto"/>
                            <w:b/>
                            <w:sz w:val="14"/>
                            <w:szCs w:val="14"/>
                          </w:rPr>
                          <w:br/>
                        </w:r>
                        <w:r w:rsidRPr="00E84F42">
                          <w:rPr>
                            <w:rFonts w:ascii="Roboto" w:hAnsi="Roboto"/>
                            <w:sz w:val="14"/>
                            <w:szCs w:val="14"/>
                          </w:rPr>
                          <w:t xml:space="preserve">single-celled, microbes, microscopic, virus, fungi, fungus, mould, antibiotic, yeast, ferment, </w:t>
                        </w:r>
                        <w:r w:rsidRPr="00E84F42">
                          <w:rPr>
                            <w:rFonts w:ascii="Roboto" w:hAnsi="Roboto"/>
                            <w:b/>
                            <w:sz w:val="14"/>
                            <w:szCs w:val="14"/>
                          </w:rPr>
                          <w:t>microscope</w:t>
                        </w:r>
                        <w:r w:rsidRPr="00E84F42">
                          <w:rPr>
                            <w:rFonts w:ascii="Roboto" w:hAnsi="Roboto"/>
                            <w:sz w:val="14"/>
                            <w:szCs w:val="14"/>
                          </w:rPr>
                          <w:t>, decompose.</w:t>
                        </w:r>
                      </w:p>
                    </w:txbxContent>
                  </v:textbox>
                </v:rect>
                <w10:wrap anchorx="margin"/>
              </v:group>
            </w:pict>
          </mc:Fallback>
        </mc:AlternateContent>
      </w:r>
      <w:r w:rsidR="00A312FD">
        <w:rPr>
          <w:noProof/>
        </w:rPr>
        <mc:AlternateContent>
          <mc:Choice Requires="wpg">
            <w:drawing>
              <wp:anchor distT="0" distB="0" distL="114300" distR="114300" simplePos="0" relativeHeight="251679744" behindDoc="0" locked="0" layoutInCell="1" allowOverlap="1" wp14:anchorId="75A8F206" wp14:editId="4747C757">
                <wp:simplePos x="0" y="0"/>
                <wp:positionH relativeFrom="margin">
                  <wp:posOffset>334899</wp:posOffset>
                </wp:positionH>
                <wp:positionV relativeFrom="paragraph">
                  <wp:posOffset>4394</wp:posOffset>
                </wp:positionV>
                <wp:extent cx="9565005" cy="2516429"/>
                <wp:effectExtent l="0" t="0" r="17145" b="17780"/>
                <wp:wrapNone/>
                <wp:docPr id="301" name="Group 301"/>
                <wp:cNvGraphicFramePr/>
                <a:graphic xmlns:a="http://schemas.openxmlformats.org/drawingml/2006/main">
                  <a:graphicData uri="http://schemas.microsoft.com/office/word/2010/wordprocessingGroup">
                    <wpg:wgp>
                      <wpg:cNvGrpSpPr/>
                      <wpg:grpSpPr>
                        <a:xfrm>
                          <a:off x="0" y="0"/>
                          <a:ext cx="9565005" cy="2516429"/>
                          <a:chOff x="0" y="0"/>
                          <a:chExt cx="7972929" cy="336430"/>
                        </a:xfrm>
                        <a:solidFill>
                          <a:schemeClr val="bg1"/>
                        </a:solidFill>
                      </wpg:grpSpPr>
                      <wps:wsp>
                        <wps:cNvPr id="302" name="Rectangle 302"/>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C79972" w14:textId="47A71C7D" w:rsidR="00A01E67" w:rsidRPr="00F550FB" w:rsidRDefault="00A01E67" w:rsidP="00F550FB">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3" name="Rectangle 303"/>
                        <wps:cNvSpPr/>
                        <wps:spPr>
                          <a:xfrm>
                            <a:off x="1311216" y="0"/>
                            <a:ext cx="134002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E84315" w14:textId="77777777" w:rsidR="00A01E67" w:rsidRPr="00A312FD" w:rsidRDefault="00A01E67" w:rsidP="00F550FB">
                              <w:pPr>
                                <w:spacing w:after="60" w:line="240" w:lineRule="auto"/>
                                <w:jc w:val="left"/>
                                <w:rPr>
                                  <w:rFonts w:ascii="Roboto" w:eastAsia="Roboto" w:hAnsi="Roboto" w:cs="Roboto"/>
                                  <w:b/>
                                  <w:bCs/>
                                  <w:sz w:val="14"/>
                                  <w:szCs w:val="14"/>
                                </w:rPr>
                              </w:pPr>
                              <w:r w:rsidRPr="00A312FD">
                                <w:rPr>
                                  <w:rFonts w:ascii="Roboto" w:eastAsia="Roboto" w:hAnsi="Roboto" w:cs="Roboto"/>
                                  <w:b/>
                                  <w:bCs/>
                                  <w:sz w:val="14"/>
                                  <w:szCs w:val="14"/>
                                </w:rPr>
                                <w:t>Pupils should be taught to:</w:t>
                              </w:r>
                            </w:p>
                            <w:p w14:paraId="6DEA9D6C" w14:textId="77777777" w:rsidR="00A01E67" w:rsidRPr="00A312FD" w:rsidRDefault="00A01E67" w:rsidP="00F550FB">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eastAsia="Roboto" w:hAnsi="Roboto" w:cs="Roboto"/>
                                  <w:sz w:val="14"/>
                                  <w:szCs w:val="14"/>
                                </w:rPr>
                                <w:t xml:space="preserve">explore </w:t>
                              </w:r>
                              <w:r w:rsidRPr="00A312FD">
                                <w:rPr>
                                  <w:rFonts w:ascii="Roboto" w:hAnsi="Roboto"/>
                                  <w:color w:val="000000"/>
                                  <w:sz w:val="14"/>
                                  <w:szCs w:val="14"/>
                                </w:rPr>
                                <w:t>and compare the differences between things that are living, dead, and things that have never been alive;</w:t>
                              </w:r>
                            </w:p>
                            <w:p w14:paraId="47266A07" w14:textId="00455B1C" w:rsidR="00A01E67" w:rsidRPr="00A312FD" w:rsidRDefault="00A01E67" w:rsidP="00F550FB">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identify that most living things live in habitats to which they</w:t>
                              </w:r>
                              <w:r w:rsidRPr="00A312FD">
                                <w:rPr>
                                  <w:rFonts w:ascii="Roboto" w:hAnsi="Roboto"/>
                                  <w:sz w:val="14"/>
                                  <w:szCs w:val="14"/>
                                </w:rPr>
                                <w:t xml:space="preserve"> </w:t>
                              </w:r>
                              <w:r w:rsidRPr="00A312FD">
                                <w:rPr>
                                  <w:rFonts w:ascii="Roboto" w:hAnsi="Roboto"/>
                                  <w:color w:val="000000"/>
                                  <w:sz w:val="14"/>
                                  <w:szCs w:val="14"/>
                                </w:rPr>
                                <w:t>are suited and describe how different habitats provide for the basic needs of different kinds of animals and plants, and how they depend on each other</w:t>
                              </w:r>
                              <w:r w:rsidRPr="00A312FD">
                                <w:rPr>
                                  <w:rFonts w:ascii="Roboto" w:hAnsi="Roboto"/>
                                  <w:sz w:val="14"/>
                                  <w:szCs w:val="14"/>
                                </w:rPr>
                                <w:t>;</w:t>
                              </w:r>
                            </w:p>
                            <w:p w14:paraId="0AA51E49" w14:textId="77777777" w:rsidR="00A01E67" w:rsidRPr="00A312FD" w:rsidRDefault="00A01E67" w:rsidP="00F550FB">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identify and name a variety of plants and animals in their habitats, including microhabitats;</w:t>
                              </w:r>
                            </w:p>
                            <w:p w14:paraId="1C43A963" w14:textId="40261D62" w:rsidR="00A01E67" w:rsidRPr="00A312FD" w:rsidRDefault="00A01E67" w:rsidP="00F550FB">
                              <w:pPr>
                                <w:pStyle w:val="ListParagraph"/>
                                <w:numPr>
                                  <w:ilvl w:val="0"/>
                                  <w:numId w:val="3"/>
                                </w:numPr>
                                <w:spacing w:after="60" w:line="240" w:lineRule="auto"/>
                                <w:ind w:left="113" w:hanging="113"/>
                                <w:jc w:val="left"/>
                                <w:rPr>
                                  <w:rFonts w:ascii="Roboto" w:eastAsia="Roboto" w:hAnsi="Roboto" w:cs="Roboto"/>
                                  <w:sz w:val="14"/>
                                  <w:szCs w:val="14"/>
                                </w:rPr>
                              </w:pPr>
                              <w:proofErr w:type="gramStart"/>
                              <w:r w:rsidRPr="00A312FD">
                                <w:rPr>
                                  <w:rFonts w:ascii="Roboto" w:hAnsi="Roboto"/>
                                  <w:color w:val="000000"/>
                                  <w:sz w:val="14"/>
                                  <w:szCs w:val="14"/>
                                </w:rPr>
                                <w:t>describe</w:t>
                              </w:r>
                              <w:proofErr w:type="gramEnd"/>
                              <w:r w:rsidRPr="00A312FD">
                                <w:rPr>
                                  <w:rFonts w:ascii="Roboto" w:hAnsi="Roboto"/>
                                  <w:color w:val="000000"/>
                                  <w:sz w:val="14"/>
                                  <w:szCs w:val="14"/>
                                </w:rPr>
                                <w:t xml:space="preserve"> how animals obtain their food from plants and</w:t>
                              </w:r>
                              <w:r w:rsidRPr="00A312FD">
                                <w:rPr>
                                  <w:rFonts w:ascii="Roboto" w:hAnsi="Roboto"/>
                                  <w:sz w:val="14"/>
                                  <w:szCs w:val="14"/>
                                </w:rPr>
                                <w:t xml:space="preserve">  </w:t>
                              </w:r>
                              <w:r w:rsidRPr="00A312FD">
                                <w:rPr>
                                  <w:rFonts w:ascii="Roboto" w:hAnsi="Roboto"/>
                                  <w:color w:val="000000"/>
                                  <w:sz w:val="14"/>
                                  <w:szCs w:val="14"/>
                                </w:rPr>
                                <w:t>other animals, using the idea of a  simple food chain, and identify and name different sources of food.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4" name="Rectangle 304"/>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05C0EE" w14:textId="0C91496E" w:rsidR="00A01E67" w:rsidRPr="00F550FB" w:rsidRDefault="00A01E67" w:rsidP="00F550FB">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5" name="Rectangle 305"/>
                        <wps:cNvSpPr/>
                        <wps:spPr>
                          <a:xfrm>
                            <a:off x="3968151"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69741F" w14:textId="77777777" w:rsidR="00A01E67" w:rsidRPr="00A312FD" w:rsidRDefault="00A01E67" w:rsidP="00F550FB">
                              <w:pPr>
                                <w:spacing w:after="60" w:line="240" w:lineRule="auto"/>
                                <w:jc w:val="left"/>
                                <w:rPr>
                                  <w:rFonts w:ascii="Roboto" w:eastAsia="Roboto" w:hAnsi="Roboto" w:cs="Roboto"/>
                                  <w:b/>
                                  <w:bCs/>
                                  <w:sz w:val="14"/>
                                  <w:szCs w:val="14"/>
                                </w:rPr>
                              </w:pPr>
                              <w:r w:rsidRPr="00A312FD">
                                <w:rPr>
                                  <w:rFonts w:ascii="Roboto" w:eastAsia="Roboto" w:hAnsi="Roboto" w:cs="Roboto"/>
                                  <w:b/>
                                  <w:bCs/>
                                  <w:sz w:val="14"/>
                                  <w:szCs w:val="14"/>
                                </w:rPr>
                                <w:t>Pupils should be taught to:</w:t>
                              </w:r>
                            </w:p>
                            <w:p w14:paraId="225C05E2" w14:textId="77777777" w:rsidR="00A01E67" w:rsidRPr="00A312FD" w:rsidRDefault="00A01E67" w:rsidP="00271513">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recognise that living things can be grouped in a variety of ways;</w:t>
                              </w:r>
                            </w:p>
                            <w:p w14:paraId="50DA2CF9" w14:textId="77777777" w:rsidR="00A01E67" w:rsidRPr="00A312FD" w:rsidRDefault="00A01E67" w:rsidP="00271513">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explore and use classification keys to help group, identify and name a variety of living things in their local and wider environment;</w:t>
                              </w:r>
                            </w:p>
                            <w:p w14:paraId="36E1CAF0" w14:textId="6FE1025B" w:rsidR="00A01E67" w:rsidRPr="00A312FD" w:rsidRDefault="00A01E67" w:rsidP="00271513">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recognise that environments can change and that this can sometimes pose dangers to living things.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6" name="Rectangle 306"/>
                        <wps:cNvSpPr/>
                        <wps:spPr>
                          <a:xfrm>
                            <a:off x="5305246"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CEDE7E" w14:textId="77777777" w:rsidR="00A01E67" w:rsidRPr="00A312FD" w:rsidRDefault="00A01E67" w:rsidP="00F550FB">
                              <w:pPr>
                                <w:spacing w:after="60" w:line="240" w:lineRule="auto"/>
                                <w:jc w:val="left"/>
                                <w:rPr>
                                  <w:rFonts w:ascii="Roboto" w:eastAsia="Roboto" w:hAnsi="Roboto" w:cs="Roboto"/>
                                  <w:b/>
                                  <w:bCs/>
                                  <w:sz w:val="14"/>
                                  <w:szCs w:val="14"/>
                                </w:rPr>
                              </w:pPr>
                              <w:r w:rsidRPr="00A312FD">
                                <w:rPr>
                                  <w:rFonts w:ascii="Roboto" w:eastAsia="Roboto" w:hAnsi="Roboto" w:cs="Roboto"/>
                                  <w:b/>
                                  <w:bCs/>
                                  <w:sz w:val="14"/>
                                  <w:szCs w:val="14"/>
                                </w:rPr>
                                <w:t>Pupils should be taught to:</w:t>
                              </w:r>
                            </w:p>
                            <w:p w14:paraId="7B9DB5AE" w14:textId="77777777" w:rsidR="00A01E67" w:rsidRPr="00A312FD" w:rsidRDefault="00A01E67" w:rsidP="00E27D3E">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eastAsia="Roboto" w:hAnsi="Roboto" w:cs="Roboto"/>
                                  <w:sz w:val="14"/>
                                  <w:szCs w:val="14"/>
                                </w:rPr>
                                <w:t xml:space="preserve">describe </w:t>
                              </w:r>
                              <w:r w:rsidRPr="00A312FD">
                                <w:rPr>
                                  <w:rFonts w:ascii="Roboto" w:hAnsi="Roboto"/>
                                  <w:color w:val="000000"/>
                                  <w:sz w:val="14"/>
                                  <w:szCs w:val="14"/>
                                </w:rPr>
                                <w:t>the differences in the life cycles of a mammal, an amphibian, an insect and a bird;</w:t>
                              </w:r>
                            </w:p>
                            <w:p w14:paraId="058FE4AB" w14:textId="49CC8A16" w:rsidR="00A01E67" w:rsidRPr="00A312FD" w:rsidRDefault="00A01E67" w:rsidP="00E27D3E">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describe the life process of reproduction in some plants and animals.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7" name="Rectangle 307"/>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B4879B" w14:textId="77777777" w:rsidR="00A01E67" w:rsidRPr="00A312FD" w:rsidRDefault="00A01E67" w:rsidP="00F550FB">
                              <w:pPr>
                                <w:spacing w:after="60" w:line="240" w:lineRule="auto"/>
                                <w:jc w:val="left"/>
                                <w:rPr>
                                  <w:rFonts w:ascii="Roboto" w:eastAsia="Roboto" w:hAnsi="Roboto" w:cs="Roboto"/>
                                  <w:b/>
                                  <w:bCs/>
                                  <w:sz w:val="14"/>
                                  <w:szCs w:val="14"/>
                                </w:rPr>
                              </w:pPr>
                              <w:r w:rsidRPr="00A312FD">
                                <w:rPr>
                                  <w:rFonts w:ascii="Roboto" w:eastAsia="Roboto" w:hAnsi="Roboto" w:cs="Roboto"/>
                                  <w:b/>
                                  <w:bCs/>
                                  <w:sz w:val="14"/>
                                  <w:szCs w:val="14"/>
                                </w:rPr>
                                <w:t>Pupils should be taught to:</w:t>
                              </w:r>
                            </w:p>
                            <w:p w14:paraId="27F14F04" w14:textId="77777777" w:rsidR="00A01E67" w:rsidRPr="00A312FD" w:rsidRDefault="00A01E67" w:rsidP="0028113E">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eastAsia="Roboto" w:hAnsi="Roboto" w:cs="Roboto"/>
                                  <w:sz w:val="14"/>
                                  <w:szCs w:val="14"/>
                                </w:rPr>
                                <w:t xml:space="preserve">describe </w:t>
                              </w:r>
                              <w:r w:rsidRPr="00A312FD">
                                <w:rPr>
                                  <w:rFonts w:ascii="Roboto" w:hAnsi="Roboto"/>
                                  <w:color w:val="000000"/>
                                  <w:sz w:val="14"/>
                                  <w:szCs w:val="14"/>
                                </w:rPr>
                                <w:t xml:space="preserve">how living things are classified into broad groups according to common observable characteristics and based on similarities and differences, including </w:t>
                              </w:r>
                              <w:r w:rsidRPr="00A312FD">
                                <w:rPr>
                                  <w:rFonts w:ascii="Roboto" w:hAnsi="Roboto"/>
                                  <w:color w:val="000000"/>
                                  <w:sz w:val="14"/>
                                  <w:szCs w:val="14"/>
                                </w:rPr>
                                <w:br/>
                                <w:t>micro-organisms, plants and animals;</w:t>
                              </w:r>
                            </w:p>
                            <w:p w14:paraId="4791A5FB" w14:textId="516EE784" w:rsidR="00A01E67" w:rsidRPr="00A312FD" w:rsidRDefault="00A01E67" w:rsidP="0028113E">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give reasons for classifying plants and animals based on specific characteristics.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01" o:spid="_x0000_s1172" style="position:absolute;left:0;text-align:left;margin-left:26.35pt;margin-top:.35pt;width:753.15pt;height:198.15pt;z-index:251679744;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">
                <v:rect id="Rectangle 302" o:spid="_x0000_s1173"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f3C8UA&#10;AADcAAAADwAAAGRycy9kb3ducmV2LnhtbESPT2vCQBTE7wW/w/IKXkrdGP8gqauI0OBBBZN6f2Rf&#10;k9Ds25DdmvjtXaHQ4zAzv2HW28E04kadqy0rmE4iEMSF1TWXCr7yz/cVCOeRNTaWScGdHGw3o5c1&#10;Jtr2fKFb5ksRIOwSVFB53yZSuqIig25iW+LgfdvOoA+yK6XusA9w08g4ipbSYM1hocKW9hUVP9mv&#10;UZDfj7sTzhfTeZqes+vQp2/5KVZq/DrsPkB4Gvx/+K990ApmUQzPM+EIyM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B/cLxQAAANwAAAAPAAAAAAAAAAAAAAAAAJgCAABkcnMv&#10;ZG93bnJldi54bWxQSwUGAAAAAAQABAD1AAAAigMAAAAA&#10;" fillcolor="#d8d8d8 [2732]" strokecolor="#1c1c1c [3213]" strokeweight="1pt">
                  <v:textbox>
                    <w:txbxContent>
                      <w:p w14:paraId="4BC79972" w14:textId="47A71C7D" w:rsidR="00A01E67" w:rsidRPr="00F550FB" w:rsidRDefault="00A01E67" w:rsidP="00F550FB">
                        <w:pPr>
                          <w:spacing w:after="60" w:line="240" w:lineRule="auto"/>
                          <w:jc w:val="left"/>
                          <w:rPr>
                            <w:rFonts w:ascii="Roboto" w:eastAsia="Roboto" w:hAnsi="Roboto" w:cs="Roboto"/>
                            <w:sz w:val="16"/>
                            <w:szCs w:val="16"/>
                          </w:rPr>
                        </w:pPr>
                      </w:p>
                    </w:txbxContent>
                  </v:textbox>
                </v:rect>
                <v:rect id="Rectangle 303" o:spid="_x0000_s1174"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zM78UA&#10;AADcAAAADwAAAGRycy9kb3ducmV2LnhtbESP3YrCMBSE7wXfIRxhb2RNXVGWrlHURRBF8A/Zy0Nz&#10;bIvNSWmyWn16IwheDjPzDTMc16YQF6pcbllBtxOBIE6szjlVcNjPP79BOI+ssbBMCm7kYDxqNoYY&#10;a3vlLV12PhUBwi5GBZn3ZSylSzIy6Dq2JA7eyVYGfZBVKnWF1wA3hfyKooE0mHNYyLCkWUbJefdv&#10;AkXnf/t+d7lZr2a6POJ92/9tT5X6aNWTHxCeav8Ov9oLraAX9eB5JhwBOXo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jMzvxQAAANwAAAAPAAAAAAAAAAAAAAAAAJgCAABkcnMv&#10;ZG93bnJldi54bWxQSwUGAAAAAAQABAD1AAAAigMAAAAA&#10;" filled="f" strokecolor="#1c1c1c [3213]" strokeweight="1pt">
                  <v:textbox>
                    <w:txbxContent>
                      <w:p w14:paraId="6BE84315" w14:textId="77777777" w:rsidR="00A01E67" w:rsidRPr="00A312FD" w:rsidRDefault="00A01E67" w:rsidP="00F550FB">
                        <w:pPr>
                          <w:spacing w:after="60" w:line="240" w:lineRule="auto"/>
                          <w:jc w:val="left"/>
                          <w:rPr>
                            <w:rFonts w:ascii="Roboto" w:eastAsia="Roboto" w:hAnsi="Roboto" w:cs="Roboto"/>
                            <w:b/>
                            <w:bCs/>
                            <w:sz w:val="14"/>
                            <w:szCs w:val="14"/>
                          </w:rPr>
                        </w:pPr>
                        <w:r w:rsidRPr="00A312FD">
                          <w:rPr>
                            <w:rFonts w:ascii="Roboto" w:eastAsia="Roboto" w:hAnsi="Roboto" w:cs="Roboto"/>
                            <w:b/>
                            <w:bCs/>
                            <w:sz w:val="14"/>
                            <w:szCs w:val="14"/>
                          </w:rPr>
                          <w:t>Pupils should be taught to:</w:t>
                        </w:r>
                      </w:p>
                      <w:p w14:paraId="6DEA9D6C" w14:textId="77777777" w:rsidR="00A01E67" w:rsidRPr="00A312FD" w:rsidRDefault="00A01E67" w:rsidP="00F550FB">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eastAsia="Roboto" w:hAnsi="Roboto" w:cs="Roboto"/>
                            <w:sz w:val="14"/>
                            <w:szCs w:val="14"/>
                          </w:rPr>
                          <w:t xml:space="preserve">explore </w:t>
                        </w:r>
                        <w:r w:rsidRPr="00A312FD">
                          <w:rPr>
                            <w:rFonts w:ascii="Roboto" w:hAnsi="Roboto"/>
                            <w:color w:val="000000"/>
                            <w:sz w:val="14"/>
                            <w:szCs w:val="14"/>
                          </w:rPr>
                          <w:t>and compare the differences between things that are living, dead, and things that have never been alive;</w:t>
                        </w:r>
                      </w:p>
                      <w:p w14:paraId="47266A07" w14:textId="00455B1C" w:rsidR="00A01E67" w:rsidRPr="00A312FD" w:rsidRDefault="00A01E67" w:rsidP="00F550FB">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identify that most living things live in habitats to which they</w:t>
                        </w:r>
                        <w:r w:rsidRPr="00A312FD">
                          <w:rPr>
                            <w:rFonts w:ascii="Roboto" w:hAnsi="Roboto"/>
                            <w:sz w:val="14"/>
                            <w:szCs w:val="14"/>
                          </w:rPr>
                          <w:t xml:space="preserve"> </w:t>
                        </w:r>
                        <w:r w:rsidRPr="00A312FD">
                          <w:rPr>
                            <w:rFonts w:ascii="Roboto" w:hAnsi="Roboto"/>
                            <w:color w:val="000000"/>
                            <w:sz w:val="14"/>
                            <w:szCs w:val="14"/>
                          </w:rPr>
                          <w:t>are suited and describe how different habitats provide for the basic needs of different kinds of animals and plants, and how they depend on each other</w:t>
                        </w:r>
                        <w:r w:rsidRPr="00A312FD">
                          <w:rPr>
                            <w:rFonts w:ascii="Roboto" w:hAnsi="Roboto"/>
                            <w:sz w:val="14"/>
                            <w:szCs w:val="14"/>
                          </w:rPr>
                          <w:t>;</w:t>
                        </w:r>
                      </w:p>
                      <w:p w14:paraId="0AA51E49" w14:textId="77777777" w:rsidR="00A01E67" w:rsidRPr="00A312FD" w:rsidRDefault="00A01E67" w:rsidP="00F550FB">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identify and name a variety of plants and animals in their habitats, including microhabitats;</w:t>
                        </w:r>
                      </w:p>
                      <w:p w14:paraId="1C43A963" w14:textId="40261D62" w:rsidR="00A01E67" w:rsidRPr="00A312FD" w:rsidRDefault="00A01E67" w:rsidP="00F550FB">
                        <w:pPr>
                          <w:pStyle w:val="ListParagraph"/>
                          <w:numPr>
                            <w:ilvl w:val="0"/>
                            <w:numId w:val="3"/>
                          </w:numPr>
                          <w:spacing w:after="60" w:line="240" w:lineRule="auto"/>
                          <w:ind w:left="113" w:hanging="113"/>
                          <w:jc w:val="left"/>
                          <w:rPr>
                            <w:rFonts w:ascii="Roboto" w:eastAsia="Roboto" w:hAnsi="Roboto" w:cs="Roboto"/>
                            <w:sz w:val="14"/>
                            <w:szCs w:val="14"/>
                          </w:rPr>
                        </w:pPr>
                        <w:proofErr w:type="gramStart"/>
                        <w:r w:rsidRPr="00A312FD">
                          <w:rPr>
                            <w:rFonts w:ascii="Roboto" w:hAnsi="Roboto"/>
                            <w:color w:val="000000"/>
                            <w:sz w:val="14"/>
                            <w:szCs w:val="14"/>
                          </w:rPr>
                          <w:t>describe</w:t>
                        </w:r>
                        <w:proofErr w:type="gramEnd"/>
                        <w:r w:rsidRPr="00A312FD">
                          <w:rPr>
                            <w:rFonts w:ascii="Roboto" w:hAnsi="Roboto"/>
                            <w:color w:val="000000"/>
                            <w:sz w:val="14"/>
                            <w:szCs w:val="14"/>
                          </w:rPr>
                          <w:t xml:space="preserve"> how animals obtain their food from plants and</w:t>
                        </w:r>
                        <w:r w:rsidRPr="00A312FD">
                          <w:rPr>
                            <w:rFonts w:ascii="Roboto" w:hAnsi="Roboto"/>
                            <w:sz w:val="14"/>
                            <w:szCs w:val="14"/>
                          </w:rPr>
                          <w:t xml:space="preserve">  </w:t>
                        </w:r>
                        <w:r w:rsidRPr="00A312FD">
                          <w:rPr>
                            <w:rFonts w:ascii="Roboto" w:hAnsi="Roboto"/>
                            <w:color w:val="000000"/>
                            <w:sz w:val="14"/>
                            <w:szCs w:val="14"/>
                          </w:rPr>
                          <w:t>other animals, using the idea of a  simple food chain, and identify and name different sources of food.</w:t>
                        </w:r>
                      </w:p>
                    </w:txbxContent>
                  </v:textbox>
                </v:rect>
                <v:rect id="Rectangle 304" o:spid="_x0000_s1175"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LK5MUA&#10;AADcAAAADwAAAGRycy9kb3ducmV2LnhtbESPQWvCQBSE74L/YXmFXqRutFEkdRURGnpQwaTeH9nX&#10;JDT7NmS3Jv77riB4HGbmG2a9HUwjrtS52rKC2TQCQVxYXXOp4Dv/fFuBcB5ZY2OZFNzIwXYzHq0x&#10;0bbnM10zX4oAYZeggsr7NpHSFRUZdFPbEgfvx3YGfZBdKXWHfYCbRs6jaCkN1hwWKmxpX1Hxm/0Z&#10;BfntsDtivJjFaXrKLkOfTvLjXKnXl2H3AcLT4J/hR/tLK3iPYrifCUdAb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osrkxQAAANwAAAAPAAAAAAAAAAAAAAAAAJgCAABkcnMv&#10;ZG93bnJldi54bWxQSwUGAAAAAAQABAD1AAAAigMAAAAA&#10;" fillcolor="#d8d8d8 [2732]" strokecolor="#1c1c1c [3213]" strokeweight="1pt">
                  <v:textbox>
                    <w:txbxContent>
                      <w:p w14:paraId="0305C0EE" w14:textId="0C91496E" w:rsidR="00A01E67" w:rsidRPr="00F550FB" w:rsidRDefault="00A01E67" w:rsidP="00F550FB">
                        <w:pPr>
                          <w:spacing w:after="60" w:line="240" w:lineRule="auto"/>
                          <w:jc w:val="left"/>
                          <w:rPr>
                            <w:rFonts w:ascii="Roboto" w:eastAsia="Roboto" w:hAnsi="Roboto" w:cs="Roboto"/>
                            <w:sz w:val="16"/>
                            <w:szCs w:val="16"/>
                          </w:rPr>
                        </w:pPr>
                      </w:p>
                    </w:txbxContent>
                  </v:textbox>
                </v:rect>
                <v:rect id="Rectangle 305" o:spid="_x0000_s1176"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nxAMYA&#10;AADcAAAADwAAAGRycy9kb3ducmV2LnhtbESPQWvCQBSE74L/YXlCL6XZ2JJSYlZpLUKpCEaLeHxk&#10;n0lo9m3Irpr6612h4HGYmW+YbNabRpyoc7VlBeMoBkFcWF1zqeBnu3h6A+E8ssbGMin4Iwez6XCQ&#10;YartmXM6bXwpAoRdigoq79tUSldUZNBFtiUO3sF2Bn2QXSl1h+cAN418juNXabDmsFBhS/OKit/N&#10;0QSKrvfbZPy9Xi3nut3hJU8+Hz+Uehj17xMQnnp/D/+3v7SClziB25lwBOT0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inxAMYAAADcAAAADwAAAAAAAAAAAAAAAACYAgAAZHJz&#10;L2Rvd25yZXYueG1sUEsFBgAAAAAEAAQA9QAAAIsDAAAAAA==&#10;" filled="f" strokecolor="#1c1c1c [3213]" strokeweight="1pt">
                  <v:textbox>
                    <w:txbxContent>
                      <w:p w14:paraId="0A69741F" w14:textId="77777777" w:rsidR="00A01E67" w:rsidRPr="00A312FD" w:rsidRDefault="00A01E67" w:rsidP="00F550FB">
                        <w:pPr>
                          <w:spacing w:after="60" w:line="240" w:lineRule="auto"/>
                          <w:jc w:val="left"/>
                          <w:rPr>
                            <w:rFonts w:ascii="Roboto" w:eastAsia="Roboto" w:hAnsi="Roboto" w:cs="Roboto"/>
                            <w:b/>
                            <w:bCs/>
                            <w:sz w:val="14"/>
                            <w:szCs w:val="14"/>
                          </w:rPr>
                        </w:pPr>
                        <w:r w:rsidRPr="00A312FD">
                          <w:rPr>
                            <w:rFonts w:ascii="Roboto" w:eastAsia="Roboto" w:hAnsi="Roboto" w:cs="Roboto"/>
                            <w:b/>
                            <w:bCs/>
                            <w:sz w:val="14"/>
                            <w:szCs w:val="14"/>
                          </w:rPr>
                          <w:t>Pupils should be taught to:</w:t>
                        </w:r>
                      </w:p>
                      <w:p w14:paraId="225C05E2" w14:textId="77777777" w:rsidR="00A01E67" w:rsidRPr="00A312FD" w:rsidRDefault="00A01E67" w:rsidP="00271513">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recognise that living things can be grouped in a variety of ways;</w:t>
                        </w:r>
                      </w:p>
                      <w:p w14:paraId="50DA2CF9" w14:textId="77777777" w:rsidR="00A01E67" w:rsidRPr="00A312FD" w:rsidRDefault="00A01E67" w:rsidP="00271513">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explore and use classification keys to help group, identify and name a variety of living things in their local and wider environment;</w:t>
                        </w:r>
                      </w:p>
                      <w:p w14:paraId="36E1CAF0" w14:textId="6FE1025B" w:rsidR="00A01E67" w:rsidRPr="00A312FD" w:rsidRDefault="00A01E67" w:rsidP="00271513">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recognise that environments can change and that this can sometimes pose dangers to living things.</w:t>
                        </w:r>
                      </w:p>
                    </w:txbxContent>
                  </v:textbox>
                </v:rect>
                <v:rect id="Rectangle 306" o:spid="_x0000_s1177"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tvd8YA&#10;AADcAAAADwAAAGRycy9kb3ducmV2LnhtbESPQWvCQBSE7wX/w/IKvRSzsRKR6CpqKZSKUI2Ix0f2&#10;NQlm34bs1sT++m5B6HGYmW+Y+bI3tbhS6yrLCkZRDII4t7riQsExextOQTiPrLG2TApu5GC5GDzM&#10;MdW24z1dD74QAcIuRQWl900qpctLMugi2xAH78u2Bn2QbSF1i12Am1q+xPFEGqw4LJTY0Kak/HL4&#10;NoGiq3OWjD4+d9uNbk74s09en9dKPT32qxkIT73/D9/b71rBOJ7A35lw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vtvd8YAAADcAAAADwAAAAAAAAAAAAAAAACYAgAAZHJz&#10;L2Rvd25yZXYueG1sUEsFBgAAAAAEAAQA9QAAAIsDAAAAAA==&#10;" filled="f" strokecolor="#1c1c1c [3213]" strokeweight="1pt">
                  <v:textbox>
                    <w:txbxContent>
                      <w:p w14:paraId="3ACEDE7E" w14:textId="77777777" w:rsidR="00A01E67" w:rsidRPr="00A312FD" w:rsidRDefault="00A01E67" w:rsidP="00F550FB">
                        <w:pPr>
                          <w:spacing w:after="60" w:line="240" w:lineRule="auto"/>
                          <w:jc w:val="left"/>
                          <w:rPr>
                            <w:rFonts w:ascii="Roboto" w:eastAsia="Roboto" w:hAnsi="Roboto" w:cs="Roboto"/>
                            <w:b/>
                            <w:bCs/>
                            <w:sz w:val="14"/>
                            <w:szCs w:val="14"/>
                          </w:rPr>
                        </w:pPr>
                        <w:r w:rsidRPr="00A312FD">
                          <w:rPr>
                            <w:rFonts w:ascii="Roboto" w:eastAsia="Roboto" w:hAnsi="Roboto" w:cs="Roboto"/>
                            <w:b/>
                            <w:bCs/>
                            <w:sz w:val="14"/>
                            <w:szCs w:val="14"/>
                          </w:rPr>
                          <w:t>Pupils should be taught to:</w:t>
                        </w:r>
                      </w:p>
                      <w:p w14:paraId="7B9DB5AE" w14:textId="77777777" w:rsidR="00A01E67" w:rsidRPr="00A312FD" w:rsidRDefault="00A01E67" w:rsidP="00E27D3E">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eastAsia="Roboto" w:hAnsi="Roboto" w:cs="Roboto"/>
                            <w:sz w:val="14"/>
                            <w:szCs w:val="14"/>
                          </w:rPr>
                          <w:t xml:space="preserve">describe </w:t>
                        </w:r>
                        <w:r w:rsidRPr="00A312FD">
                          <w:rPr>
                            <w:rFonts w:ascii="Roboto" w:hAnsi="Roboto"/>
                            <w:color w:val="000000"/>
                            <w:sz w:val="14"/>
                            <w:szCs w:val="14"/>
                          </w:rPr>
                          <w:t>the differences in the life cycles of a mammal, an amphibian, an insect and a bird;</w:t>
                        </w:r>
                      </w:p>
                      <w:p w14:paraId="058FE4AB" w14:textId="49CC8A16" w:rsidR="00A01E67" w:rsidRPr="00A312FD" w:rsidRDefault="00A01E67" w:rsidP="00E27D3E">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describe the life process of reproduction in some plants and animals.</w:t>
                        </w:r>
                      </w:p>
                    </w:txbxContent>
                  </v:textbox>
                </v:rect>
                <v:rect id="Rectangle 307" o:spid="_x0000_s1178"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fK7MYA&#10;AADcAAAADwAAAGRycy9kb3ducmV2LnhtbESP3WrCQBSE7wXfYTmF3hSzsWKVmFVaiyBKwT/Ey0P2&#10;NAlmz4bsVtM+vSsUvBxm5hsmnbWmEhdqXGlZQT+KQRBnVpecKzjsF70xCOeRNVaWScEvOZhNu50U&#10;E22vvKXLzuciQNglqKDwvk6kdFlBBl1ka+LgfdvGoA+yyaVu8BrgppKvcfwmDZYcFgqsaV5Qdt79&#10;mEDR5Wk/7K82X+u5ro/4tx1+vnwo9fzUvk9AeGr9I/zfXmoFg3gE9zPhCMjp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bfK7MYAAADcAAAADwAAAAAAAAAAAAAAAACYAgAAZHJz&#10;L2Rvd25yZXYueG1sUEsFBgAAAAAEAAQA9QAAAIsDAAAAAA==&#10;" filled="f" strokecolor="#1c1c1c [3213]" strokeweight="1pt">
                  <v:textbox>
                    <w:txbxContent>
                      <w:p w14:paraId="07B4879B" w14:textId="77777777" w:rsidR="00A01E67" w:rsidRPr="00A312FD" w:rsidRDefault="00A01E67" w:rsidP="00F550FB">
                        <w:pPr>
                          <w:spacing w:after="60" w:line="240" w:lineRule="auto"/>
                          <w:jc w:val="left"/>
                          <w:rPr>
                            <w:rFonts w:ascii="Roboto" w:eastAsia="Roboto" w:hAnsi="Roboto" w:cs="Roboto"/>
                            <w:b/>
                            <w:bCs/>
                            <w:sz w:val="14"/>
                            <w:szCs w:val="14"/>
                          </w:rPr>
                        </w:pPr>
                        <w:r w:rsidRPr="00A312FD">
                          <w:rPr>
                            <w:rFonts w:ascii="Roboto" w:eastAsia="Roboto" w:hAnsi="Roboto" w:cs="Roboto"/>
                            <w:b/>
                            <w:bCs/>
                            <w:sz w:val="14"/>
                            <w:szCs w:val="14"/>
                          </w:rPr>
                          <w:t>Pupils should be taught to:</w:t>
                        </w:r>
                      </w:p>
                      <w:p w14:paraId="27F14F04" w14:textId="77777777" w:rsidR="00A01E67" w:rsidRPr="00A312FD" w:rsidRDefault="00A01E67" w:rsidP="0028113E">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eastAsia="Roboto" w:hAnsi="Roboto" w:cs="Roboto"/>
                            <w:sz w:val="14"/>
                            <w:szCs w:val="14"/>
                          </w:rPr>
                          <w:t xml:space="preserve">describe </w:t>
                        </w:r>
                        <w:r w:rsidRPr="00A312FD">
                          <w:rPr>
                            <w:rFonts w:ascii="Roboto" w:hAnsi="Roboto"/>
                            <w:color w:val="000000"/>
                            <w:sz w:val="14"/>
                            <w:szCs w:val="14"/>
                          </w:rPr>
                          <w:t xml:space="preserve">how living things are classified into broad groups according to common observable characteristics and based on similarities and differences, including </w:t>
                        </w:r>
                        <w:r w:rsidRPr="00A312FD">
                          <w:rPr>
                            <w:rFonts w:ascii="Roboto" w:hAnsi="Roboto"/>
                            <w:color w:val="000000"/>
                            <w:sz w:val="14"/>
                            <w:szCs w:val="14"/>
                          </w:rPr>
                          <w:br/>
                          <w:t>micro-organisms, plants and animals;</w:t>
                        </w:r>
                      </w:p>
                      <w:p w14:paraId="4791A5FB" w14:textId="516EE784" w:rsidR="00A01E67" w:rsidRPr="00A312FD" w:rsidRDefault="00A01E67" w:rsidP="0028113E">
                        <w:pPr>
                          <w:pStyle w:val="ListParagraph"/>
                          <w:numPr>
                            <w:ilvl w:val="0"/>
                            <w:numId w:val="3"/>
                          </w:numPr>
                          <w:spacing w:after="60" w:line="240" w:lineRule="auto"/>
                          <w:ind w:left="113" w:hanging="113"/>
                          <w:jc w:val="left"/>
                          <w:rPr>
                            <w:rFonts w:ascii="Roboto" w:eastAsia="Roboto" w:hAnsi="Roboto" w:cs="Roboto"/>
                            <w:sz w:val="14"/>
                            <w:szCs w:val="14"/>
                          </w:rPr>
                        </w:pPr>
                        <w:r w:rsidRPr="00A312FD">
                          <w:rPr>
                            <w:rFonts w:ascii="Roboto" w:hAnsi="Roboto"/>
                            <w:color w:val="000000"/>
                            <w:sz w:val="14"/>
                            <w:szCs w:val="14"/>
                          </w:rPr>
                          <w:t>give reasons for classifying plants and animals based on specific characteristics.</w:t>
                        </w:r>
                      </w:p>
                    </w:txbxContent>
                  </v:textbox>
                </v:rect>
                <w10:wrap anchorx="margin"/>
              </v:group>
            </w:pict>
          </mc:Fallback>
        </mc:AlternateContent>
      </w:r>
      <w:r w:rsidR="00F550FB">
        <w:rPr>
          <w:noProof/>
        </w:rPr>
        <mc:AlternateContent>
          <mc:Choice Requires="wpg">
            <w:drawing>
              <wp:anchor distT="0" distB="0" distL="114300" distR="114300" simplePos="0" relativeHeight="251675648" behindDoc="0" locked="0" layoutInCell="1" allowOverlap="1" wp14:anchorId="247423BC" wp14:editId="10127DF3">
                <wp:simplePos x="0" y="0"/>
                <wp:positionH relativeFrom="margin">
                  <wp:posOffset>336550</wp:posOffset>
                </wp:positionH>
                <wp:positionV relativeFrom="paragraph">
                  <wp:posOffset>-335610</wp:posOffset>
                </wp:positionV>
                <wp:extent cx="9568180" cy="335915"/>
                <wp:effectExtent l="0" t="0" r="13970" b="26035"/>
                <wp:wrapNone/>
                <wp:docPr id="293" name="Group 293"/>
                <wp:cNvGraphicFramePr/>
                <a:graphic xmlns:a="http://schemas.openxmlformats.org/drawingml/2006/main">
                  <a:graphicData uri="http://schemas.microsoft.com/office/word/2010/wordprocessingGroup">
                    <wpg:wgp>
                      <wpg:cNvGrpSpPr/>
                      <wpg:grpSpPr>
                        <a:xfrm>
                          <a:off x="0" y="0"/>
                          <a:ext cx="9568180" cy="335915"/>
                          <a:chOff x="-7940" y="0"/>
                          <a:chExt cx="7975576" cy="336430"/>
                        </a:xfrm>
                      </wpg:grpSpPr>
                      <wps:wsp>
                        <wps:cNvPr id="294" name="Rectangle 294"/>
                        <wps:cNvSpPr/>
                        <wps:spPr>
                          <a:xfrm>
                            <a:off x="-7940"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FBA1D9" w14:textId="77777777" w:rsidR="00A01E67" w:rsidRPr="00807512" w:rsidRDefault="00A01E67" w:rsidP="00F550F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5" name="Rectangle 295"/>
                        <wps:cNvSpPr/>
                        <wps:spPr>
                          <a:xfrm>
                            <a:off x="1311216"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EA4852" w14:textId="77777777" w:rsidR="00A01E67" w:rsidRPr="00807512" w:rsidRDefault="00A01E67" w:rsidP="00F550F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6" name="Rectangle 296"/>
                        <wps:cNvSpPr/>
                        <wps:spPr>
                          <a:xfrm>
                            <a:off x="2643017"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511423" w14:textId="77777777" w:rsidR="00A01E67" w:rsidRPr="00807512" w:rsidRDefault="00A01E67" w:rsidP="00F550F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7" name="Rectangle 297"/>
                        <wps:cNvSpPr/>
                        <wps:spPr>
                          <a:xfrm>
                            <a:off x="3968151"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954915" w14:textId="77777777" w:rsidR="00A01E67" w:rsidRPr="00D946D0" w:rsidRDefault="00A01E67" w:rsidP="00F550F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8" name="Rectangle 298"/>
                        <wps:cNvSpPr/>
                        <wps:spPr>
                          <a:xfrm>
                            <a:off x="5299953"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6B3236" w14:textId="77777777" w:rsidR="00A01E67" w:rsidRPr="00D946D0" w:rsidRDefault="00A01E67" w:rsidP="00F550F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9" name="Rectangle 299"/>
                        <wps:cNvSpPr/>
                        <wps:spPr>
                          <a:xfrm>
                            <a:off x="6628421"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2D8762" w14:textId="77777777" w:rsidR="00A01E67" w:rsidRPr="00D946D0" w:rsidRDefault="00A01E67" w:rsidP="00F550F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293" o:spid="_x0000_s1179" style="position:absolute;left:0;text-align:left;margin-left:26.5pt;margin-top:-26.45pt;width:753.4pt;height:26.45pt;z-index:251675648;mso-position-horizontal-relative:margin;mso-width-relative:margin" coordorigin="-79" coordsize="79755,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">
                <v:rect id="Rectangle 294" o:spid="_x0000_s1180" style="position:absolute;left:-79;width:13191;height:33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yhJ8MA&#10;AADcAAAADwAAAGRycy9kb3ducmV2LnhtbESPQWsCMRSE74L/IbxCL1Kzioi7GkWUgke7evD42Lxm&#10;125eliSr23/fFAo9DjPzDbPZDbYVD/KhcaxgNs1AEFdON2wUXC/vbysQISJrbB2Tgm8KsNuORxss&#10;tHvyBz3KaESCcChQQR1jV0gZqposhqnriJP36bzFmKQ3Unt8Jrht5TzLltJiw2mhxo4ONVVfZW8V&#10;9KbUndfmdHN5P7n7495O8rNSry/Dfg0i0hD/w3/tk1YwzxfweyYdAb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nyhJ8MAAADcAAAADwAAAAAAAAAAAAAAAACYAgAAZHJzL2Rv&#10;d25yZXYueG1sUEsFBgAAAAAEAAQA9QAAAIgDAAAAAA==&#10;" fillcolor="#673a8f" strokecolor="#1c1c1c [3213]" strokeweight="1pt">
                  <v:textbox>
                    <w:txbxContent>
                      <w:p w14:paraId="54FBA1D9" w14:textId="77777777" w:rsidR="00A01E67" w:rsidRPr="00807512" w:rsidRDefault="00A01E67" w:rsidP="00F550F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295" o:spid="_x0000_s1181" style="position:absolute;left:13112;width:13400;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6d7cUA&#10;AADcAAAADwAAAGRycy9kb3ducmV2LnhtbESPzWrCQBSF90LfYbiF7sykgRYbM4ptEdK60ZhNd5fM&#10;NQlm7oTMNKZv3xEEl4fz83Gy9WQ6MdLgWssKnqMYBHFldcu1gvK4nS9AOI+ssbNMCv7IwXr1MMsw&#10;1fbCBxoLX4swwi5FBY33fSqlqxoy6CLbEwfvZAeDPsihlnrASxg3nUzi+FUabDkQGuzpo6HqXPya&#10;wN0mufn+/CnPRzvtsPg6bMb9u1JPj9NmCcLT5O/hWzvXCpK3F7ieCUdAr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zp3txQAAANwAAAAPAAAAAAAAAAAAAAAAAJgCAABkcnMv&#10;ZG93bnJldi54bWxQSwUGAAAAAAQABAD1AAAAigMAAAAA&#10;" fillcolor="#e7226a" strokecolor="#1c1c1c [3213]" strokeweight="1pt">
                  <v:textbox>
                    <w:txbxContent>
                      <w:p w14:paraId="54EA4852" w14:textId="77777777" w:rsidR="00A01E67" w:rsidRPr="00807512" w:rsidRDefault="00A01E67" w:rsidP="00F550F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296" o:spid="_x0000_s1182" style="position:absolute;left:26430;width:13398;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H/ZMQA&#10;AADcAAAADwAAAGRycy9kb3ducmV2LnhtbESPQYvCMBSE74L/ITzBi6ypHsStjSILggt7sXrY49vk&#10;2Rabl9Kktf77jSB4HGbmGybbDbYWPbW+cqxgMU9AEGtnKi4UXM6HjzUIH5AN1o5JwYM87LbjUYap&#10;cXc+UZ+HQkQI+xQVlCE0qZRel2TRz11DHL2ray2GKNtCmhbvEW5ruUySlbRYcVwosaGvkvQt76yC&#10;Y/f9YzqdL+rQu/zv3M8O+nem1HQy7DcgAg3hHX61j0bB8nMFzzPxCMj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x/2TEAAAA3AAAAA8AAAAAAAAAAAAAAAAAmAIAAGRycy9k&#10;b3ducmV2LnhtbFBLBQYAAAAABAAEAPUAAACJAwAAAAA=&#10;" fillcolor="#32b4a3" strokecolor="#1c1c1c [3213]" strokeweight="1pt">
                  <v:textbox>
                    <w:txbxContent>
                      <w:p w14:paraId="09511423" w14:textId="77777777" w:rsidR="00A01E67" w:rsidRPr="00807512" w:rsidRDefault="00A01E67" w:rsidP="00F550F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297" o:spid="_x0000_s1183" style="position:absolute;left:39681;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WRmMcA&#10;AADcAAAADwAAAGRycy9kb3ducmV2LnhtbESPQUvDQBSE70L/w/IK3uzGWrSm3RYpagslFWN7f80+&#10;s8Hs25Bd09Rf7wpCj8PMfMPMl72tRUetrxwruB0lIIgLpysuFew/Xm6mIHxA1lg7JgVn8rBcDK7m&#10;mGp34nfq8lCKCGGfogITQpNK6QtDFv3INcTR+3StxRBlW0rd4inCbS3HSXIvLVYcFww2tDJUfOXf&#10;VsFWTp+7wzE3b+tsJXevP9mdm2RKXQ/7pxmIQH24hP/bG61g/PgAf2fiEZ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8FkZjHAAAA3AAAAA8AAAAAAAAAAAAAAAAAmAIAAGRy&#10;cy9kb3ducmV2LnhtbFBLBQYAAAAABAAEAPUAAACMAwAAAAA=&#10;" fillcolor="#981869" strokecolor="#1c1c1c [3213]" strokeweight="1pt">
                  <v:textbox>
                    <w:txbxContent>
                      <w:p w14:paraId="35954915" w14:textId="77777777" w:rsidR="00A01E67" w:rsidRPr="00D946D0" w:rsidRDefault="00A01E67" w:rsidP="00F550F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298" o:spid="_x0000_s1184" style="position:absolute;left:52999;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lPssQA&#10;AADcAAAADwAAAGRycy9kb3ducmV2LnhtbERPy2rCQBTdC/2H4Ra6ETMxFKkxoxRLoS1o8bFxd8lc&#10;k9TMnZCZmLRf31kILg/nna0GU4srta6yrGAaxSCIc6srLhQcD++TFxDOI2usLZOCX3KwWj6MMky1&#10;7XlH170vRAhhl6KC0vsmldLlJRl0kW2IA3e2rUEfYFtI3WIfwk0tkzieSYMVh4YSG1qXlF/2nVGA&#10;fbz94+e3n69mc/me02d3PhVjpZ4eh9cFCE+Dv4tv7g+tIJmHteFMO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ZT7LEAAAA3AAAAA8AAAAAAAAAAAAAAAAAmAIAAGRycy9k&#10;b3ducmV2LnhtbFBLBQYAAAAABAAEAPUAAACJAwAAAAA=&#10;" fillcolor="#14b5e5" strokecolor="#1c1c1c [3213]" strokeweight="1pt">
                  <v:textbox>
                    <w:txbxContent>
                      <w:p w14:paraId="0E6B3236" w14:textId="77777777" w:rsidR="00A01E67" w:rsidRPr="00D946D0" w:rsidRDefault="00A01E67" w:rsidP="00F550F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299" o:spid="_x0000_s1185" style="position:absolute;left:66284;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jq4ccA&#10;AADcAAAADwAAAGRycy9kb3ducmV2LnhtbESPS2vDMBCE74X+B7GBXkoix5Q8nCihFEpDLyXOgxwX&#10;a2OLWCtjqbHz76tCIMdhZr5hluve1uJKrTeOFYxHCQjiwmnDpYL97nM4A+EDssbaMSm4kYf16vlp&#10;iZl2HW/pmodSRAj7DBVUITSZlL6oyKIfuYY4emfXWgxRtqXULXYRbmuZJslEWjQcFyps6KOi4pL/&#10;WgXN9us1/d4cjm+n3HXTn/HNnINR6mXQvy9ABOrDI3xvb7SCdD6H/zPxCMjV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NY6uHHAAAA3AAAAA8AAAAAAAAAAAAAAAAAmAIAAGRy&#10;cy9kb3ducmV2LnhtbFBLBQYAAAAABAAEAPUAAACMAwAAAAA=&#10;" fillcolor="#f08218" strokecolor="#1c1c1c [3213]" strokeweight="1pt">
                  <v:textbox>
                    <w:txbxContent>
                      <w:p w14:paraId="4C2D8762" w14:textId="77777777" w:rsidR="00A01E67" w:rsidRPr="00D946D0" w:rsidRDefault="00A01E67" w:rsidP="00F550F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p>
    <w:p w14:paraId="3FEB5940" w14:textId="5E147C4B" w:rsidR="00FC03EC" w:rsidRDefault="00C3069C" w:rsidP="009E4127">
      <w:pPr>
        <w:sectPr w:rsidR="00FC03EC" w:rsidSect="00A61E8B">
          <w:pgSz w:w="16838" w:h="11906" w:orient="landscape" w:code="9"/>
          <w:pgMar w:top="567" w:right="567" w:bottom="1361" w:left="567" w:header="567" w:footer="0" w:gutter="0"/>
          <w:cols w:space="708"/>
          <w:docGrid w:linePitch="360"/>
        </w:sectPr>
      </w:pPr>
      <w:r>
        <w:rPr>
          <w:noProof/>
        </w:rPr>
        <w:lastRenderedPageBreak/>
        <mc:AlternateContent>
          <mc:Choice Requires="wps">
            <w:drawing>
              <wp:anchor distT="0" distB="0" distL="114300" distR="114300" simplePos="0" relativeHeight="251689984" behindDoc="0" locked="0" layoutInCell="1" allowOverlap="1" wp14:anchorId="38AA6CAB" wp14:editId="52F125C8">
                <wp:simplePos x="0" y="0"/>
                <wp:positionH relativeFrom="margin">
                  <wp:align>left</wp:align>
                </wp:positionH>
                <wp:positionV relativeFrom="paragraph">
                  <wp:posOffset>3820216</wp:posOffset>
                </wp:positionV>
                <wp:extent cx="3355505" cy="335915"/>
                <wp:effectExtent l="4762" t="0" r="21273" b="21272"/>
                <wp:wrapNone/>
                <wp:docPr id="205" name="Rectangle 205"/>
                <wp:cNvGraphicFramePr/>
                <a:graphic xmlns:a="http://schemas.openxmlformats.org/drawingml/2006/main">
                  <a:graphicData uri="http://schemas.microsoft.com/office/word/2010/wordprocessingShape">
                    <wps:wsp>
                      <wps:cNvSpPr/>
                      <wps:spPr>
                        <a:xfrm rot="16200000">
                          <a:off x="0" y="0"/>
                          <a:ext cx="3355505" cy="335915"/>
                        </a:xfrm>
                        <a:prstGeom prst="rect">
                          <a:avLst/>
                        </a:prstGeom>
                        <a:solidFill>
                          <a:srgbClr val="30B7B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5EA540" w14:textId="00983B5A" w:rsidR="00A01E67" w:rsidRPr="00807512" w:rsidRDefault="00A01E67" w:rsidP="00A80038">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05" o:spid="_x0000_s1186" style="position:absolute;left:0;text-align:left;margin-left:0;margin-top:300.8pt;width:264.2pt;height:26.45pt;rotation:-90;z-index:2516899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" fillcolor="#30b7bb" strokecolor="#1c1c1c [3213]" strokeweight="1pt">
                <v:textbox>
                  <w:txbxContent>
                    <w:p w14:paraId="115EA540" w14:textId="00983B5A" w:rsidR="00A01E67" w:rsidRPr="00807512" w:rsidRDefault="00A01E67" w:rsidP="00A80038">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sidR="003E1718">
        <w:rPr>
          <w:noProof/>
        </w:rPr>
        <mc:AlternateContent>
          <mc:Choice Requires="wpg">
            <w:drawing>
              <wp:anchor distT="0" distB="0" distL="114300" distR="114300" simplePos="0" relativeHeight="251694080" behindDoc="0" locked="0" layoutInCell="1" allowOverlap="1" wp14:anchorId="2B30A526" wp14:editId="627C3546">
                <wp:simplePos x="0" y="0"/>
                <wp:positionH relativeFrom="margin">
                  <wp:posOffset>334899</wp:posOffset>
                </wp:positionH>
                <wp:positionV relativeFrom="paragraph">
                  <wp:posOffset>2308681</wp:posOffset>
                </wp:positionV>
                <wp:extent cx="9565005" cy="3357677"/>
                <wp:effectExtent l="0" t="0" r="17145" b="14605"/>
                <wp:wrapNone/>
                <wp:docPr id="263" name="Group 263"/>
                <wp:cNvGraphicFramePr/>
                <a:graphic xmlns:a="http://schemas.openxmlformats.org/drawingml/2006/main">
                  <a:graphicData uri="http://schemas.microsoft.com/office/word/2010/wordprocessingGroup">
                    <wpg:wgp>
                      <wpg:cNvGrpSpPr/>
                      <wpg:grpSpPr>
                        <a:xfrm>
                          <a:off x="0" y="0"/>
                          <a:ext cx="9565005" cy="3357677"/>
                          <a:chOff x="0" y="0"/>
                          <a:chExt cx="7972929" cy="336430"/>
                        </a:xfrm>
                        <a:solidFill>
                          <a:schemeClr val="bg1"/>
                        </a:solidFill>
                      </wpg:grpSpPr>
                      <wps:wsp>
                        <wps:cNvPr id="264" name="Rectangle 264"/>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2EFED8" w14:textId="77777777" w:rsidR="00A01E67" w:rsidRPr="000A7605" w:rsidRDefault="00A01E67" w:rsidP="003E1718">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5" name="Rectangle 265"/>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76DB6B" w14:textId="77777777" w:rsidR="00A01E67" w:rsidRPr="000A7605" w:rsidRDefault="00A01E67" w:rsidP="003E1718">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6" name="Rectangle 266"/>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63D714" w14:textId="77777777" w:rsidR="00A01E67" w:rsidRPr="000A7605" w:rsidRDefault="00A01E67" w:rsidP="003E1718">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7" name="Rectangle 267"/>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9CD9B9" w14:textId="77777777" w:rsidR="00A01E67" w:rsidRPr="000A7605" w:rsidRDefault="00A01E67" w:rsidP="003E1718">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8" name="Rectangle 268"/>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77E058" w14:textId="77777777" w:rsidR="00A01E67" w:rsidRPr="000A7605" w:rsidRDefault="00A01E67" w:rsidP="003E1718">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9" name="Rectangle 269"/>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819EF4" w14:textId="77777777" w:rsidR="00A01E67" w:rsidRPr="003E1718" w:rsidRDefault="00A01E67" w:rsidP="003E1718">
                              <w:pPr>
                                <w:pStyle w:val="ListParagraph"/>
                                <w:numPr>
                                  <w:ilvl w:val="0"/>
                                  <w:numId w:val="3"/>
                                </w:numPr>
                                <w:spacing w:after="60" w:line="240" w:lineRule="auto"/>
                                <w:ind w:left="113" w:hanging="113"/>
                                <w:jc w:val="left"/>
                                <w:rPr>
                                  <w:rFonts w:ascii="Roboto" w:eastAsia="Roboto" w:hAnsi="Roboto" w:cs="Roboto"/>
                                  <w:sz w:val="14"/>
                                  <w:szCs w:val="14"/>
                                </w:rPr>
                              </w:pPr>
                              <w:r w:rsidRPr="003E1718">
                                <w:rPr>
                                  <w:rFonts w:ascii="Roboto" w:hAnsi="Roboto"/>
                                  <w:b/>
                                  <w:sz w:val="16"/>
                                  <w:szCs w:val="16"/>
                                  <w:u w:val="single"/>
                                </w:rPr>
                                <w:t xml:space="preserve">Evolution </w:t>
                              </w:r>
                              <w:r w:rsidRPr="003E1718">
                                <w:rPr>
                                  <w:rFonts w:ascii="Roboto" w:hAnsi="Roboto"/>
                                  <w:sz w:val="16"/>
                                  <w:szCs w:val="16"/>
                                  <w:u w:val="single"/>
                                </w:rPr>
                                <w:t xml:space="preserve">and </w:t>
                              </w:r>
                              <w:r w:rsidRPr="003E1718">
                                <w:rPr>
                                  <w:rFonts w:ascii="Roboto" w:hAnsi="Roboto"/>
                                  <w:b/>
                                  <w:sz w:val="16"/>
                                  <w:szCs w:val="16"/>
                                  <w:u w:val="single"/>
                                </w:rPr>
                                <w:t>inheritance:</w:t>
                              </w:r>
                              <w:r w:rsidRPr="003E1718">
                                <w:rPr>
                                  <w:rFonts w:ascii="Roboto" w:hAnsi="Roboto"/>
                                  <w:sz w:val="16"/>
                                  <w:szCs w:val="16"/>
                                </w:rPr>
                                <w:t xml:space="preserve"> evolve, </w:t>
                              </w:r>
                              <w:r w:rsidRPr="003E1718">
                                <w:rPr>
                                  <w:rFonts w:ascii="Roboto" w:hAnsi="Roboto"/>
                                  <w:b/>
                                  <w:sz w:val="16"/>
                                  <w:szCs w:val="16"/>
                                </w:rPr>
                                <w:t>adaptation,</w:t>
                              </w:r>
                              <w:r w:rsidRPr="003E1718">
                                <w:rPr>
                                  <w:rFonts w:ascii="Roboto" w:hAnsi="Roboto"/>
                                  <w:sz w:val="16"/>
                                  <w:szCs w:val="16"/>
                                </w:rPr>
                                <w:t xml:space="preserve"> inherit,</w:t>
                              </w:r>
                              <w:r w:rsidRPr="003E1718">
                                <w:rPr>
                                  <w:rFonts w:ascii="Roboto" w:hAnsi="Roboto"/>
                                  <w:b/>
                                  <w:sz w:val="16"/>
                                  <w:szCs w:val="16"/>
                                </w:rPr>
                                <w:t xml:space="preserve"> natural selection, adaptive traits, inherited traits, </w:t>
                              </w:r>
                              <w:r w:rsidRPr="003E1718">
                                <w:rPr>
                                  <w:rFonts w:ascii="Roboto" w:hAnsi="Roboto"/>
                                  <w:sz w:val="16"/>
                                  <w:szCs w:val="16"/>
                                </w:rPr>
                                <w:t>mutations, theory of evolution, ancestors, biological parent, chromosomes, genes, Charles Darwin.</w:t>
                              </w:r>
                              <w:r w:rsidRPr="003E1718">
                                <w:rPr>
                                  <w:rFonts w:ascii="Roboto" w:hAnsi="Roboto"/>
                                  <w:sz w:val="16"/>
                                  <w:szCs w:val="16"/>
                                  <w:u w:val="single"/>
                                </w:rPr>
                                <w:t xml:space="preserve"> </w:t>
                              </w:r>
                            </w:p>
                            <w:p w14:paraId="20E19B3E" w14:textId="77777777" w:rsidR="00A01E67" w:rsidRPr="003E1718" w:rsidRDefault="00A01E67" w:rsidP="003E1718">
                              <w:pPr>
                                <w:pStyle w:val="ListParagraph"/>
                                <w:numPr>
                                  <w:ilvl w:val="0"/>
                                  <w:numId w:val="3"/>
                                </w:numPr>
                                <w:spacing w:after="60" w:line="240" w:lineRule="auto"/>
                                <w:ind w:left="113" w:hanging="113"/>
                                <w:jc w:val="left"/>
                                <w:rPr>
                                  <w:rFonts w:ascii="Roboto" w:eastAsia="Roboto" w:hAnsi="Roboto" w:cs="Roboto"/>
                                  <w:sz w:val="14"/>
                                  <w:szCs w:val="14"/>
                                </w:rPr>
                              </w:pPr>
                              <w:r w:rsidRPr="003E1718">
                                <w:rPr>
                                  <w:rFonts w:ascii="Roboto" w:hAnsi="Roboto"/>
                                  <w:sz w:val="16"/>
                                  <w:szCs w:val="16"/>
                                  <w:u w:val="single"/>
                                </w:rPr>
                                <w:t>Other:</w:t>
                              </w:r>
                              <w:r w:rsidRPr="003E1718">
                                <w:rPr>
                                  <w:rFonts w:ascii="Roboto" w:hAnsi="Roboto"/>
                                  <w:sz w:val="16"/>
                                  <w:szCs w:val="16"/>
                                </w:rPr>
                                <w:t xml:space="preserve"> selective breeding, artificial selection, breed, cross breeding, genetically modified food, cloning, DNA.</w:t>
                              </w:r>
                            </w:p>
                            <w:p w14:paraId="3CC579DC" w14:textId="77777777" w:rsidR="00A01E67" w:rsidRPr="003E1718" w:rsidRDefault="00A01E67" w:rsidP="003E1718">
                              <w:pPr>
                                <w:spacing w:after="60" w:line="240" w:lineRule="auto"/>
                                <w:jc w:val="left"/>
                                <w:rPr>
                                  <w:rFonts w:ascii="Roboto" w:eastAsia="Roboto" w:hAnsi="Roboto" w:cs="Roboto"/>
                                  <w:sz w:val="14"/>
                                  <w:szCs w:val="14"/>
                                </w:rPr>
                              </w:pPr>
                            </w:p>
                            <w:p w14:paraId="5BE7D816" w14:textId="0A0D56BE" w:rsidR="00A01E67" w:rsidRPr="003E1718" w:rsidRDefault="00A01E67" w:rsidP="003E1718">
                              <w:pPr>
                                <w:spacing w:after="60" w:line="240" w:lineRule="auto"/>
                                <w:jc w:val="left"/>
                                <w:rPr>
                                  <w:rFonts w:ascii="Roboto" w:eastAsia="Roboto" w:hAnsi="Roboto" w:cs="Roboto"/>
                                  <w:sz w:val="14"/>
                                  <w:szCs w:val="14"/>
                                </w:rPr>
                              </w:pPr>
                              <w:r w:rsidRPr="003E1718">
                                <w:rPr>
                                  <w:rFonts w:ascii="Roboto" w:hAnsi="Roboto"/>
                                  <w:sz w:val="16"/>
                                  <w:szCs w:val="16"/>
                                </w:rPr>
                                <w:t xml:space="preserve">Previously introduced vocabulary: classification, </w:t>
                              </w:r>
                              <w:r w:rsidRPr="003E1718">
                                <w:rPr>
                                  <w:rFonts w:ascii="Roboto" w:hAnsi="Roboto"/>
                                  <w:b/>
                                  <w:sz w:val="16"/>
                                  <w:szCs w:val="16"/>
                                </w:rPr>
                                <w:t>offspring, characteristics, habitat, environment,</w:t>
                              </w:r>
                              <w:r w:rsidRPr="003E1718">
                                <w:rPr>
                                  <w:rFonts w:ascii="Roboto" w:hAnsi="Roboto"/>
                                  <w:sz w:val="16"/>
                                  <w:szCs w:val="16"/>
                                </w:rPr>
                                <w:t xml:space="preserve"> adapt, </w:t>
                              </w:r>
                              <w:r w:rsidRPr="003E1718">
                                <w:rPr>
                                  <w:rFonts w:ascii="Roboto" w:hAnsi="Roboto"/>
                                  <w:b/>
                                  <w:sz w:val="16"/>
                                  <w:szCs w:val="16"/>
                                </w:rPr>
                                <w:t>variations</w:t>
                              </w:r>
                              <w:r w:rsidRPr="003E1718">
                                <w:rPr>
                                  <w:rFonts w:ascii="Roboto" w:hAnsi="Roboto"/>
                                  <w:sz w:val="16"/>
                                  <w:szCs w:val="16"/>
                                </w:rPr>
                                <w:t xml:space="preserve">, human, </w:t>
                              </w:r>
                              <w:r w:rsidRPr="003E1718">
                                <w:rPr>
                                  <w:rFonts w:ascii="Roboto" w:hAnsi="Roboto"/>
                                  <w:b/>
                                  <w:sz w:val="16"/>
                                  <w:szCs w:val="16"/>
                                </w:rPr>
                                <w:t xml:space="preserve">fossil, </w:t>
                              </w:r>
                              <w:r w:rsidRPr="003E1718">
                                <w:rPr>
                                  <w:rFonts w:ascii="Roboto" w:hAnsi="Roboto"/>
                                  <w:sz w:val="16"/>
                                  <w:szCs w:val="16"/>
                                </w:rPr>
                                <w:t>suited,</w:t>
                              </w:r>
                              <w:r w:rsidRPr="003E1718">
                                <w:rPr>
                                  <w:rFonts w:ascii="Roboto" w:hAnsi="Roboto"/>
                                  <w:color w:val="9900FF"/>
                                  <w:sz w:val="16"/>
                                  <w:szCs w:val="16"/>
                                </w:rPr>
                                <w:t xml:space="preserve"> </w:t>
                              </w:r>
                              <w:r w:rsidRPr="003E1718">
                                <w:rPr>
                                  <w:rFonts w:ascii="Roboto" w:hAnsi="Roboto"/>
                                  <w:sz w:val="16"/>
                                  <w:szCs w:val="16"/>
                                </w:rPr>
                                <w:t>cells, names of different habitats, names of animals and their body parts, species,</w:t>
                              </w:r>
                              <w:r w:rsidRPr="003E1718">
                                <w:rPr>
                                  <w:rFonts w:ascii="Roboto" w:hAnsi="Roboto"/>
                                  <w:b/>
                                  <w:sz w:val="16"/>
                                  <w:szCs w:val="16"/>
                                </w:rPr>
                                <w:t xml:space="preserve"> sedimentary rock</w:t>
                              </w:r>
                              <w:r w:rsidRPr="003E1718">
                                <w:rPr>
                                  <w:rFonts w:ascii="Roboto" w:hAnsi="Roboto"/>
                                  <w:sz w:val="16"/>
                                  <w:szCs w:val="16"/>
                                </w:rPr>
                                <w:t xml:space="preserve">, lava, </w:t>
                              </w:r>
                              <w:r w:rsidRPr="003E1718">
                                <w:rPr>
                                  <w:rFonts w:ascii="Roboto" w:hAnsi="Roboto"/>
                                  <w:b/>
                                  <w:sz w:val="16"/>
                                  <w:szCs w:val="16"/>
                                </w:rPr>
                                <w:t>igneous rock</w:t>
                              </w:r>
                              <w:r w:rsidRPr="003E1718">
                                <w:rPr>
                                  <w:rFonts w:ascii="Roboto" w:hAnsi="Roboto"/>
                                  <w:sz w:val="16"/>
                                  <w:szCs w:val="16"/>
                                </w:rPr>
                                <w:t xml:space="preserve">, </w:t>
                              </w:r>
                              <w:r w:rsidRPr="003E1718">
                                <w:rPr>
                                  <w:rFonts w:ascii="Roboto" w:hAnsi="Roboto"/>
                                  <w:b/>
                                  <w:sz w:val="16"/>
                                  <w:szCs w:val="16"/>
                                </w:rPr>
                                <w:t>metamorphic rock</w:t>
                              </w:r>
                              <w:r w:rsidRPr="003E1718">
                                <w:rPr>
                                  <w:rFonts w:ascii="Roboto" w:hAnsi="Roboto"/>
                                  <w:sz w:val="16"/>
                                  <w:szCs w:val="16"/>
                                </w:rPr>
                                <w:t xml:space="preserve">, </w:t>
                              </w:r>
                              <w:r w:rsidRPr="003E1718">
                                <w:rPr>
                                  <w:rFonts w:ascii="Roboto" w:hAnsi="Roboto"/>
                                  <w:b/>
                                  <w:sz w:val="16"/>
                                  <w:szCs w:val="16"/>
                                </w:rPr>
                                <w:t>magma</w:t>
                              </w:r>
                              <w:r w:rsidRPr="003E1718">
                                <w:rPr>
                                  <w:rFonts w:ascii="Roboto" w:hAnsi="Roboto"/>
                                  <w:sz w:val="16"/>
                                  <w:szCs w:val="16"/>
                                </w:rPr>
                                <w:t xml:space="preserve">, heat, </w:t>
                              </w:r>
                              <w:r w:rsidRPr="003E1718">
                                <w:rPr>
                                  <w:rFonts w:ascii="Roboto" w:hAnsi="Roboto"/>
                                  <w:b/>
                                  <w:sz w:val="16"/>
                                  <w:szCs w:val="16"/>
                                </w:rPr>
                                <w:t>fossilisation</w:t>
                              </w:r>
                              <w:r w:rsidRPr="003E1718">
                                <w:rPr>
                                  <w:rFonts w:ascii="Roboto" w:hAnsi="Roboto"/>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63" o:spid="_x0000_s1187" style="position:absolute;left:0;text-align:left;margin-left:26.35pt;margin-top:181.8pt;width:753.15pt;height:264.4pt;z-index:251694080;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">
                <v:rect id="Rectangle 264" o:spid="_x0000_s1188"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wg2cUA&#10;AADcAAAADwAAAGRycy9kb3ducmV2LnhtbESPQWvCQBSE74L/YXlCL6IbQxRJXUUEg4cqNGnvj+xr&#10;Epp9G7JbE/+9Wyj0OMzMN8zuMJpW3Kl3jWUFq2UEgri0uuFKwUdxXmxBOI+ssbVMCh7k4LCfTnaY&#10;ajvwO91zX4kAYZeigtr7LpXSlTUZdEvbEQfvy/YGfZB9JXWPQ4CbVsZRtJEGGw4LNXZ0qqn8zn+M&#10;guLxdrxisl4lWXbLP8chmxfXWKmX2Xh8BeFp9P/hv/ZFK4g3CfyeCUdA7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nCDZxQAAANwAAAAPAAAAAAAAAAAAAAAAAJgCAABkcnMv&#10;ZG93bnJldi54bWxQSwUGAAAAAAQABAD1AAAAigMAAAAA&#10;" fillcolor="#d8d8d8 [2732]" strokecolor="#1c1c1c [3213]" strokeweight="1pt">
                  <v:textbox>
                    <w:txbxContent>
                      <w:p w14:paraId="7A2EFED8" w14:textId="77777777" w:rsidR="00A01E67" w:rsidRPr="000A7605" w:rsidRDefault="00A01E67" w:rsidP="003E1718">
                        <w:pPr>
                          <w:spacing w:after="60" w:line="240" w:lineRule="auto"/>
                          <w:jc w:val="left"/>
                          <w:rPr>
                            <w:rFonts w:ascii="Roboto" w:eastAsia="Roboto" w:hAnsi="Roboto" w:cs="Roboto"/>
                            <w:sz w:val="16"/>
                            <w:szCs w:val="16"/>
                          </w:rPr>
                        </w:pPr>
                      </w:p>
                    </w:txbxContent>
                  </v:textbox>
                </v:rect>
                <v:rect id="Rectangle 265" o:spid="_x0000_s1189"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CFQsUA&#10;AADcAAAADwAAAGRycy9kb3ducmV2LnhtbESPQWvCQBSE7wX/w/IEL0U3BhWJriJCg4daMNH7I/tM&#10;gtm3Ibs18d93C4Ueh5n5htnuB9OIJ3WutqxgPotAEBdW11wquOYf0zUI55E1NpZJwYsc7Hejty0m&#10;2vZ8oWfmSxEg7BJUUHnfJlK6oiKDbmZb4uDdbWfQB9mVUnfYB7hpZBxFK2mw5rBQYUvHiopH9m0U&#10;5K/PwxkXy/kiTb+y29Cn7/k5VmoyHg4bEJ4G/x/+a5+0gni1hN8z4QjI3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0IVCxQAAANwAAAAPAAAAAAAAAAAAAAAAAJgCAABkcnMv&#10;ZG93bnJldi54bWxQSwUGAAAAAAQABAD1AAAAigMAAAAA&#10;" fillcolor="#d8d8d8 [2732]" strokecolor="#1c1c1c [3213]" strokeweight="1pt">
                  <v:textbox>
                    <w:txbxContent>
                      <w:p w14:paraId="5A76DB6B" w14:textId="77777777" w:rsidR="00A01E67" w:rsidRPr="000A7605" w:rsidRDefault="00A01E67" w:rsidP="003E1718">
                        <w:pPr>
                          <w:spacing w:after="60" w:line="240" w:lineRule="auto"/>
                          <w:jc w:val="left"/>
                          <w:rPr>
                            <w:rFonts w:ascii="Roboto" w:eastAsia="Roboto" w:hAnsi="Roboto" w:cs="Roboto"/>
                            <w:sz w:val="16"/>
                            <w:szCs w:val="16"/>
                          </w:rPr>
                        </w:pPr>
                      </w:p>
                    </w:txbxContent>
                  </v:textbox>
                </v:rect>
                <v:rect id="Rectangle 266" o:spid="_x0000_s1190"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IbNcUA&#10;AADcAAAADwAAAGRycy9kb3ducmV2LnhtbESPQWvCQBSE74X+h+UVeil1Y9BQoquIYPBQBRO9P7LP&#10;JJh9G7JbE/+9Wyj0OMzMN8xyPZpW3Kl3jWUF00kEgri0uuFKwbnYfX6BcB5ZY2uZFDzIwXr1+rLE&#10;VNuBT3TPfSUChF2KCmrvu1RKV9Zk0E1sRxy8q+0N+iD7SuoehwA3rYyjKJEGGw4LNXa0ram85T9G&#10;QfH43hxwNp/OsuyYX8Yh+ygOsVLvb+NmAcLT6P/Df+29VhAnCfyeCUdAr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Ahs1xQAAANwAAAAPAAAAAAAAAAAAAAAAAJgCAABkcnMv&#10;ZG93bnJldi54bWxQSwUGAAAAAAQABAD1AAAAigMAAAAA&#10;" fillcolor="#d8d8d8 [2732]" strokecolor="#1c1c1c [3213]" strokeweight="1pt">
                  <v:textbox>
                    <w:txbxContent>
                      <w:p w14:paraId="6B63D714" w14:textId="77777777" w:rsidR="00A01E67" w:rsidRPr="000A7605" w:rsidRDefault="00A01E67" w:rsidP="003E1718">
                        <w:pPr>
                          <w:spacing w:after="60" w:line="240" w:lineRule="auto"/>
                          <w:jc w:val="left"/>
                          <w:rPr>
                            <w:rFonts w:ascii="Roboto" w:eastAsia="Roboto" w:hAnsi="Roboto" w:cs="Roboto"/>
                            <w:sz w:val="16"/>
                            <w:szCs w:val="16"/>
                          </w:rPr>
                        </w:pPr>
                      </w:p>
                    </w:txbxContent>
                  </v:textbox>
                </v:rect>
                <v:rect id="Rectangle 267" o:spid="_x0000_s1191"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6+rsYA&#10;AADcAAAADwAAAGRycy9kb3ducmV2LnhtbESPT2vCQBTE70K/w/IEL1I3Bv+U1FWkYPBQBZP2/si+&#10;JsHs25BdTfz23ULB4zAzv2E2u8E04k6dqy0rmM8iEMSF1TWXCr7yw+sbCOeRNTaWScGDHOy2L6MN&#10;Jtr2fKF75ksRIOwSVFB53yZSuqIig25mW+Lg/djOoA+yK6XusA9w08g4ilbSYM1hocKWPioqrtnN&#10;KMgfn/sTLpbzRZqes++hT6f5KVZqMh727yA8Df4Z/m8ftYJ4tYa/M+EIyO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k6+rsYAAADcAAAADwAAAAAAAAAAAAAAAACYAgAAZHJz&#10;L2Rvd25yZXYueG1sUEsFBgAAAAAEAAQA9QAAAIsDAAAAAA==&#10;" fillcolor="#d8d8d8 [2732]" strokecolor="#1c1c1c [3213]" strokeweight="1pt">
                  <v:textbox>
                    <w:txbxContent>
                      <w:p w14:paraId="3D9CD9B9" w14:textId="77777777" w:rsidR="00A01E67" w:rsidRPr="000A7605" w:rsidRDefault="00A01E67" w:rsidP="003E1718">
                        <w:pPr>
                          <w:spacing w:after="60" w:line="240" w:lineRule="auto"/>
                          <w:jc w:val="left"/>
                          <w:rPr>
                            <w:rFonts w:ascii="Roboto" w:eastAsia="Roboto" w:hAnsi="Roboto" w:cs="Roboto"/>
                            <w:sz w:val="16"/>
                            <w:szCs w:val="16"/>
                          </w:rPr>
                        </w:pPr>
                      </w:p>
                    </w:txbxContent>
                  </v:textbox>
                </v:rect>
                <v:rect id="Rectangle 268" o:spid="_x0000_s1192"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Eq3MEA&#10;AADcAAAADwAAAGRycy9kb3ducmV2LnhtbERPTYvCMBC9C/6HMAt7EU0tKtI1igiWPayCrd6HZrYt&#10;20xKE23995uD4PHxvje7wTTiQZ2rLSuYzyIQxIXVNZcKrvlxugbhPLLGxjIpeJKD3XY82mCibc8X&#10;emS+FCGEXYIKKu/bREpXVGTQzWxLHLhf2xn0AXal1B32Idw0Mo6ilTRYc2iosKVDRcVfdjcK8ufP&#10;/oSL5XyRpufsNvTpJD/FSn1+DPsvEJ4G/xa/3N9aQbwKa8OZcATk9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RKtzBAAAA3AAAAA8AAAAAAAAAAAAAAAAAmAIAAGRycy9kb3du&#10;cmV2LnhtbFBLBQYAAAAABAAEAPUAAACGAwAAAAA=&#10;" fillcolor="#d8d8d8 [2732]" strokecolor="#1c1c1c [3213]" strokeweight="1pt">
                  <v:textbox>
                    <w:txbxContent>
                      <w:p w14:paraId="1277E058" w14:textId="77777777" w:rsidR="00A01E67" w:rsidRPr="000A7605" w:rsidRDefault="00A01E67" w:rsidP="003E1718">
                        <w:pPr>
                          <w:spacing w:after="60" w:line="240" w:lineRule="auto"/>
                          <w:jc w:val="left"/>
                          <w:rPr>
                            <w:rFonts w:ascii="Roboto" w:eastAsia="Roboto" w:hAnsi="Roboto" w:cs="Roboto"/>
                            <w:sz w:val="16"/>
                            <w:szCs w:val="16"/>
                          </w:rPr>
                        </w:pPr>
                      </w:p>
                    </w:txbxContent>
                  </v:textbox>
                </v:rect>
                <v:rect id="Rectangle 269" o:spid="_x0000_s1193"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oROMcA&#10;AADcAAAADwAAAGRycy9kb3ducmV2LnhtbESPQWvCQBSE74L/YXlCL6VuIiS00TVURZBKoWoRj4/s&#10;MwnNvg3Zrab99V2h4HGYmW+YWd6bRlyoc7VlBfE4AkFcWF1zqeDzsH56BuE8ssbGMin4IQf5fDiY&#10;YabtlXd02ftSBAi7DBVU3reZlK6oyKAb25Y4eGfbGfRBdqXUHV4D3DRyEkWpNFhzWKiwpWVFxdf+&#10;2wSKrk+HJH77eN8udXvE312yelwo9TDqX6cgPPX+Hv5vb7SCSfoCtzPhCMj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RaETjHAAAA3AAAAA8AAAAAAAAAAAAAAAAAmAIAAGRy&#10;cy9kb3ducmV2LnhtbFBLBQYAAAAABAAEAPUAAACMAwAAAAA=&#10;" filled="f" strokecolor="#1c1c1c [3213]" strokeweight="1pt">
                  <v:textbox>
                    <w:txbxContent>
                      <w:p w14:paraId="4C819EF4" w14:textId="77777777" w:rsidR="00A01E67" w:rsidRPr="003E1718" w:rsidRDefault="00A01E67" w:rsidP="003E1718">
                        <w:pPr>
                          <w:pStyle w:val="ListParagraph"/>
                          <w:numPr>
                            <w:ilvl w:val="0"/>
                            <w:numId w:val="3"/>
                          </w:numPr>
                          <w:spacing w:after="60" w:line="240" w:lineRule="auto"/>
                          <w:ind w:left="113" w:hanging="113"/>
                          <w:jc w:val="left"/>
                          <w:rPr>
                            <w:rFonts w:ascii="Roboto" w:eastAsia="Roboto" w:hAnsi="Roboto" w:cs="Roboto"/>
                            <w:sz w:val="14"/>
                            <w:szCs w:val="14"/>
                          </w:rPr>
                        </w:pPr>
                        <w:r w:rsidRPr="003E1718">
                          <w:rPr>
                            <w:rFonts w:ascii="Roboto" w:hAnsi="Roboto"/>
                            <w:b/>
                            <w:sz w:val="16"/>
                            <w:szCs w:val="16"/>
                            <w:u w:val="single"/>
                          </w:rPr>
                          <w:t xml:space="preserve">Evolution </w:t>
                        </w:r>
                        <w:r w:rsidRPr="003E1718">
                          <w:rPr>
                            <w:rFonts w:ascii="Roboto" w:hAnsi="Roboto"/>
                            <w:sz w:val="16"/>
                            <w:szCs w:val="16"/>
                            <w:u w:val="single"/>
                          </w:rPr>
                          <w:t xml:space="preserve">and </w:t>
                        </w:r>
                        <w:r w:rsidRPr="003E1718">
                          <w:rPr>
                            <w:rFonts w:ascii="Roboto" w:hAnsi="Roboto"/>
                            <w:b/>
                            <w:sz w:val="16"/>
                            <w:szCs w:val="16"/>
                            <w:u w:val="single"/>
                          </w:rPr>
                          <w:t>inheritance:</w:t>
                        </w:r>
                        <w:r w:rsidRPr="003E1718">
                          <w:rPr>
                            <w:rFonts w:ascii="Roboto" w:hAnsi="Roboto"/>
                            <w:sz w:val="16"/>
                            <w:szCs w:val="16"/>
                          </w:rPr>
                          <w:t xml:space="preserve"> evolve, </w:t>
                        </w:r>
                        <w:r w:rsidRPr="003E1718">
                          <w:rPr>
                            <w:rFonts w:ascii="Roboto" w:hAnsi="Roboto"/>
                            <w:b/>
                            <w:sz w:val="16"/>
                            <w:szCs w:val="16"/>
                          </w:rPr>
                          <w:t>adaptation,</w:t>
                        </w:r>
                        <w:r w:rsidRPr="003E1718">
                          <w:rPr>
                            <w:rFonts w:ascii="Roboto" w:hAnsi="Roboto"/>
                            <w:sz w:val="16"/>
                            <w:szCs w:val="16"/>
                          </w:rPr>
                          <w:t xml:space="preserve"> inherit,</w:t>
                        </w:r>
                        <w:r w:rsidRPr="003E1718">
                          <w:rPr>
                            <w:rFonts w:ascii="Roboto" w:hAnsi="Roboto"/>
                            <w:b/>
                            <w:sz w:val="16"/>
                            <w:szCs w:val="16"/>
                          </w:rPr>
                          <w:t xml:space="preserve"> natural selection, adaptive traits, inherited traits, </w:t>
                        </w:r>
                        <w:r w:rsidRPr="003E1718">
                          <w:rPr>
                            <w:rFonts w:ascii="Roboto" w:hAnsi="Roboto"/>
                            <w:sz w:val="16"/>
                            <w:szCs w:val="16"/>
                          </w:rPr>
                          <w:t>mutations, theory of evolution, ancestors, biological parent, chromosomes, genes, Charles Darwin.</w:t>
                        </w:r>
                        <w:r w:rsidRPr="003E1718">
                          <w:rPr>
                            <w:rFonts w:ascii="Roboto" w:hAnsi="Roboto"/>
                            <w:sz w:val="16"/>
                            <w:szCs w:val="16"/>
                            <w:u w:val="single"/>
                          </w:rPr>
                          <w:t xml:space="preserve"> </w:t>
                        </w:r>
                      </w:p>
                      <w:p w14:paraId="20E19B3E" w14:textId="77777777" w:rsidR="00A01E67" w:rsidRPr="003E1718" w:rsidRDefault="00A01E67" w:rsidP="003E1718">
                        <w:pPr>
                          <w:pStyle w:val="ListParagraph"/>
                          <w:numPr>
                            <w:ilvl w:val="0"/>
                            <w:numId w:val="3"/>
                          </w:numPr>
                          <w:spacing w:after="60" w:line="240" w:lineRule="auto"/>
                          <w:ind w:left="113" w:hanging="113"/>
                          <w:jc w:val="left"/>
                          <w:rPr>
                            <w:rFonts w:ascii="Roboto" w:eastAsia="Roboto" w:hAnsi="Roboto" w:cs="Roboto"/>
                            <w:sz w:val="14"/>
                            <w:szCs w:val="14"/>
                          </w:rPr>
                        </w:pPr>
                        <w:r w:rsidRPr="003E1718">
                          <w:rPr>
                            <w:rFonts w:ascii="Roboto" w:hAnsi="Roboto"/>
                            <w:sz w:val="16"/>
                            <w:szCs w:val="16"/>
                            <w:u w:val="single"/>
                          </w:rPr>
                          <w:t>Other:</w:t>
                        </w:r>
                        <w:r w:rsidRPr="003E1718">
                          <w:rPr>
                            <w:rFonts w:ascii="Roboto" w:hAnsi="Roboto"/>
                            <w:sz w:val="16"/>
                            <w:szCs w:val="16"/>
                          </w:rPr>
                          <w:t xml:space="preserve"> selective breeding, artificial selection, breed, cross breeding, genetically modified food, cloning, DNA.</w:t>
                        </w:r>
                      </w:p>
                      <w:p w14:paraId="3CC579DC" w14:textId="77777777" w:rsidR="00A01E67" w:rsidRPr="003E1718" w:rsidRDefault="00A01E67" w:rsidP="003E1718">
                        <w:pPr>
                          <w:spacing w:after="60" w:line="240" w:lineRule="auto"/>
                          <w:jc w:val="left"/>
                          <w:rPr>
                            <w:rFonts w:ascii="Roboto" w:eastAsia="Roboto" w:hAnsi="Roboto" w:cs="Roboto"/>
                            <w:sz w:val="14"/>
                            <w:szCs w:val="14"/>
                          </w:rPr>
                        </w:pPr>
                      </w:p>
                      <w:p w14:paraId="5BE7D816" w14:textId="0A0D56BE" w:rsidR="00A01E67" w:rsidRPr="003E1718" w:rsidRDefault="00A01E67" w:rsidP="003E1718">
                        <w:pPr>
                          <w:spacing w:after="60" w:line="240" w:lineRule="auto"/>
                          <w:jc w:val="left"/>
                          <w:rPr>
                            <w:rFonts w:ascii="Roboto" w:eastAsia="Roboto" w:hAnsi="Roboto" w:cs="Roboto"/>
                            <w:sz w:val="14"/>
                            <w:szCs w:val="14"/>
                          </w:rPr>
                        </w:pPr>
                        <w:r w:rsidRPr="003E1718">
                          <w:rPr>
                            <w:rFonts w:ascii="Roboto" w:hAnsi="Roboto"/>
                            <w:sz w:val="16"/>
                            <w:szCs w:val="16"/>
                          </w:rPr>
                          <w:t xml:space="preserve">Previously introduced vocabulary: classification, </w:t>
                        </w:r>
                        <w:r w:rsidRPr="003E1718">
                          <w:rPr>
                            <w:rFonts w:ascii="Roboto" w:hAnsi="Roboto"/>
                            <w:b/>
                            <w:sz w:val="16"/>
                            <w:szCs w:val="16"/>
                          </w:rPr>
                          <w:t>offspring, characteristics, habitat, environment,</w:t>
                        </w:r>
                        <w:r w:rsidRPr="003E1718">
                          <w:rPr>
                            <w:rFonts w:ascii="Roboto" w:hAnsi="Roboto"/>
                            <w:sz w:val="16"/>
                            <w:szCs w:val="16"/>
                          </w:rPr>
                          <w:t xml:space="preserve"> adapt, </w:t>
                        </w:r>
                        <w:r w:rsidRPr="003E1718">
                          <w:rPr>
                            <w:rFonts w:ascii="Roboto" w:hAnsi="Roboto"/>
                            <w:b/>
                            <w:sz w:val="16"/>
                            <w:szCs w:val="16"/>
                          </w:rPr>
                          <w:t>variations</w:t>
                        </w:r>
                        <w:r w:rsidRPr="003E1718">
                          <w:rPr>
                            <w:rFonts w:ascii="Roboto" w:hAnsi="Roboto"/>
                            <w:sz w:val="16"/>
                            <w:szCs w:val="16"/>
                          </w:rPr>
                          <w:t xml:space="preserve">, human, </w:t>
                        </w:r>
                        <w:r w:rsidRPr="003E1718">
                          <w:rPr>
                            <w:rFonts w:ascii="Roboto" w:hAnsi="Roboto"/>
                            <w:b/>
                            <w:sz w:val="16"/>
                            <w:szCs w:val="16"/>
                          </w:rPr>
                          <w:t xml:space="preserve">fossil, </w:t>
                        </w:r>
                        <w:r w:rsidRPr="003E1718">
                          <w:rPr>
                            <w:rFonts w:ascii="Roboto" w:hAnsi="Roboto"/>
                            <w:sz w:val="16"/>
                            <w:szCs w:val="16"/>
                          </w:rPr>
                          <w:t>suited,</w:t>
                        </w:r>
                        <w:r w:rsidRPr="003E1718">
                          <w:rPr>
                            <w:rFonts w:ascii="Roboto" w:hAnsi="Roboto"/>
                            <w:color w:val="9900FF"/>
                            <w:sz w:val="16"/>
                            <w:szCs w:val="16"/>
                          </w:rPr>
                          <w:t xml:space="preserve"> </w:t>
                        </w:r>
                        <w:r w:rsidRPr="003E1718">
                          <w:rPr>
                            <w:rFonts w:ascii="Roboto" w:hAnsi="Roboto"/>
                            <w:sz w:val="16"/>
                            <w:szCs w:val="16"/>
                          </w:rPr>
                          <w:t>cells, names of different habitats, names of animals and their body parts, species,</w:t>
                        </w:r>
                        <w:r w:rsidRPr="003E1718">
                          <w:rPr>
                            <w:rFonts w:ascii="Roboto" w:hAnsi="Roboto"/>
                            <w:b/>
                            <w:sz w:val="16"/>
                            <w:szCs w:val="16"/>
                          </w:rPr>
                          <w:t xml:space="preserve"> sedimentary rock</w:t>
                        </w:r>
                        <w:r w:rsidRPr="003E1718">
                          <w:rPr>
                            <w:rFonts w:ascii="Roboto" w:hAnsi="Roboto"/>
                            <w:sz w:val="16"/>
                            <w:szCs w:val="16"/>
                          </w:rPr>
                          <w:t xml:space="preserve">, lava, </w:t>
                        </w:r>
                        <w:r w:rsidRPr="003E1718">
                          <w:rPr>
                            <w:rFonts w:ascii="Roboto" w:hAnsi="Roboto"/>
                            <w:b/>
                            <w:sz w:val="16"/>
                            <w:szCs w:val="16"/>
                          </w:rPr>
                          <w:t>igneous rock</w:t>
                        </w:r>
                        <w:r w:rsidRPr="003E1718">
                          <w:rPr>
                            <w:rFonts w:ascii="Roboto" w:hAnsi="Roboto"/>
                            <w:sz w:val="16"/>
                            <w:szCs w:val="16"/>
                          </w:rPr>
                          <w:t xml:space="preserve">, </w:t>
                        </w:r>
                        <w:r w:rsidRPr="003E1718">
                          <w:rPr>
                            <w:rFonts w:ascii="Roboto" w:hAnsi="Roboto"/>
                            <w:b/>
                            <w:sz w:val="16"/>
                            <w:szCs w:val="16"/>
                          </w:rPr>
                          <w:t>metamorphic rock</w:t>
                        </w:r>
                        <w:r w:rsidRPr="003E1718">
                          <w:rPr>
                            <w:rFonts w:ascii="Roboto" w:hAnsi="Roboto"/>
                            <w:sz w:val="16"/>
                            <w:szCs w:val="16"/>
                          </w:rPr>
                          <w:t xml:space="preserve">, </w:t>
                        </w:r>
                        <w:r w:rsidRPr="003E1718">
                          <w:rPr>
                            <w:rFonts w:ascii="Roboto" w:hAnsi="Roboto"/>
                            <w:b/>
                            <w:sz w:val="16"/>
                            <w:szCs w:val="16"/>
                          </w:rPr>
                          <w:t>magma</w:t>
                        </w:r>
                        <w:r w:rsidRPr="003E1718">
                          <w:rPr>
                            <w:rFonts w:ascii="Roboto" w:hAnsi="Roboto"/>
                            <w:sz w:val="16"/>
                            <w:szCs w:val="16"/>
                          </w:rPr>
                          <w:t xml:space="preserve">, heat, </w:t>
                        </w:r>
                        <w:r w:rsidRPr="003E1718">
                          <w:rPr>
                            <w:rFonts w:ascii="Roboto" w:hAnsi="Roboto"/>
                            <w:b/>
                            <w:sz w:val="16"/>
                            <w:szCs w:val="16"/>
                          </w:rPr>
                          <w:t>fossilisation</w:t>
                        </w:r>
                        <w:r w:rsidRPr="003E1718">
                          <w:rPr>
                            <w:rFonts w:ascii="Roboto" w:hAnsi="Roboto"/>
                            <w:sz w:val="16"/>
                            <w:szCs w:val="16"/>
                          </w:rPr>
                          <w:t>.</w:t>
                        </w:r>
                      </w:p>
                    </w:txbxContent>
                  </v:textbox>
                </v:rect>
                <w10:wrap anchorx="margin"/>
              </v:group>
            </w:pict>
          </mc:Fallback>
        </mc:AlternateContent>
      </w:r>
      <w:r w:rsidR="003E1718">
        <w:rPr>
          <w:noProof/>
        </w:rPr>
        <mc:AlternateContent>
          <mc:Choice Requires="wps">
            <w:drawing>
              <wp:anchor distT="0" distB="0" distL="114300" distR="114300" simplePos="0" relativeHeight="251687936" behindDoc="0" locked="0" layoutInCell="1" allowOverlap="1" wp14:anchorId="46A8790A" wp14:editId="431A662C">
                <wp:simplePos x="0" y="0"/>
                <wp:positionH relativeFrom="margin">
                  <wp:align>left</wp:align>
                </wp:positionH>
                <wp:positionV relativeFrom="paragraph">
                  <wp:posOffset>988422</wp:posOffset>
                </wp:positionV>
                <wp:extent cx="2300492" cy="335915"/>
                <wp:effectExtent l="0" t="8573" r="15558" b="15557"/>
                <wp:wrapNone/>
                <wp:docPr id="197" name="Rectangle 197"/>
                <wp:cNvGraphicFramePr/>
                <a:graphic xmlns:a="http://schemas.openxmlformats.org/drawingml/2006/main">
                  <a:graphicData uri="http://schemas.microsoft.com/office/word/2010/wordprocessingShape">
                    <wps:wsp>
                      <wps:cNvSpPr/>
                      <wps:spPr>
                        <a:xfrm rot="16200000">
                          <a:off x="0" y="0"/>
                          <a:ext cx="2300492" cy="335915"/>
                        </a:xfrm>
                        <a:prstGeom prst="rect">
                          <a:avLst/>
                        </a:prstGeom>
                        <a:solidFill>
                          <a:srgbClr val="30B7B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24264E" w14:textId="5D061605" w:rsidR="00A01E67" w:rsidRPr="00807512" w:rsidRDefault="00A01E67" w:rsidP="007B644F">
                            <w:pPr>
                              <w:jc w:val="center"/>
                              <w:rPr>
                                <w:rFonts w:ascii="Roboto" w:hAnsi="Roboto"/>
                                <w:b/>
                                <w:bCs/>
                                <w:color w:val="FFFFFF" w:themeColor="background1"/>
                                <w:sz w:val="18"/>
                                <w:szCs w:val="18"/>
                              </w:rPr>
                            </w:pPr>
                            <w:r>
                              <w:rPr>
                                <w:rFonts w:ascii="Roboto" w:hAnsi="Roboto"/>
                                <w:b/>
                                <w:bCs/>
                                <w:color w:val="FFFFFF" w:themeColor="background1"/>
                                <w:sz w:val="18"/>
                                <w:szCs w:val="18"/>
                              </w:rPr>
                              <w:t>Evolution and Inheritance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7" o:spid="_x0000_s1194" style="position:absolute;left:0;text-align:left;margin-left:0;margin-top:77.85pt;width:181.15pt;height:26.45pt;rotation:-90;z-index:2516879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" fillcolor="#30b7bb" strokecolor="#1c1c1c [3213]" strokeweight="1pt">
                <v:textbox>
                  <w:txbxContent>
                    <w:p w14:paraId="6424264E" w14:textId="5D061605" w:rsidR="00A01E67" w:rsidRPr="00807512" w:rsidRDefault="00A01E67" w:rsidP="007B644F">
                      <w:pPr>
                        <w:jc w:val="center"/>
                        <w:rPr>
                          <w:rFonts w:ascii="Roboto" w:hAnsi="Roboto"/>
                          <w:b/>
                          <w:bCs/>
                          <w:color w:val="FFFFFF" w:themeColor="background1"/>
                          <w:sz w:val="18"/>
                          <w:szCs w:val="18"/>
                        </w:rPr>
                      </w:pPr>
                      <w:r>
                        <w:rPr>
                          <w:rFonts w:ascii="Roboto" w:hAnsi="Roboto"/>
                          <w:b/>
                          <w:bCs/>
                          <w:color w:val="FFFFFF" w:themeColor="background1"/>
                          <w:sz w:val="18"/>
                          <w:szCs w:val="18"/>
                        </w:rPr>
                        <w:t>Evolution and Inheritance</w:t>
                      </w:r>
                    </w:p>
                  </w:txbxContent>
                </v:textbox>
                <w10:wrap anchorx="margin"/>
              </v:rect>
            </w:pict>
          </mc:Fallback>
        </mc:AlternateContent>
      </w:r>
      <w:r w:rsidR="003E1718">
        <w:rPr>
          <w:noProof/>
        </w:rPr>
        <mc:AlternateContent>
          <mc:Choice Requires="wpg">
            <w:drawing>
              <wp:anchor distT="0" distB="0" distL="114300" distR="114300" simplePos="0" relativeHeight="251692032" behindDoc="0" locked="0" layoutInCell="1" allowOverlap="1" wp14:anchorId="3EE1663B" wp14:editId="6E96107B">
                <wp:simplePos x="0" y="0"/>
                <wp:positionH relativeFrom="margin">
                  <wp:posOffset>334899</wp:posOffset>
                </wp:positionH>
                <wp:positionV relativeFrom="paragraph">
                  <wp:posOffset>4395</wp:posOffset>
                </wp:positionV>
                <wp:extent cx="9565005" cy="2304288"/>
                <wp:effectExtent l="0" t="0" r="17145" b="20320"/>
                <wp:wrapNone/>
                <wp:docPr id="213" name="Group 213"/>
                <wp:cNvGraphicFramePr/>
                <a:graphic xmlns:a="http://schemas.openxmlformats.org/drawingml/2006/main">
                  <a:graphicData uri="http://schemas.microsoft.com/office/word/2010/wordprocessingGroup">
                    <wpg:wgp>
                      <wpg:cNvGrpSpPr/>
                      <wpg:grpSpPr>
                        <a:xfrm>
                          <a:off x="0" y="0"/>
                          <a:ext cx="9565005" cy="2304288"/>
                          <a:chOff x="0" y="0"/>
                          <a:chExt cx="7972929" cy="336430"/>
                        </a:xfrm>
                        <a:solidFill>
                          <a:schemeClr val="bg1"/>
                        </a:solidFill>
                      </wpg:grpSpPr>
                      <wps:wsp>
                        <wps:cNvPr id="222" name="Rectangle 222"/>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FB309C" w14:textId="75FD1908" w:rsidR="00A01E67" w:rsidRPr="000A7605" w:rsidRDefault="00A01E67" w:rsidP="000A760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0" name="Rectangle 230"/>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652CDA" w14:textId="65EECDD9" w:rsidR="00A01E67" w:rsidRPr="000A7605" w:rsidRDefault="00A01E67" w:rsidP="000A760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 name="Rectangle 238"/>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F15803" w14:textId="237617CA" w:rsidR="00A01E67" w:rsidRPr="000A7605" w:rsidRDefault="00A01E67" w:rsidP="000A760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6" name="Rectangle 246"/>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55CF45" w14:textId="79B21E32" w:rsidR="00A01E67" w:rsidRPr="000A7605" w:rsidRDefault="00A01E67" w:rsidP="000A760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5" name="Rectangle 255"/>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C07059" w14:textId="13BDFEB8" w:rsidR="00A01E67" w:rsidRPr="000A7605" w:rsidRDefault="00A01E67" w:rsidP="000A760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2" name="Rectangle 262"/>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99D911" w14:textId="77777777" w:rsidR="00A01E67" w:rsidRPr="000A7605" w:rsidRDefault="00A01E67" w:rsidP="000A7605">
                              <w:pPr>
                                <w:spacing w:after="60" w:line="240" w:lineRule="auto"/>
                                <w:jc w:val="left"/>
                                <w:rPr>
                                  <w:rFonts w:ascii="Roboto" w:eastAsia="Roboto" w:hAnsi="Roboto" w:cs="Roboto"/>
                                  <w:b/>
                                  <w:bCs/>
                                  <w:sz w:val="16"/>
                                  <w:szCs w:val="16"/>
                                </w:rPr>
                              </w:pPr>
                              <w:r w:rsidRPr="000A7605">
                                <w:rPr>
                                  <w:rFonts w:ascii="Roboto" w:eastAsia="Roboto" w:hAnsi="Roboto" w:cs="Roboto"/>
                                  <w:b/>
                                  <w:bCs/>
                                  <w:sz w:val="16"/>
                                  <w:szCs w:val="16"/>
                                </w:rPr>
                                <w:t>Pupils should be taught to:</w:t>
                              </w:r>
                            </w:p>
                            <w:p w14:paraId="14C305DA" w14:textId="77777777" w:rsidR="00A01E67" w:rsidRPr="000A7605" w:rsidRDefault="00A01E67" w:rsidP="000A7605">
                              <w:pPr>
                                <w:pStyle w:val="ListParagraph"/>
                                <w:numPr>
                                  <w:ilvl w:val="0"/>
                                  <w:numId w:val="3"/>
                                </w:numPr>
                                <w:spacing w:after="60" w:line="240" w:lineRule="auto"/>
                                <w:ind w:left="113" w:hanging="113"/>
                                <w:jc w:val="left"/>
                                <w:rPr>
                                  <w:rFonts w:ascii="Roboto" w:eastAsia="Roboto" w:hAnsi="Roboto" w:cs="Roboto"/>
                                  <w:sz w:val="16"/>
                                  <w:szCs w:val="16"/>
                                </w:rPr>
                              </w:pPr>
                              <w:r w:rsidRPr="000A7605">
                                <w:rPr>
                                  <w:rFonts w:ascii="Roboto" w:eastAsia="Roboto" w:hAnsi="Roboto" w:cs="Roboto"/>
                                  <w:sz w:val="16"/>
                                  <w:szCs w:val="16"/>
                                </w:rPr>
                                <w:t xml:space="preserve">recognise </w:t>
                              </w:r>
                              <w:r w:rsidRPr="000A7605">
                                <w:rPr>
                                  <w:rFonts w:ascii="Roboto" w:hAnsi="Roboto"/>
                                  <w:color w:val="000000"/>
                                  <w:sz w:val="16"/>
                                  <w:szCs w:val="16"/>
                                </w:rPr>
                                <w:t>that living things have changed over time and that fossils provide information about living things that inhabited the Earth millions of years ago;</w:t>
                              </w:r>
                            </w:p>
                            <w:p w14:paraId="704623F8" w14:textId="77777777" w:rsidR="00A01E67" w:rsidRPr="000A7605" w:rsidRDefault="00A01E67" w:rsidP="000A7605">
                              <w:pPr>
                                <w:pStyle w:val="ListParagraph"/>
                                <w:numPr>
                                  <w:ilvl w:val="0"/>
                                  <w:numId w:val="3"/>
                                </w:numPr>
                                <w:spacing w:after="60" w:line="240" w:lineRule="auto"/>
                                <w:ind w:left="113" w:hanging="113"/>
                                <w:jc w:val="left"/>
                                <w:rPr>
                                  <w:rFonts w:ascii="Roboto" w:eastAsia="Roboto" w:hAnsi="Roboto" w:cs="Roboto"/>
                                  <w:sz w:val="16"/>
                                  <w:szCs w:val="16"/>
                                </w:rPr>
                              </w:pPr>
                              <w:r w:rsidRPr="000A7605">
                                <w:rPr>
                                  <w:rFonts w:ascii="Roboto" w:hAnsi="Roboto"/>
                                  <w:color w:val="000000"/>
                                  <w:sz w:val="16"/>
                                  <w:szCs w:val="16"/>
                                </w:rPr>
                                <w:t>recognise that living things produce offspring of the same kind, but normally offspring vary and are not identical to their parents;</w:t>
                              </w:r>
                            </w:p>
                            <w:p w14:paraId="353A7A0F" w14:textId="6FEA3890" w:rsidR="00A01E67" w:rsidRPr="000A7605" w:rsidRDefault="00A01E67" w:rsidP="000A7605">
                              <w:pPr>
                                <w:pStyle w:val="ListParagraph"/>
                                <w:numPr>
                                  <w:ilvl w:val="0"/>
                                  <w:numId w:val="3"/>
                                </w:numPr>
                                <w:spacing w:after="60" w:line="240" w:lineRule="auto"/>
                                <w:ind w:left="113" w:hanging="113"/>
                                <w:jc w:val="left"/>
                                <w:rPr>
                                  <w:rFonts w:ascii="Roboto" w:eastAsia="Roboto" w:hAnsi="Roboto" w:cs="Roboto"/>
                                  <w:sz w:val="16"/>
                                  <w:szCs w:val="16"/>
                                </w:rPr>
                              </w:pPr>
                              <w:r w:rsidRPr="000A7605">
                                <w:rPr>
                                  <w:rFonts w:ascii="Roboto" w:hAnsi="Roboto"/>
                                  <w:color w:val="000000"/>
                                  <w:sz w:val="16"/>
                                  <w:szCs w:val="16"/>
                                </w:rPr>
                                <w:t>identify how animals and plants are adapted to suit their environment in different ways and that adaptation may lead to evolution.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13" o:spid="_x0000_s1195" style="position:absolute;left:0;text-align:left;margin-left:26.35pt;margin-top:.35pt;width:753.15pt;height:181.45pt;z-index:251692032;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">
                <v:rect id="Rectangle 222" o:spid="_x0000_s1196"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Ok9sUA&#10;AADcAAAADwAAAGRycy9kb3ducmV2LnhtbESPQWvCQBSE74X+h+UVvBTduNgi0VWk0NBDLZjU+yP7&#10;TILZtyG7mvjvuwXB4zAz3zDr7WhbcaXeN441zGcJCOLSmYYrDb/F53QJwgdkg61j0nAjD9vN89Ma&#10;U+MGPtA1D5WIEPYpaqhD6FIpfVmTRT9zHXH0Tq63GKLsK2l6HCLctlIlybu02HBcqLGjj5rKc36x&#10;Gorb926Pi7f5Ist+8uM4ZK/FXmk9eRl3KxCBxvAI39tfRoNSCv7PxCMgN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U6T2xQAAANwAAAAPAAAAAAAAAAAAAAAAAJgCAABkcnMv&#10;ZG93bnJldi54bWxQSwUGAAAAAAQABAD1AAAAigMAAAAA&#10;" fillcolor="#d8d8d8 [2732]" strokecolor="#1c1c1c [3213]" strokeweight="1pt">
                  <v:textbox>
                    <w:txbxContent>
                      <w:p w14:paraId="72FB309C" w14:textId="75FD1908" w:rsidR="00A01E67" w:rsidRPr="000A7605" w:rsidRDefault="00A01E67" w:rsidP="000A7605">
                        <w:pPr>
                          <w:spacing w:after="60" w:line="240" w:lineRule="auto"/>
                          <w:jc w:val="left"/>
                          <w:rPr>
                            <w:rFonts w:ascii="Roboto" w:eastAsia="Roboto" w:hAnsi="Roboto" w:cs="Roboto"/>
                            <w:sz w:val="16"/>
                            <w:szCs w:val="16"/>
                          </w:rPr>
                        </w:pPr>
                      </w:p>
                    </w:txbxContent>
                  </v:textbox>
                </v:rect>
                <v:rect id="Rectangle 230" o:spid="_x0000_s1197"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QJx8IA&#10;AADcAAAADwAAAGRycy9kb3ducmV2LnhtbERPTWvCQBC9C/6HZQQvUjdGW0rqKlIweKhCE70P2TEJ&#10;ZmdDdmviv+8eBI+P973eDqYRd+pcbVnBYh6BIC6srrlUcM73b58gnEfW2FgmBQ9ysN2MR2tMtO35&#10;l+6ZL0UIYZeggsr7NpHSFRUZdHPbEgfuajuDPsCulLrDPoSbRsZR9CEN1hwaKmzpu6Lilv0ZBfnj&#10;Z3fE1ftilaan7DL06Sw/xkpNJ8PuC4Snwb/ET/dBK4iXYX44E46A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FAnHwgAAANwAAAAPAAAAAAAAAAAAAAAAAJgCAABkcnMvZG93&#10;bnJldi54bWxQSwUGAAAAAAQABAD1AAAAhwMAAAAA&#10;" fillcolor="#d8d8d8 [2732]" strokecolor="#1c1c1c [3213]" strokeweight="1pt">
                  <v:textbox>
                    <w:txbxContent>
                      <w:p w14:paraId="72652CDA" w14:textId="65EECDD9" w:rsidR="00A01E67" w:rsidRPr="000A7605" w:rsidRDefault="00A01E67" w:rsidP="000A7605">
                        <w:pPr>
                          <w:spacing w:after="60" w:line="240" w:lineRule="auto"/>
                          <w:jc w:val="left"/>
                          <w:rPr>
                            <w:rFonts w:ascii="Roboto" w:eastAsia="Roboto" w:hAnsi="Roboto" w:cs="Roboto"/>
                            <w:sz w:val="16"/>
                            <w:szCs w:val="16"/>
                          </w:rPr>
                        </w:pPr>
                      </w:p>
                    </w:txbxContent>
                  </v:textbox>
                </v:rect>
                <v:rect id="Rectangle 238" o:spid="_x0000_s1198"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IFwcIA&#10;AADcAAAADwAAAGRycy9kb3ducmV2LnhtbERPTWvCQBC9C/6HZQQvUjdGW0rqKlIweKhCE70P2TEJ&#10;ZmdDdmviv+8eBI+P973eDqYRd+pcbVnBYh6BIC6srrlUcM73b58gnEfW2FgmBQ9ysN2MR2tMtO35&#10;l+6ZL0UIYZeggsr7NpHSFRUZdHPbEgfuajuDPsCulLrDPoSbRsZR9CEN1hwaKmzpu6Lilv0ZBfnj&#10;Z3fE1ftilaan7DL06Sw/xkpNJ8PuC4Snwb/ET/dBK4iXYW04E46A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YgXBwgAAANwAAAAPAAAAAAAAAAAAAAAAAJgCAABkcnMvZG93&#10;bnJldi54bWxQSwUGAAAAAAQABAD1AAAAhwMAAAAA&#10;" fillcolor="#d8d8d8 [2732]" strokecolor="#1c1c1c [3213]" strokeweight="1pt">
                  <v:textbox>
                    <w:txbxContent>
                      <w:p w14:paraId="6FF15803" w14:textId="237617CA" w:rsidR="00A01E67" w:rsidRPr="000A7605" w:rsidRDefault="00A01E67" w:rsidP="000A7605">
                        <w:pPr>
                          <w:spacing w:after="60" w:line="240" w:lineRule="auto"/>
                          <w:jc w:val="left"/>
                          <w:rPr>
                            <w:rFonts w:ascii="Roboto" w:eastAsia="Roboto" w:hAnsi="Roboto" w:cs="Roboto"/>
                            <w:sz w:val="16"/>
                            <w:szCs w:val="16"/>
                          </w:rPr>
                        </w:pPr>
                      </w:p>
                    </w:txbxContent>
                  </v:textbox>
                </v:rect>
                <v:rect id="Rectangle 246" o:spid="_x0000_s1199"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dHVcUA&#10;AADcAAAADwAAAGRycy9kb3ducmV2LnhtbESPQWvCQBSE74L/YXlCL6IbQxRJXUUEg4cqNGnvj+xr&#10;Epp9G7JbE/+9Wyj0OMzMN8zuMJpW3Kl3jWUFq2UEgri0uuFKwUdxXmxBOI+ssbVMCh7k4LCfTnaY&#10;ajvwO91zX4kAYZeigtr7LpXSlTUZdEvbEQfvy/YGfZB9JXWPQ4CbVsZRtJEGGw4LNXZ0qqn8zn+M&#10;guLxdrxisl4lWXbLP8chmxfXWKmX2Xh8BeFp9P/hv/ZFK4iTDfyeCUdA7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t0dVxQAAANwAAAAPAAAAAAAAAAAAAAAAAJgCAABkcnMv&#10;ZG93bnJldi54bWxQSwUGAAAAAAQABAD1AAAAigMAAAAA&#10;" fillcolor="#d8d8d8 [2732]" strokecolor="#1c1c1c [3213]" strokeweight="1pt">
                  <v:textbox>
                    <w:txbxContent>
                      <w:p w14:paraId="7455CF45" w14:textId="79B21E32" w:rsidR="00A01E67" w:rsidRPr="000A7605" w:rsidRDefault="00A01E67" w:rsidP="000A7605">
                        <w:pPr>
                          <w:spacing w:after="60" w:line="240" w:lineRule="auto"/>
                          <w:jc w:val="left"/>
                          <w:rPr>
                            <w:rFonts w:ascii="Roboto" w:eastAsia="Roboto" w:hAnsi="Roboto" w:cs="Roboto"/>
                            <w:sz w:val="16"/>
                            <w:szCs w:val="16"/>
                          </w:rPr>
                        </w:pPr>
                      </w:p>
                    </w:txbxContent>
                  </v:textbox>
                </v:rect>
                <v:rect id="Rectangle 255" o:spid="_x0000_s1200"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xP/8UA&#10;AADcAAAADwAAAGRycy9kb3ducmV2LnhtbESPQWvCQBSE7wX/w/IEL6VuDKZI6ioiGDzUQhN7f2Rf&#10;k2D2bciuJv77riD0OMzMN8x6O5pW3Kh3jWUFi3kEgri0uuFKwbk4vK1AOI+ssbVMCu7kYLuZvKwx&#10;1Xbgb7rlvhIBwi5FBbX3XSqlK2sy6Oa2Iw7er+0N+iD7SuoehwA3rYyj6F0abDgs1NjRvqbykl+N&#10;guL+uTvhMlkss+wr/xmH7LU4xUrNpuPuA4Sn0f+Hn+2jVhAnCTzOhCMgN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vE//xQAAANwAAAAPAAAAAAAAAAAAAAAAAJgCAABkcnMv&#10;ZG93bnJldi54bWxQSwUGAAAAAAQABAD1AAAAigMAAAAA&#10;" fillcolor="#d8d8d8 [2732]" strokecolor="#1c1c1c [3213]" strokeweight="1pt">
                  <v:textbox>
                    <w:txbxContent>
                      <w:p w14:paraId="15C07059" w14:textId="13BDFEB8" w:rsidR="00A01E67" w:rsidRPr="000A7605" w:rsidRDefault="00A01E67" w:rsidP="000A7605">
                        <w:pPr>
                          <w:spacing w:after="60" w:line="240" w:lineRule="auto"/>
                          <w:jc w:val="left"/>
                          <w:rPr>
                            <w:rFonts w:ascii="Roboto" w:eastAsia="Roboto" w:hAnsi="Roboto" w:cs="Roboto"/>
                            <w:sz w:val="16"/>
                            <w:szCs w:val="16"/>
                          </w:rPr>
                        </w:pPr>
                      </w:p>
                    </w:txbxContent>
                  </v:textbox>
                </v:rect>
                <v:rect id="Rectangle 262" o:spid="_x0000_s1201"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6DScUA&#10;AADcAAAADwAAAGRycy9kb3ducmV2LnhtbESP3YrCMBSE7xd8h3CEvVk0taBINcqqLIgi+Ifs5aE5&#10;25ZtTkoTtfr0RhC8HGbmG2Y8bUwpLlS7wrKCXjcCQZxaXXCm4Hj46QxBOI+ssbRMCm7kYDppfYwx&#10;0fbKO7rsfSYChF2CCnLvq0RKl+Zk0HVtRRy8P1sb9EHWmdQ1XgPclDKOooE0WHBYyLGieU7p//5s&#10;AkUXv4d+b7XdrOe6OuF91198zZT6bDffIxCeGv8Ov9pLrSAexPA8E46An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oNJxQAAANwAAAAPAAAAAAAAAAAAAAAAAJgCAABkcnMv&#10;ZG93bnJldi54bWxQSwUGAAAAAAQABAD1AAAAigMAAAAA&#10;" filled="f" strokecolor="#1c1c1c [3213]" strokeweight="1pt">
                  <v:textbox>
                    <w:txbxContent>
                      <w:p w14:paraId="0699D911" w14:textId="77777777" w:rsidR="00A01E67" w:rsidRPr="000A7605" w:rsidRDefault="00A01E67" w:rsidP="000A7605">
                        <w:pPr>
                          <w:spacing w:after="60" w:line="240" w:lineRule="auto"/>
                          <w:jc w:val="left"/>
                          <w:rPr>
                            <w:rFonts w:ascii="Roboto" w:eastAsia="Roboto" w:hAnsi="Roboto" w:cs="Roboto"/>
                            <w:b/>
                            <w:bCs/>
                            <w:sz w:val="16"/>
                            <w:szCs w:val="16"/>
                          </w:rPr>
                        </w:pPr>
                        <w:r w:rsidRPr="000A7605">
                          <w:rPr>
                            <w:rFonts w:ascii="Roboto" w:eastAsia="Roboto" w:hAnsi="Roboto" w:cs="Roboto"/>
                            <w:b/>
                            <w:bCs/>
                            <w:sz w:val="16"/>
                            <w:szCs w:val="16"/>
                          </w:rPr>
                          <w:t>Pupils should be taught to:</w:t>
                        </w:r>
                      </w:p>
                      <w:p w14:paraId="14C305DA" w14:textId="77777777" w:rsidR="00A01E67" w:rsidRPr="000A7605" w:rsidRDefault="00A01E67" w:rsidP="000A7605">
                        <w:pPr>
                          <w:pStyle w:val="ListParagraph"/>
                          <w:numPr>
                            <w:ilvl w:val="0"/>
                            <w:numId w:val="3"/>
                          </w:numPr>
                          <w:spacing w:after="60" w:line="240" w:lineRule="auto"/>
                          <w:ind w:left="113" w:hanging="113"/>
                          <w:jc w:val="left"/>
                          <w:rPr>
                            <w:rFonts w:ascii="Roboto" w:eastAsia="Roboto" w:hAnsi="Roboto" w:cs="Roboto"/>
                            <w:sz w:val="16"/>
                            <w:szCs w:val="16"/>
                          </w:rPr>
                        </w:pPr>
                        <w:r w:rsidRPr="000A7605">
                          <w:rPr>
                            <w:rFonts w:ascii="Roboto" w:eastAsia="Roboto" w:hAnsi="Roboto" w:cs="Roboto"/>
                            <w:sz w:val="16"/>
                            <w:szCs w:val="16"/>
                          </w:rPr>
                          <w:t xml:space="preserve">recognise </w:t>
                        </w:r>
                        <w:r w:rsidRPr="000A7605">
                          <w:rPr>
                            <w:rFonts w:ascii="Roboto" w:hAnsi="Roboto"/>
                            <w:color w:val="000000"/>
                            <w:sz w:val="16"/>
                            <w:szCs w:val="16"/>
                          </w:rPr>
                          <w:t>that living things have changed over time and that fossils provide information about living things that inhabited the Earth millions of years ago;</w:t>
                        </w:r>
                      </w:p>
                      <w:p w14:paraId="704623F8" w14:textId="77777777" w:rsidR="00A01E67" w:rsidRPr="000A7605" w:rsidRDefault="00A01E67" w:rsidP="000A7605">
                        <w:pPr>
                          <w:pStyle w:val="ListParagraph"/>
                          <w:numPr>
                            <w:ilvl w:val="0"/>
                            <w:numId w:val="3"/>
                          </w:numPr>
                          <w:spacing w:after="60" w:line="240" w:lineRule="auto"/>
                          <w:ind w:left="113" w:hanging="113"/>
                          <w:jc w:val="left"/>
                          <w:rPr>
                            <w:rFonts w:ascii="Roboto" w:eastAsia="Roboto" w:hAnsi="Roboto" w:cs="Roboto"/>
                            <w:sz w:val="16"/>
                            <w:szCs w:val="16"/>
                          </w:rPr>
                        </w:pPr>
                        <w:r w:rsidRPr="000A7605">
                          <w:rPr>
                            <w:rFonts w:ascii="Roboto" w:hAnsi="Roboto"/>
                            <w:color w:val="000000"/>
                            <w:sz w:val="16"/>
                            <w:szCs w:val="16"/>
                          </w:rPr>
                          <w:t>recognise that living things produce offspring of the same kind, but normally offspring vary and are not identical to their parents;</w:t>
                        </w:r>
                      </w:p>
                      <w:p w14:paraId="353A7A0F" w14:textId="6FEA3890" w:rsidR="00A01E67" w:rsidRPr="000A7605" w:rsidRDefault="00A01E67" w:rsidP="000A7605">
                        <w:pPr>
                          <w:pStyle w:val="ListParagraph"/>
                          <w:numPr>
                            <w:ilvl w:val="0"/>
                            <w:numId w:val="3"/>
                          </w:numPr>
                          <w:spacing w:after="60" w:line="240" w:lineRule="auto"/>
                          <w:ind w:left="113" w:hanging="113"/>
                          <w:jc w:val="left"/>
                          <w:rPr>
                            <w:rFonts w:ascii="Roboto" w:eastAsia="Roboto" w:hAnsi="Roboto" w:cs="Roboto"/>
                            <w:sz w:val="16"/>
                            <w:szCs w:val="16"/>
                          </w:rPr>
                        </w:pPr>
                        <w:r w:rsidRPr="000A7605">
                          <w:rPr>
                            <w:rFonts w:ascii="Roboto" w:hAnsi="Roboto"/>
                            <w:color w:val="000000"/>
                            <w:sz w:val="16"/>
                            <w:szCs w:val="16"/>
                          </w:rPr>
                          <w:t>identify how animals and plants are adapted to suit their environment in different ways and that adaptation may lead to evolution.</w:t>
                        </w:r>
                      </w:p>
                    </w:txbxContent>
                  </v:textbox>
                </v:rect>
                <w10:wrap anchorx="margin"/>
              </v:group>
            </w:pict>
          </mc:Fallback>
        </mc:AlternateContent>
      </w:r>
      <w:r w:rsidR="00A80038">
        <w:rPr>
          <w:noProof/>
        </w:rPr>
        <mc:AlternateContent>
          <mc:Choice Requires="wpg">
            <w:drawing>
              <wp:anchor distT="0" distB="0" distL="114300" distR="114300" simplePos="0" relativeHeight="251685888" behindDoc="0" locked="0" layoutInCell="1" allowOverlap="1" wp14:anchorId="382DC558" wp14:editId="4E5D337E">
                <wp:simplePos x="0" y="0"/>
                <wp:positionH relativeFrom="margin">
                  <wp:posOffset>334898</wp:posOffset>
                </wp:positionH>
                <wp:positionV relativeFrom="paragraph">
                  <wp:posOffset>-332105</wp:posOffset>
                </wp:positionV>
                <wp:extent cx="9568182" cy="335915"/>
                <wp:effectExtent l="0" t="0" r="13970" b="26035"/>
                <wp:wrapNone/>
                <wp:docPr id="2" name="Group 2"/>
                <wp:cNvGraphicFramePr/>
                <a:graphic xmlns:a="http://schemas.openxmlformats.org/drawingml/2006/main">
                  <a:graphicData uri="http://schemas.microsoft.com/office/word/2010/wordprocessingGroup">
                    <wpg:wgp>
                      <wpg:cNvGrpSpPr/>
                      <wpg:grpSpPr>
                        <a:xfrm>
                          <a:off x="0" y="0"/>
                          <a:ext cx="9568182" cy="335915"/>
                          <a:chOff x="-1843" y="0"/>
                          <a:chExt cx="7975577" cy="336430"/>
                        </a:xfrm>
                      </wpg:grpSpPr>
                      <wps:wsp>
                        <wps:cNvPr id="35" name="Rectangle 35"/>
                        <wps:cNvSpPr/>
                        <wps:spPr>
                          <a:xfrm>
                            <a:off x="-1843"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E8D0AD" w14:textId="77777777" w:rsidR="00A01E67" w:rsidRPr="00807512" w:rsidRDefault="00A01E67" w:rsidP="007B644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Rectangle 36"/>
                        <wps:cNvSpPr/>
                        <wps:spPr>
                          <a:xfrm>
                            <a:off x="1305119"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29BF94" w14:textId="77777777" w:rsidR="00A01E67" w:rsidRPr="00807512" w:rsidRDefault="00A01E67" w:rsidP="007B644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ctangle 37"/>
                        <wps:cNvSpPr/>
                        <wps:spPr>
                          <a:xfrm>
                            <a:off x="2643017"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25625D" w14:textId="77777777" w:rsidR="00A01E67" w:rsidRPr="00807512" w:rsidRDefault="00A01E67" w:rsidP="007B644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ectangle 45"/>
                        <wps:cNvSpPr/>
                        <wps:spPr>
                          <a:xfrm>
                            <a:off x="3968151"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C18683" w14:textId="77777777" w:rsidR="00A01E67" w:rsidRPr="00D946D0" w:rsidRDefault="00A01E67" w:rsidP="007B644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Rectangle 53"/>
                        <wps:cNvSpPr/>
                        <wps:spPr>
                          <a:xfrm>
                            <a:off x="5306050"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A819B0" w14:textId="77777777" w:rsidR="00A01E67" w:rsidRPr="00D946D0" w:rsidRDefault="00A01E67" w:rsidP="007B644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Rectangle 61"/>
                        <wps:cNvSpPr/>
                        <wps:spPr>
                          <a:xfrm>
                            <a:off x="6634519"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C95D83" w14:textId="77777777" w:rsidR="00A01E67" w:rsidRPr="00D946D0" w:rsidRDefault="00A01E67" w:rsidP="007B644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2" o:spid="_x0000_s1202" style="position:absolute;left:0;text-align:left;margin-left:26.35pt;margin-top:-26.15pt;width:753.4pt;height:26.45pt;z-index:251685888;mso-position-horizontal-relative:margin;mso-width-relative:margin" coordorigin="-18" coordsize="79755,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">
                <v:rect id="Rectangle 35" o:spid="_x0000_s1203" style="position:absolute;left:-18;width:13191;height:33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UU+MMA&#10;AADbAAAADwAAAGRycy9kb3ducmV2LnhtbESPQWvCQBSE70L/w/IKvYhuqigaXUOoFDy2sYceH9nn&#10;Jm32bdjdaPrvu0Khx2FmvmH2xWg7cSUfWscKnucZCOLa6ZaNgo/z62wDIkRkjZ1jUvBDAYrDw2SP&#10;uXY3fqdrFY1IEA45Kmhi7HMpQ92QxTB3PXHyLs5bjEl6I7XHW4LbTi6ybC0ttpwWGuzppaH6uxqs&#10;gsFUuvfanD7ddph++WNpp9s3pZ4ex3IHItIY/8N/7ZNWsFzB/Uv6AfLw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fUU+MMAAADbAAAADwAAAAAAAAAAAAAAAACYAgAAZHJzL2Rv&#10;d25yZXYueG1sUEsFBgAAAAAEAAQA9QAAAIgDAAAAAA==&#10;" fillcolor="#673a8f" strokecolor="#1c1c1c [3213]" strokeweight="1pt">
                  <v:textbox>
                    <w:txbxContent>
                      <w:p w14:paraId="74E8D0AD" w14:textId="77777777" w:rsidR="00A01E67" w:rsidRPr="00807512" w:rsidRDefault="00A01E67" w:rsidP="007B644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36" o:spid="_x0000_s1204" style="position:absolute;left:13051;width:13400;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h0yMMA&#10;AADbAAAADwAAAGRycy9kb3ducmV2LnhtbESPS4vCMBSF9wP+h3AFd2OqgkinqfhAcJyNVjezuzTX&#10;ttjclCbWzr83A4LLw3l8nGTZm1p01LrKsoLJOAJBnFtdcaHgct59LkA4j6yxtkwK/sjBMh18JBhr&#10;++ATdZkvRBhhF6OC0vsmltLlJRl0Y9sQB+9qW4M+yLaQusVHGDe1nEbRXBqsOBBKbGhTUn7L7iZw&#10;d9O9OWx/L7ez7X8w+z6tuuNaqdGwX32B8NT7d/jV3msFszn8fwk/QKZ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Mh0yMMAAADbAAAADwAAAAAAAAAAAAAAAACYAgAAZHJzL2Rv&#10;d25yZXYueG1sUEsFBgAAAAAEAAQA9QAAAIgDAAAAAA==&#10;" fillcolor="#e7226a" strokecolor="#1c1c1c [3213]" strokeweight="1pt">
                  <v:textbox>
                    <w:txbxContent>
                      <w:p w14:paraId="1A29BF94" w14:textId="77777777" w:rsidR="00A01E67" w:rsidRPr="00807512" w:rsidRDefault="00A01E67" w:rsidP="007B644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37" o:spid="_x0000_s1205" style="position:absolute;left:26430;width:13398;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Rne8MA&#10;AADbAAAADwAAAGRycy9kb3ducmV2LnhtbESPQYvCMBSE78L+h/CEvYimKrhLNcoiCAperHvY4zN5&#10;tsXmpTRp7f57Iwgeh5n5hllteluJjhpfOlYwnSQgiLUzJecKfs+78TcIH5ANVo5JwT952Kw/BitM&#10;jbvzibos5CJC2KeooAihTqX0uiCLfuJq4uhdXWMxRNnk0jR4j3BbyVmSLKTFkuNCgTVtC9K3rLUK&#10;9u3haFqdTavQuexy7kY7/TdS6nPY/yxBBOrDO/xq742C+Rc8v8Qf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Rne8MAAADbAAAADwAAAAAAAAAAAAAAAACYAgAAZHJzL2Rv&#10;d25yZXYueG1sUEsFBgAAAAAEAAQA9QAAAIgDAAAAAA==&#10;" fillcolor="#32b4a3" strokecolor="#1c1c1c [3213]" strokeweight="1pt">
                  <v:textbox>
                    <w:txbxContent>
                      <w:p w14:paraId="0325625D" w14:textId="77777777" w:rsidR="00A01E67" w:rsidRPr="00807512" w:rsidRDefault="00A01E67" w:rsidP="007B644F">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45" o:spid="_x0000_s1206" style="position:absolute;left:39681;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ad/MUA&#10;AADbAAAADwAAAGRycy9kb3ducmV2LnhtbESPQWvCQBSE74L/YXmCN91YbZHUVYpoWyhpabT31+xr&#10;Nph9G7LbGP313UKhx2FmvmFWm97WoqPWV44VzKYJCOLC6YpLBcfDfrIE4QOyxtoxKbiQh816OFhh&#10;qt2Z36nLQykihH2KCkwITSqlLwxZ9FPXEEfvy7UWQ5RtKXWL5wi3tbxJkjtpseK4YLChraHilH9b&#10;BS9yues+PnPz9pRt5evjNZu7RabUeNQ/3IMI1If/8F/7WStY3MLvl/gD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Bp38xQAAANsAAAAPAAAAAAAAAAAAAAAAAJgCAABkcnMv&#10;ZG93bnJldi54bWxQSwUGAAAAAAQABAD1AAAAigMAAAAA&#10;" fillcolor="#981869" strokecolor="#1c1c1c [3213]" strokeweight="1pt">
                  <v:textbox>
                    <w:txbxContent>
                      <w:p w14:paraId="14C18683" w14:textId="77777777" w:rsidR="00A01E67" w:rsidRPr="00D946D0" w:rsidRDefault="00A01E67" w:rsidP="007B644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53" o:spid="_x0000_s1207" style="position:absolute;left:53060;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557MYA&#10;AADbAAAADwAAAGRycy9kb3ducmV2LnhtbESPQWvCQBSE70L/w/IKvYhurLbU1FVEEVrBFlMvvT2y&#10;zySafRuyq0n99V1B8DjMzDfMZNaaUpypdoVlBYN+BII4tbrgTMHuZ9V7A+E8ssbSMin4Iwez6UNn&#10;grG2DW/pnPhMBAi7GBXk3lexlC7NyaDr24o4eHtbG/RB1pnUNTYBbkr5HEWv0mDBYSHHihY5pcfk&#10;ZBRgE31deLQ8rKvN8XtMn6f9b9ZV6umxnb+D8NT6e/jW/tAKXoZw/RJ+gJ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1557MYAAADbAAAADwAAAAAAAAAAAAAAAACYAgAAZHJz&#10;L2Rvd25yZXYueG1sUEsFBgAAAAAEAAQA9QAAAIsDAAAAAA==&#10;" fillcolor="#14b5e5" strokecolor="#1c1c1c [3213]" strokeweight="1pt">
                  <v:textbox>
                    <w:txbxContent>
                      <w:p w14:paraId="6AA819B0" w14:textId="77777777" w:rsidR="00A01E67" w:rsidRPr="00D946D0" w:rsidRDefault="00A01E67" w:rsidP="007B644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61" o:spid="_x0000_s1208" style="position:absolute;left:66345;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tUasQA&#10;AADbAAAADwAAAGRycy9kb3ducmV2LnhtbESPQWvCQBSE74X+h+UVvBTdREQldRURRPFSjG3p8ZF9&#10;Jkuzb0N2NfHfdwXB4zAz3zCLVW9rcaXWG8cK0lECgrhw2nCp4Ou0Hc5B+ICssXZMCm7kYbV8fVlg&#10;pl3HR7rmoRQRwj5DBVUITSalLyqy6EeuIY7e2bUWQ5RtKXWLXYTbWo6TZCotGo4LFTa0qaj4yy9W&#10;QXPcvY8P+++fyW/uutlnejPnYJQavPXrDxCB+vAMP9p7rWCawv1L/AF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rVGrEAAAA2wAAAA8AAAAAAAAAAAAAAAAAmAIAAGRycy9k&#10;b3ducmV2LnhtbFBLBQYAAAAABAAEAPUAAACJAwAAAAA=&#10;" fillcolor="#f08218" strokecolor="#1c1c1c [3213]" strokeweight="1pt">
                  <v:textbox>
                    <w:txbxContent>
                      <w:p w14:paraId="4CC95D83" w14:textId="77777777" w:rsidR="00A01E67" w:rsidRPr="00D946D0" w:rsidRDefault="00A01E67" w:rsidP="007B644F">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p>
    <w:p w14:paraId="42CBC57D" w14:textId="546C33C3" w:rsidR="00FC03EC" w:rsidRDefault="00F86501" w:rsidP="009E4127">
      <w:pPr>
        <w:sectPr w:rsidR="00FC03EC" w:rsidSect="00A61E8B">
          <w:pgSz w:w="16838" w:h="11906" w:orient="landscape" w:code="9"/>
          <w:pgMar w:top="567" w:right="567" w:bottom="1361" w:left="567" w:header="567" w:footer="0" w:gutter="0"/>
          <w:cols w:space="708"/>
          <w:docGrid w:linePitch="360"/>
        </w:sectPr>
      </w:pPr>
      <w:r>
        <w:rPr>
          <w:noProof/>
        </w:rPr>
        <w:lastRenderedPageBreak/>
        <mc:AlternateContent>
          <mc:Choice Requires="wps">
            <w:drawing>
              <wp:anchor distT="0" distB="0" distL="114300" distR="114300" simplePos="0" relativeHeight="251702272" behindDoc="0" locked="0" layoutInCell="1" allowOverlap="1" wp14:anchorId="60966AAB" wp14:editId="2895E418">
                <wp:simplePos x="0" y="0"/>
                <wp:positionH relativeFrom="margin">
                  <wp:posOffset>-735635</wp:posOffset>
                </wp:positionH>
                <wp:positionV relativeFrom="paragraph">
                  <wp:posOffset>2258695</wp:posOffset>
                </wp:positionV>
                <wp:extent cx="1825713" cy="335915"/>
                <wp:effectExtent l="1905" t="0" r="24130" b="24130"/>
                <wp:wrapNone/>
                <wp:docPr id="331" name="Rectangle 331"/>
                <wp:cNvGraphicFramePr/>
                <a:graphic xmlns:a="http://schemas.openxmlformats.org/drawingml/2006/main">
                  <a:graphicData uri="http://schemas.microsoft.com/office/word/2010/wordprocessingShape">
                    <wps:wsp>
                      <wps:cNvSpPr/>
                      <wps:spPr>
                        <a:xfrm rot="16200000">
                          <a:off x="0" y="0"/>
                          <a:ext cx="1825713" cy="335915"/>
                        </a:xfrm>
                        <a:prstGeom prst="rect">
                          <a:avLst/>
                        </a:prstGeom>
                        <a:solidFill>
                          <a:srgbClr val="F0884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07B84B" w14:textId="0239CB03" w:rsidR="00A01E67" w:rsidRPr="00807512" w:rsidRDefault="00A01E67" w:rsidP="002045F9">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31" o:spid="_x0000_s1209" style="position:absolute;left:0;text-align:left;margin-left:-57.9pt;margin-top:177.85pt;width:143.75pt;height:26.45pt;rotation:-90;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" fillcolor="#f0884b" strokecolor="#1c1c1c [3213]" strokeweight="1pt">
                <v:textbox>
                  <w:txbxContent>
                    <w:p w14:paraId="7807B84B" w14:textId="0239CB03" w:rsidR="00A01E67" w:rsidRPr="00807512" w:rsidRDefault="00A01E67" w:rsidP="002045F9">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Pr>
          <w:noProof/>
        </w:rPr>
        <mc:AlternateContent>
          <mc:Choice Requires="wpg">
            <w:drawing>
              <wp:anchor distT="0" distB="0" distL="114300" distR="114300" simplePos="0" relativeHeight="251704320" behindDoc="0" locked="0" layoutInCell="1" allowOverlap="1" wp14:anchorId="370C4B72" wp14:editId="280B29CE">
                <wp:simplePos x="0" y="0"/>
                <wp:positionH relativeFrom="margin">
                  <wp:posOffset>342214</wp:posOffset>
                </wp:positionH>
                <wp:positionV relativeFrom="paragraph">
                  <wp:posOffset>1511325</wp:posOffset>
                </wp:positionV>
                <wp:extent cx="9565005" cy="1828800"/>
                <wp:effectExtent l="0" t="0" r="17145" b="19050"/>
                <wp:wrapNone/>
                <wp:docPr id="332" name="Group 332"/>
                <wp:cNvGraphicFramePr/>
                <a:graphic xmlns:a="http://schemas.openxmlformats.org/drawingml/2006/main">
                  <a:graphicData uri="http://schemas.microsoft.com/office/word/2010/wordprocessingGroup">
                    <wpg:wgp>
                      <wpg:cNvGrpSpPr/>
                      <wpg:grpSpPr>
                        <a:xfrm>
                          <a:off x="0" y="0"/>
                          <a:ext cx="9565005" cy="1828800"/>
                          <a:chOff x="0" y="0"/>
                          <a:chExt cx="7972929" cy="336430"/>
                        </a:xfrm>
                        <a:solidFill>
                          <a:schemeClr val="bg1"/>
                        </a:solidFill>
                      </wpg:grpSpPr>
                      <wps:wsp>
                        <wps:cNvPr id="333" name="Rectangle 333"/>
                        <wps:cNvSpPr/>
                        <wps:spPr>
                          <a:xfrm>
                            <a:off x="0" y="0"/>
                            <a:ext cx="1314325" cy="33643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55DE35" w14:textId="77777777" w:rsidR="00A01E67" w:rsidRPr="00F86501" w:rsidRDefault="00A01E67" w:rsidP="00F86501">
                              <w:pPr>
                                <w:pStyle w:val="ListParagraph"/>
                                <w:numPr>
                                  <w:ilvl w:val="0"/>
                                  <w:numId w:val="3"/>
                                </w:numPr>
                                <w:spacing w:after="60" w:line="240" w:lineRule="auto"/>
                                <w:ind w:left="113" w:hanging="113"/>
                                <w:jc w:val="left"/>
                                <w:rPr>
                                  <w:rFonts w:ascii="Roboto" w:eastAsia="Roboto" w:hAnsi="Roboto" w:cs="Roboto"/>
                                  <w:sz w:val="14"/>
                                  <w:szCs w:val="14"/>
                                </w:rPr>
                              </w:pPr>
                              <w:r w:rsidRPr="00F86501">
                                <w:rPr>
                                  <w:rFonts w:ascii="Roboto" w:hAnsi="Roboto"/>
                                  <w:b/>
                                  <w:sz w:val="16"/>
                                  <w:szCs w:val="16"/>
                                  <w:u w:val="single"/>
                                </w:rPr>
                                <w:t>Seasons</w:t>
                              </w:r>
                              <w:r w:rsidRPr="00F86501">
                                <w:rPr>
                                  <w:rFonts w:ascii="Roboto" w:hAnsi="Roboto"/>
                                  <w:sz w:val="16"/>
                                  <w:szCs w:val="16"/>
                                  <w:u w:val="single"/>
                                </w:rPr>
                                <w:t>:</w:t>
                              </w:r>
                              <w:r w:rsidRPr="00F86501">
                                <w:rPr>
                                  <w:rFonts w:ascii="Roboto" w:hAnsi="Roboto"/>
                                  <w:sz w:val="16"/>
                                  <w:szCs w:val="16"/>
                                </w:rPr>
                                <w:t xml:space="preserve"> </w:t>
                              </w:r>
                              <w:r w:rsidRPr="00F86501">
                                <w:rPr>
                                  <w:rFonts w:ascii="Roboto" w:hAnsi="Roboto"/>
                                  <w:b/>
                                  <w:sz w:val="16"/>
                                  <w:szCs w:val="16"/>
                                </w:rPr>
                                <w:t>spring, summer, autumn, winter</w:t>
                              </w:r>
                              <w:r w:rsidRPr="00F86501">
                                <w:rPr>
                                  <w:rFonts w:ascii="Roboto" w:hAnsi="Roboto"/>
                                  <w:sz w:val="16"/>
                                  <w:szCs w:val="16"/>
                                </w:rPr>
                                <w:t>, seasonal change.</w:t>
                              </w:r>
                            </w:p>
                            <w:p w14:paraId="58A1CEE0" w14:textId="77777777" w:rsidR="00A01E67" w:rsidRPr="00F86501" w:rsidRDefault="00A01E67" w:rsidP="00F86501">
                              <w:pPr>
                                <w:pStyle w:val="ListParagraph"/>
                                <w:numPr>
                                  <w:ilvl w:val="0"/>
                                  <w:numId w:val="3"/>
                                </w:numPr>
                                <w:spacing w:after="60" w:line="240" w:lineRule="auto"/>
                                <w:ind w:left="113" w:hanging="113"/>
                                <w:jc w:val="left"/>
                                <w:rPr>
                                  <w:rFonts w:ascii="Roboto" w:eastAsia="Roboto" w:hAnsi="Roboto" w:cs="Roboto"/>
                                  <w:sz w:val="14"/>
                                  <w:szCs w:val="14"/>
                                </w:rPr>
                              </w:pPr>
                              <w:r w:rsidRPr="00F86501">
                                <w:rPr>
                                  <w:rFonts w:ascii="Roboto" w:hAnsi="Roboto"/>
                                  <w:b/>
                                  <w:sz w:val="16"/>
                                  <w:szCs w:val="16"/>
                                  <w:u w:val="single"/>
                                </w:rPr>
                                <w:t>Weather</w:t>
                              </w:r>
                              <w:r w:rsidRPr="00F86501">
                                <w:rPr>
                                  <w:rFonts w:ascii="Roboto" w:hAnsi="Roboto"/>
                                  <w:sz w:val="16"/>
                                  <w:szCs w:val="16"/>
                                  <w:u w:val="single"/>
                                </w:rPr>
                                <w:t>:</w:t>
                              </w:r>
                              <w:r w:rsidRPr="00F86501">
                                <w:rPr>
                                  <w:rFonts w:ascii="Roboto" w:hAnsi="Roboto"/>
                                  <w:sz w:val="16"/>
                                  <w:szCs w:val="16"/>
                                </w:rPr>
                                <w:t xml:space="preserve"> e.g. sun, rain, snow, sleet, frost, ice, fog, cloud, hot/warm, cold, storm, wind, thunder, weather forecast.</w:t>
                              </w:r>
                            </w:p>
                            <w:p w14:paraId="1F22139C" w14:textId="77777777" w:rsidR="00A01E67" w:rsidRPr="00F86501" w:rsidRDefault="00A01E67" w:rsidP="00F86501">
                              <w:pPr>
                                <w:pStyle w:val="ListParagraph"/>
                                <w:numPr>
                                  <w:ilvl w:val="0"/>
                                  <w:numId w:val="3"/>
                                </w:numPr>
                                <w:spacing w:after="60" w:line="240" w:lineRule="auto"/>
                                <w:ind w:left="113" w:hanging="113"/>
                                <w:jc w:val="left"/>
                                <w:rPr>
                                  <w:rFonts w:ascii="Roboto" w:eastAsia="Roboto" w:hAnsi="Roboto" w:cs="Roboto"/>
                                  <w:sz w:val="14"/>
                                  <w:szCs w:val="14"/>
                                </w:rPr>
                              </w:pPr>
                              <w:r w:rsidRPr="00F86501">
                                <w:rPr>
                                  <w:rFonts w:ascii="Roboto" w:hAnsi="Roboto"/>
                                  <w:sz w:val="16"/>
                                  <w:szCs w:val="16"/>
                                  <w:u w:val="single"/>
                                </w:rPr>
                                <w:t xml:space="preserve">Measuring weather: </w:t>
                              </w:r>
                              <w:r w:rsidRPr="00F86501">
                                <w:rPr>
                                  <w:rFonts w:ascii="Roboto" w:hAnsi="Roboto"/>
                                  <w:sz w:val="16"/>
                                  <w:szCs w:val="16"/>
                                </w:rPr>
                                <w:t>temperature, rainfall, wind direction, thermometer, rain gauge.</w:t>
                              </w:r>
                            </w:p>
                            <w:p w14:paraId="09BE855F" w14:textId="1BB8E47B" w:rsidR="00A01E67" w:rsidRPr="00F86501" w:rsidRDefault="00A01E67" w:rsidP="00F86501">
                              <w:pPr>
                                <w:pStyle w:val="ListParagraph"/>
                                <w:numPr>
                                  <w:ilvl w:val="0"/>
                                  <w:numId w:val="3"/>
                                </w:numPr>
                                <w:spacing w:after="60" w:line="240" w:lineRule="auto"/>
                                <w:ind w:left="113" w:hanging="113"/>
                                <w:jc w:val="left"/>
                                <w:rPr>
                                  <w:rFonts w:ascii="Roboto" w:eastAsia="Roboto" w:hAnsi="Roboto" w:cs="Roboto"/>
                                  <w:sz w:val="14"/>
                                  <w:szCs w:val="14"/>
                                </w:rPr>
                              </w:pPr>
                              <w:r w:rsidRPr="00F86501">
                                <w:rPr>
                                  <w:rFonts w:ascii="Roboto" w:hAnsi="Roboto"/>
                                  <w:sz w:val="16"/>
                                  <w:szCs w:val="16"/>
                                  <w:u w:val="single"/>
                                </w:rPr>
                                <w:t>Day length:</w:t>
                              </w:r>
                              <w:r w:rsidRPr="00F86501">
                                <w:rPr>
                                  <w:rFonts w:ascii="Roboto" w:hAnsi="Roboto"/>
                                  <w:sz w:val="16"/>
                                  <w:szCs w:val="16"/>
                                </w:rPr>
                                <w:t xml:space="preserve"> night, day, </w:t>
                              </w:r>
                              <w:r w:rsidRPr="00F86501">
                                <w:rPr>
                                  <w:rFonts w:ascii="Roboto" w:hAnsi="Roboto"/>
                                  <w:b/>
                                  <w:sz w:val="16"/>
                                  <w:szCs w:val="16"/>
                                </w:rPr>
                                <w:t>daylight.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4" name="Rectangle 334"/>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AA8DAF" w14:textId="77777777" w:rsidR="00A01E67" w:rsidRPr="007E03E1" w:rsidRDefault="00A01E67" w:rsidP="002045F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5" name="Rectangle 335"/>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100BFA" w14:textId="77777777" w:rsidR="00A01E67" w:rsidRPr="007E03E1" w:rsidRDefault="00A01E67" w:rsidP="002045F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6" name="Rectangle 336"/>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1D5E9F" w14:textId="77777777" w:rsidR="00A01E67" w:rsidRPr="007E03E1" w:rsidRDefault="00A01E67" w:rsidP="002045F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7" name="Rectangle 337"/>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512D53" w14:textId="77777777" w:rsidR="00A01E67" w:rsidRPr="007E03E1" w:rsidRDefault="00A01E67" w:rsidP="002045F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8" name="Rectangle 338"/>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627EAD" w14:textId="77777777" w:rsidR="00A01E67" w:rsidRPr="007E03E1" w:rsidRDefault="00A01E67" w:rsidP="002045F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32" o:spid="_x0000_s1210" style="position:absolute;left:0;text-align:left;margin-left:26.95pt;margin-top:119pt;width:753.15pt;height:2in;z-index:251704320;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">
                <v:rect id="Rectangle 333" o:spid="_x0000_s1211"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AGUsYA&#10;AADcAAAADwAAAGRycy9kb3ducmV2LnhtbESPQWvCQBSE74L/YXmFXorZ2GCRNKuopVAUoVGRHh/Z&#10;1ySYfRuyW4399V2h4HGYmW+YbN6bRpypc7VlBeMoBkFcWF1zqeCwfx9NQTiPrLGxTAqu5GA+Gw4y&#10;TLW9cE7nnS9FgLBLUUHlfZtK6YqKDLrItsTB+7adQR9kV0rd4SXATSOf4/hFGqw5LFTY0qqi4rT7&#10;MYGi66/9ZLz+3G5Wuj3ibz55e1oq9fjQL15BeOr9Pfzf/tAKkiSB25lwBOT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AGUsYAAADcAAAADwAAAAAAAAAAAAAAAACYAgAAZHJz&#10;L2Rvd25yZXYueG1sUEsFBgAAAAAEAAQA9QAAAIsDAAAAAA==&#10;" filled="f" strokecolor="#1c1c1c [3213]" strokeweight="1pt">
                  <v:textbox>
                    <w:txbxContent>
                      <w:p w14:paraId="2955DE35" w14:textId="77777777" w:rsidR="00A01E67" w:rsidRPr="00F86501" w:rsidRDefault="00A01E67" w:rsidP="00F86501">
                        <w:pPr>
                          <w:pStyle w:val="ListParagraph"/>
                          <w:numPr>
                            <w:ilvl w:val="0"/>
                            <w:numId w:val="3"/>
                          </w:numPr>
                          <w:spacing w:after="60" w:line="240" w:lineRule="auto"/>
                          <w:ind w:left="113" w:hanging="113"/>
                          <w:jc w:val="left"/>
                          <w:rPr>
                            <w:rFonts w:ascii="Roboto" w:eastAsia="Roboto" w:hAnsi="Roboto" w:cs="Roboto"/>
                            <w:sz w:val="14"/>
                            <w:szCs w:val="14"/>
                          </w:rPr>
                        </w:pPr>
                        <w:r w:rsidRPr="00F86501">
                          <w:rPr>
                            <w:rFonts w:ascii="Roboto" w:hAnsi="Roboto"/>
                            <w:b/>
                            <w:sz w:val="16"/>
                            <w:szCs w:val="16"/>
                            <w:u w:val="single"/>
                          </w:rPr>
                          <w:t>Seasons</w:t>
                        </w:r>
                        <w:r w:rsidRPr="00F86501">
                          <w:rPr>
                            <w:rFonts w:ascii="Roboto" w:hAnsi="Roboto"/>
                            <w:sz w:val="16"/>
                            <w:szCs w:val="16"/>
                            <w:u w:val="single"/>
                          </w:rPr>
                          <w:t>:</w:t>
                        </w:r>
                        <w:r w:rsidRPr="00F86501">
                          <w:rPr>
                            <w:rFonts w:ascii="Roboto" w:hAnsi="Roboto"/>
                            <w:sz w:val="16"/>
                            <w:szCs w:val="16"/>
                          </w:rPr>
                          <w:t xml:space="preserve"> </w:t>
                        </w:r>
                        <w:r w:rsidRPr="00F86501">
                          <w:rPr>
                            <w:rFonts w:ascii="Roboto" w:hAnsi="Roboto"/>
                            <w:b/>
                            <w:sz w:val="16"/>
                            <w:szCs w:val="16"/>
                          </w:rPr>
                          <w:t>spring, summer, autumn, winter</w:t>
                        </w:r>
                        <w:r w:rsidRPr="00F86501">
                          <w:rPr>
                            <w:rFonts w:ascii="Roboto" w:hAnsi="Roboto"/>
                            <w:sz w:val="16"/>
                            <w:szCs w:val="16"/>
                          </w:rPr>
                          <w:t>, seasonal change.</w:t>
                        </w:r>
                      </w:p>
                      <w:p w14:paraId="58A1CEE0" w14:textId="77777777" w:rsidR="00A01E67" w:rsidRPr="00F86501" w:rsidRDefault="00A01E67" w:rsidP="00F86501">
                        <w:pPr>
                          <w:pStyle w:val="ListParagraph"/>
                          <w:numPr>
                            <w:ilvl w:val="0"/>
                            <w:numId w:val="3"/>
                          </w:numPr>
                          <w:spacing w:after="60" w:line="240" w:lineRule="auto"/>
                          <w:ind w:left="113" w:hanging="113"/>
                          <w:jc w:val="left"/>
                          <w:rPr>
                            <w:rFonts w:ascii="Roboto" w:eastAsia="Roboto" w:hAnsi="Roboto" w:cs="Roboto"/>
                            <w:sz w:val="14"/>
                            <w:szCs w:val="14"/>
                          </w:rPr>
                        </w:pPr>
                        <w:r w:rsidRPr="00F86501">
                          <w:rPr>
                            <w:rFonts w:ascii="Roboto" w:hAnsi="Roboto"/>
                            <w:b/>
                            <w:sz w:val="16"/>
                            <w:szCs w:val="16"/>
                            <w:u w:val="single"/>
                          </w:rPr>
                          <w:t>Weather</w:t>
                        </w:r>
                        <w:r w:rsidRPr="00F86501">
                          <w:rPr>
                            <w:rFonts w:ascii="Roboto" w:hAnsi="Roboto"/>
                            <w:sz w:val="16"/>
                            <w:szCs w:val="16"/>
                            <w:u w:val="single"/>
                          </w:rPr>
                          <w:t>:</w:t>
                        </w:r>
                        <w:r w:rsidRPr="00F86501">
                          <w:rPr>
                            <w:rFonts w:ascii="Roboto" w:hAnsi="Roboto"/>
                            <w:sz w:val="16"/>
                            <w:szCs w:val="16"/>
                          </w:rPr>
                          <w:t xml:space="preserve"> e.g. sun, rain, snow, sleet, frost, ice, fog, cloud, hot/warm, cold, storm, wind, thunder, weather forecast.</w:t>
                        </w:r>
                      </w:p>
                      <w:p w14:paraId="1F22139C" w14:textId="77777777" w:rsidR="00A01E67" w:rsidRPr="00F86501" w:rsidRDefault="00A01E67" w:rsidP="00F86501">
                        <w:pPr>
                          <w:pStyle w:val="ListParagraph"/>
                          <w:numPr>
                            <w:ilvl w:val="0"/>
                            <w:numId w:val="3"/>
                          </w:numPr>
                          <w:spacing w:after="60" w:line="240" w:lineRule="auto"/>
                          <w:ind w:left="113" w:hanging="113"/>
                          <w:jc w:val="left"/>
                          <w:rPr>
                            <w:rFonts w:ascii="Roboto" w:eastAsia="Roboto" w:hAnsi="Roboto" w:cs="Roboto"/>
                            <w:sz w:val="14"/>
                            <w:szCs w:val="14"/>
                          </w:rPr>
                        </w:pPr>
                        <w:r w:rsidRPr="00F86501">
                          <w:rPr>
                            <w:rFonts w:ascii="Roboto" w:hAnsi="Roboto"/>
                            <w:sz w:val="16"/>
                            <w:szCs w:val="16"/>
                            <w:u w:val="single"/>
                          </w:rPr>
                          <w:t xml:space="preserve">Measuring weather: </w:t>
                        </w:r>
                        <w:r w:rsidRPr="00F86501">
                          <w:rPr>
                            <w:rFonts w:ascii="Roboto" w:hAnsi="Roboto"/>
                            <w:sz w:val="16"/>
                            <w:szCs w:val="16"/>
                          </w:rPr>
                          <w:t>temperature, rainfall, wind direction, thermometer, rain gauge.</w:t>
                        </w:r>
                      </w:p>
                      <w:p w14:paraId="09BE855F" w14:textId="1BB8E47B" w:rsidR="00A01E67" w:rsidRPr="00F86501" w:rsidRDefault="00A01E67" w:rsidP="00F86501">
                        <w:pPr>
                          <w:pStyle w:val="ListParagraph"/>
                          <w:numPr>
                            <w:ilvl w:val="0"/>
                            <w:numId w:val="3"/>
                          </w:numPr>
                          <w:spacing w:after="60" w:line="240" w:lineRule="auto"/>
                          <w:ind w:left="113" w:hanging="113"/>
                          <w:jc w:val="left"/>
                          <w:rPr>
                            <w:rFonts w:ascii="Roboto" w:eastAsia="Roboto" w:hAnsi="Roboto" w:cs="Roboto"/>
                            <w:sz w:val="14"/>
                            <w:szCs w:val="14"/>
                          </w:rPr>
                        </w:pPr>
                        <w:r w:rsidRPr="00F86501">
                          <w:rPr>
                            <w:rFonts w:ascii="Roboto" w:hAnsi="Roboto"/>
                            <w:sz w:val="16"/>
                            <w:szCs w:val="16"/>
                            <w:u w:val="single"/>
                          </w:rPr>
                          <w:t>Day length:</w:t>
                        </w:r>
                        <w:r w:rsidRPr="00F86501">
                          <w:rPr>
                            <w:rFonts w:ascii="Roboto" w:hAnsi="Roboto"/>
                            <w:sz w:val="16"/>
                            <w:szCs w:val="16"/>
                          </w:rPr>
                          <w:t xml:space="preserve"> night, day, </w:t>
                        </w:r>
                        <w:r w:rsidRPr="00F86501">
                          <w:rPr>
                            <w:rFonts w:ascii="Roboto" w:hAnsi="Roboto"/>
                            <w:b/>
                            <w:sz w:val="16"/>
                            <w:szCs w:val="16"/>
                          </w:rPr>
                          <w:t>daylight.</w:t>
                        </w:r>
                      </w:p>
                    </w:txbxContent>
                  </v:textbox>
                </v:rect>
                <v:rect id="Rectangle 334" o:spid="_x0000_s1212"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4AWcUA&#10;AADcAAAADwAAAGRycy9kb3ducmV2LnhtbESPQWvCQBSE7wX/w/KEXopu1CgldRURGjxUwaS9P7LP&#10;JJh9G7Krif/eLRR6HGbmG2a9HUwj7tS52rKC2TQCQVxYXXOp4Dv/nLyDcB5ZY2OZFDzIwXYzellj&#10;om3PZ7pnvhQBwi5BBZX3bSKlKyoy6Ka2JQ7exXYGfZBdKXWHfYCbRs6jaCUN1hwWKmxpX1FxzW5G&#10;Qf742h0xXs7iND1lP0OfvuXHuVKv42H3AcLT4P/Df+2DVrBYxPB7JhwBuX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zgBZxQAAANwAAAAPAAAAAAAAAAAAAAAAAJgCAABkcnMv&#10;ZG93bnJldi54bWxQSwUGAAAAAAQABAD1AAAAigMAAAAA&#10;" fillcolor="#d8d8d8 [2732]" strokecolor="#1c1c1c [3213]" strokeweight="1pt">
                  <v:textbox>
                    <w:txbxContent>
                      <w:p w14:paraId="7BAA8DAF" w14:textId="77777777" w:rsidR="00A01E67" w:rsidRPr="007E03E1" w:rsidRDefault="00A01E67" w:rsidP="002045F9">
                        <w:pPr>
                          <w:spacing w:after="60" w:line="240" w:lineRule="auto"/>
                          <w:jc w:val="left"/>
                          <w:rPr>
                            <w:rFonts w:ascii="Roboto" w:eastAsia="Roboto" w:hAnsi="Roboto" w:cs="Roboto"/>
                            <w:sz w:val="16"/>
                            <w:szCs w:val="16"/>
                          </w:rPr>
                        </w:pPr>
                      </w:p>
                    </w:txbxContent>
                  </v:textbox>
                </v:rect>
                <v:rect id="Rectangle 335" o:spid="_x0000_s1213"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KlwsYA&#10;AADcAAAADwAAAGRycy9kb3ducmV2LnhtbESPT2vCQBTE74LfYXlCL6Ib/0RK6ipSaOhBC030/si+&#10;JqHZtyG7NfHbdwXB4zAzv2G2+8E04kqdqy0rWMwjEMSF1TWXCs75x+wVhPPIGhvLpOBGDva78WiL&#10;ibY9f9M186UIEHYJKqi8bxMpXVGRQTe3LXHwfmxn0AfZlVJ32Ae4aeQyijbSYM1hocKW3isqfrM/&#10;oyC/HQ8nXMeLdZp+ZZehT6f5aanUy2Q4vIHwNPhn+NH+1ApWqxjuZ8IRkL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IKlwsYAAADcAAAADwAAAAAAAAAAAAAAAACYAgAAZHJz&#10;L2Rvd25yZXYueG1sUEsFBgAAAAAEAAQA9QAAAIsDAAAAAA==&#10;" fillcolor="#d8d8d8 [2732]" strokecolor="#1c1c1c [3213]" strokeweight="1pt">
                  <v:textbox>
                    <w:txbxContent>
                      <w:p w14:paraId="01100BFA" w14:textId="77777777" w:rsidR="00A01E67" w:rsidRPr="007E03E1" w:rsidRDefault="00A01E67" w:rsidP="002045F9">
                        <w:pPr>
                          <w:spacing w:after="60" w:line="240" w:lineRule="auto"/>
                          <w:jc w:val="left"/>
                          <w:rPr>
                            <w:rFonts w:ascii="Roboto" w:eastAsia="Roboto" w:hAnsi="Roboto" w:cs="Roboto"/>
                            <w:sz w:val="16"/>
                            <w:szCs w:val="16"/>
                          </w:rPr>
                        </w:pPr>
                      </w:p>
                    </w:txbxContent>
                  </v:textbox>
                </v:rect>
                <v:rect id="Rectangle 336" o:spid="_x0000_s1214"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A7tcUA&#10;AADcAAAADwAAAGRycy9kb3ducmV2LnhtbESPT2vCQBTE74LfYXlCL6Ib/wWJriKFhh600KS9P7Kv&#10;SWj2bchuTfz2XUHwOMzMb5j9cTCNuFLnassKFvMIBHFhdc2lgq/8bbYF4TyyxsYyKbiRg+NhPNpj&#10;om3Pn3TNfCkChF2CCirv20RKV1Rk0M1tSxy8H9sZ9EF2pdQd9gFuGrmMolgarDksVNjSa0XFb/Zn&#10;FOS38+mC681inaYf2ffQp9P8slTqZTKcdiA8Df4ZfrTftYLVKob7mXAE5O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UDu1xQAAANwAAAAPAAAAAAAAAAAAAAAAAJgCAABkcnMv&#10;ZG93bnJldi54bWxQSwUGAAAAAAQABAD1AAAAigMAAAAA&#10;" fillcolor="#d8d8d8 [2732]" strokecolor="#1c1c1c [3213]" strokeweight="1pt">
                  <v:textbox>
                    <w:txbxContent>
                      <w:p w14:paraId="4E1D5E9F" w14:textId="77777777" w:rsidR="00A01E67" w:rsidRPr="007E03E1" w:rsidRDefault="00A01E67" w:rsidP="002045F9">
                        <w:pPr>
                          <w:spacing w:after="60" w:line="240" w:lineRule="auto"/>
                          <w:jc w:val="left"/>
                          <w:rPr>
                            <w:rFonts w:ascii="Roboto" w:eastAsia="Roboto" w:hAnsi="Roboto" w:cs="Roboto"/>
                            <w:sz w:val="16"/>
                            <w:szCs w:val="16"/>
                          </w:rPr>
                        </w:pPr>
                      </w:p>
                    </w:txbxContent>
                  </v:textbox>
                </v:rect>
                <v:rect id="Rectangle 337" o:spid="_x0000_s1215"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yeLsYA&#10;AADcAAAADwAAAGRycy9kb3ducmV2LnhtbESPzWrDMBCE74W8g9hCLqWR89cUN7IJgZgemkLs9L5Y&#10;W9vUWhlLiZ23jwqFHoeZ+YbZpqNpxZV611hWMJ9FIIhLqxuuFJyLw/MrCOeRNbaWScGNHKTJ5GGL&#10;sbYDn+ia+0oECLsYFdTed7GUrqzJoJvZjjh437Y36IPsK6l7HALctHIRRS/SYMNhocaO9jWVP/nF&#10;KChuH7sjrtbzVZZ95l/jkD0Vx4VS08dx9wbC0+j/w3/td61gudzA75lwBGR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xyeLsYAAADcAAAADwAAAAAAAAAAAAAAAACYAgAAZHJz&#10;L2Rvd25yZXYueG1sUEsFBgAAAAAEAAQA9QAAAIsDAAAAAA==&#10;" fillcolor="#d8d8d8 [2732]" strokecolor="#1c1c1c [3213]" strokeweight="1pt">
                  <v:textbox>
                    <w:txbxContent>
                      <w:p w14:paraId="11512D53" w14:textId="77777777" w:rsidR="00A01E67" w:rsidRPr="007E03E1" w:rsidRDefault="00A01E67" w:rsidP="002045F9">
                        <w:pPr>
                          <w:spacing w:after="60" w:line="240" w:lineRule="auto"/>
                          <w:jc w:val="left"/>
                          <w:rPr>
                            <w:rFonts w:ascii="Roboto" w:eastAsia="Roboto" w:hAnsi="Roboto" w:cs="Roboto"/>
                            <w:sz w:val="16"/>
                            <w:szCs w:val="16"/>
                          </w:rPr>
                        </w:pPr>
                      </w:p>
                    </w:txbxContent>
                  </v:textbox>
                </v:rect>
                <v:rect id="Rectangle 338" o:spid="_x0000_s1216"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MKXMEA&#10;AADcAAAADwAAAGRycy9kb3ducmV2LnhtbERPy4rCMBTdC/5DuIIbGVOfDNUoIlhc6MC0M/tLc22L&#10;zU1poq1/bxYDszyc93bfm1o8qXWVZQWzaQSCOLe64kLBT3b6+AThPLLG2jIpeJGD/W442GKsbcff&#10;9Ex9IUIIuxgVlN43sZQuL8mgm9qGOHA32xr0AbaF1C12IdzUch5Fa2mw4tBQYkPHkvJ7+jAKstfl&#10;cMXlarZMkq/0t++SSXadKzUe9YcNCE+9/xf/uc9awWIR1oYz4QjI3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KDClzBAAAA3AAAAA8AAAAAAAAAAAAAAAAAmAIAAGRycy9kb3du&#10;cmV2LnhtbFBLBQYAAAAABAAEAPUAAACGAwAAAAA=&#10;" fillcolor="#d8d8d8 [2732]" strokecolor="#1c1c1c [3213]" strokeweight="1pt">
                  <v:textbox>
                    <w:txbxContent>
                      <w:p w14:paraId="48627EAD" w14:textId="77777777" w:rsidR="00A01E67" w:rsidRPr="007E03E1" w:rsidRDefault="00A01E67" w:rsidP="002045F9">
                        <w:pPr>
                          <w:spacing w:after="60" w:line="240" w:lineRule="auto"/>
                          <w:jc w:val="left"/>
                          <w:rPr>
                            <w:rFonts w:ascii="Roboto" w:eastAsia="Roboto" w:hAnsi="Roboto" w:cs="Roboto"/>
                            <w:sz w:val="16"/>
                            <w:szCs w:val="16"/>
                          </w:rPr>
                        </w:pPr>
                      </w:p>
                    </w:txbxContent>
                  </v:textbox>
                </v:rect>
                <w10:wrap anchorx="margin"/>
              </v:group>
            </w:pict>
          </mc:Fallback>
        </mc:AlternateContent>
      </w:r>
      <w:r w:rsidR="002045F9">
        <w:rPr>
          <w:noProof/>
        </w:rPr>
        <mc:AlternateContent>
          <mc:Choice Requires="wpg">
            <w:drawing>
              <wp:anchor distT="0" distB="0" distL="114300" distR="114300" simplePos="0" relativeHeight="251700224" behindDoc="0" locked="0" layoutInCell="1" allowOverlap="1" wp14:anchorId="714A760A" wp14:editId="15972416">
                <wp:simplePos x="0" y="0"/>
                <wp:positionH relativeFrom="margin">
                  <wp:posOffset>342214</wp:posOffset>
                </wp:positionH>
                <wp:positionV relativeFrom="paragraph">
                  <wp:posOffset>-2922</wp:posOffset>
                </wp:positionV>
                <wp:extent cx="9565005" cy="1513435"/>
                <wp:effectExtent l="0" t="0" r="17145" b="10795"/>
                <wp:wrapNone/>
                <wp:docPr id="324" name="Group 324"/>
                <wp:cNvGraphicFramePr/>
                <a:graphic xmlns:a="http://schemas.openxmlformats.org/drawingml/2006/main">
                  <a:graphicData uri="http://schemas.microsoft.com/office/word/2010/wordprocessingGroup">
                    <wpg:wgp>
                      <wpg:cNvGrpSpPr/>
                      <wpg:grpSpPr>
                        <a:xfrm>
                          <a:off x="0" y="0"/>
                          <a:ext cx="9565005" cy="1513435"/>
                          <a:chOff x="0" y="0"/>
                          <a:chExt cx="7972929" cy="336430"/>
                        </a:xfrm>
                        <a:solidFill>
                          <a:schemeClr val="bg1"/>
                        </a:solidFill>
                      </wpg:grpSpPr>
                      <wps:wsp>
                        <wps:cNvPr id="325" name="Rectangle 325"/>
                        <wps:cNvSpPr/>
                        <wps:spPr>
                          <a:xfrm>
                            <a:off x="0" y="0"/>
                            <a:ext cx="1314325" cy="33643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8A40A6" w14:textId="77777777" w:rsidR="00A01E67" w:rsidRPr="00854E23" w:rsidRDefault="00A01E67" w:rsidP="002F6CBD">
                              <w:pPr>
                                <w:spacing w:after="60" w:line="240" w:lineRule="auto"/>
                                <w:jc w:val="left"/>
                                <w:rPr>
                                  <w:rFonts w:ascii="Roboto" w:eastAsia="Roboto" w:hAnsi="Roboto" w:cs="Roboto"/>
                                  <w:b/>
                                  <w:bCs/>
                                  <w:sz w:val="16"/>
                                  <w:szCs w:val="16"/>
                                </w:rPr>
                              </w:pPr>
                              <w:r w:rsidRPr="00854E23">
                                <w:rPr>
                                  <w:rFonts w:ascii="Roboto" w:eastAsia="Roboto" w:hAnsi="Roboto" w:cs="Roboto"/>
                                  <w:b/>
                                  <w:bCs/>
                                  <w:sz w:val="16"/>
                                  <w:szCs w:val="16"/>
                                </w:rPr>
                                <w:t>Pupils should be taught to:</w:t>
                              </w:r>
                            </w:p>
                            <w:p w14:paraId="79A83BBE" w14:textId="77777777" w:rsidR="00A01E67" w:rsidRPr="00854E23" w:rsidRDefault="00A01E67" w:rsidP="00854E23">
                              <w:pPr>
                                <w:pStyle w:val="ListParagraph"/>
                                <w:numPr>
                                  <w:ilvl w:val="0"/>
                                  <w:numId w:val="3"/>
                                </w:numPr>
                                <w:spacing w:after="60" w:line="240" w:lineRule="auto"/>
                                <w:ind w:left="113" w:hanging="113"/>
                                <w:jc w:val="left"/>
                                <w:rPr>
                                  <w:rFonts w:ascii="Roboto" w:eastAsia="Roboto" w:hAnsi="Roboto" w:cs="Roboto"/>
                                  <w:sz w:val="16"/>
                                  <w:szCs w:val="16"/>
                                </w:rPr>
                              </w:pPr>
                              <w:r w:rsidRPr="00854E23">
                                <w:rPr>
                                  <w:rFonts w:ascii="Roboto" w:hAnsi="Roboto"/>
                                  <w:color w:val="000000"/>
                                  <w:sz w:val="16"/>
                                  <w:szCs w:val="16"/>
                                </w:rPr>
                                <w:t>observe changes across the 4 seasons;</w:t>
                              </w:r>
                            </w:p>
                            <w:p w14:paraId="0753E90E" w14:textId="50B6743D" w:rsidR="00A01E67" w:rsidRPr="00854E23" w:rsidRDefault="00A01E67" w:rsidP="00854E23">
                              <w:pPr>
                                <w:pStyle w:val="ListParagraph"/>
                                <w:numPr>
                                  <w:ilvl w:val="0"/>
                                  <w:numId w:val="3"/>
                                </w:numPr>
                                <w:spacing w:after="60" w:line="240" w:lineRule="auto"/>
                                <w:ind w:left="113" w:hanging="113"/>
                                <w:jc w:val="left"/>
                                <w:rPr>
                                  <w:rFonts w:ascii="Roboto" w:eastAsia="Roboto" w:hAnsi="Roboto" w:cs="Roboto"/>
                                  <w:sz w:val="16"/>
                                  <w:szCs w:val="16"/>
                                </w:rPr>
                              </w:pPr>
                              <w:r w:rsidRPr="00854E23">
                                <w:rPr>
                                  <w:rFonts w:ascii="Roboto" w:hAnsi="Roboto"/>
                                  <w:color w:val="000000"/>
                                  <w:sz w:val="16"/>
                                  <w:szCs w:val="16"/>
                                </w:rPr>
                                <w:t>observe and describe weather associated with the seasons and how day length varies.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6" name="Rectangle 326"/>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4562B1" w14:textId="7F9705B4" w:rsidR="00A01E67" w:rsidRPr="007E03E1" w:rsidRDefault="00A01E67" w:rsidP="007E03E1">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7" name="Rectangle 327"/>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C2C232" w14:textId="066FB270" w:rsidR="00A01E67" w:rsidRPr="007E03E1" w:rsidRDefault="00A01E67" w:rsidP="007E03E1">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8" name="Rectangle 328"/>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6B28DD" w14:textId="58A0B3B1" w:rsidR="00A01E67" w:rsidRPr="007E03E1" w:rsidRDefault="00A01E67" w:rsidP="007E03E1">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9" name="Rectangle 329"/>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CB0DCD" w14:textId="318C49BC" w:rsidR="00A01E67" w:rsidRPr="007E03E1" w:rsidRDefault="00A01E67" w:rsidP="007E03E1">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0" name="Rectangle 330"/>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D474A7" w14:textId="1324D4A9" w:rsidR="00A01E67" w:rsidRPr="007E03E1" w:rsidRDefault="00A01E67" w:rsidP="007E03E1">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24" o:spid="_x0000_s1217" style="position:absolute;left:0;text-align:left;margin-left:26.95pt;margin-top:-.25pt;width:753.15pt;height:119.15pt;z-index:251700224;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">
                <v:rect id="Rectangle 325" o:spid="_x0000_s1218"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ytYMYA&#10;AADcAAAADwAAAGRycy9kb3ducmV2LnhtbESPQWvCQBSE74L/YXmFXkQ3KhFJXaW1FMQiGBXp8ZF9&#10;TYLZtyG71eivdwuCx2FmvmFmi9ZU4kyNKy0rGA4iEMSZ1SXnCg77r/4UhPPIGivLpOBKDhbzbmeG&#10;ibYXTum887kIEHYJKii8rxMpXVaQQTewNXHwfm1j0AfZ5FI3eAlwU8lRFE2kwZLDQoE1LQvKTrs/&#10;Eyi6/NnHw/V2873U9RFvafzZ+1Dq9aV9fwPhqfXP8KO90grGoxj+z4QjIO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ZytYMYAAADcAAAADwAAAAAAAAAAAAAAAACYAgAAZHJz&#10;L2Rvd25yZXYueG1sUEsFBgAAAAAEAAQA9QAAAIsDAAAAAA==&#10;" filled="f" strokecolor="#1c1c1c [3213]" strokeweight="1pt">
                  <v:textbox>
                    <w:txbxContent>
                      <w:p w14:paraId="248A40A6" w14:textId="77777777" w:rsidR="00A01E67" w:rsidRPr="00854E23" w:rsidRDefault="00A01E67" w:rsidP="002F6CBD">
                        <w:pPr>
                          <w:spacing w:after="60" w:line="240" w:lineRule="auto"/>
                          <w:jc w:val="left"/>
                          <w:rPr>
                            <w:rFonts w:ascii="Roboto" w:eastAsia="Roboto" w:hAnsi="Roboto" w:cs="Roboto"/>
                            <w:b/>
                            <w:bCs/>
                            <w:sz w:val="16"/>
                            <w:szCs w:val="16"/>
                          </w:rPr>
                        </w:pPr>
                        <w:r w:rsidRPr="00854E23">
                          <w:rPr>
                            <w:rFonts w:ascii="Roboto" w:eastAsia="Roboto" w:hAnsi="Roboto" w:cs="Roboto"/>
                            <w:b/>
                            <w:bCs/>
                            <w:sz w:val="16"/>
                            <w:szCs w:val="16"/>
                          </w:rPr>
                          <w:t>Pupils should be taught to:</w:t>
                        </w:r>
                      </w:p>
                      <w:p w14:paraId="79A83BBE" w14:textId="77777777" w:rsidR="00A01E67" w:rsidRPr="00854E23" w:rsidRDefault="00A01E67" w:rsidP="00854E23">
                        <w:pPr>
                          <w:pStyle w:val="ListParagraph"/>
                          <w:numPr>
                            <w:ilvl w:val="0"/>
                            <w:numId w:val="3"/>
                          </w:numPr>
                          <w:spacing w:after="60" w:line="240" w:lineRule="auto"/>
                          <w:ind w:left="113" w:hanging="113"/>
                          <w:jc w:val="left"/>
                          <w:rPr>
                            <w:rFonts w:ascii="Roboto" w:eastAsia="Roboto" w:hAnsi="Roboto" w:cs="Roboto"/>
                            <w:sz w:val="16"/>
                            <w:szCs w:val="16"/>
                          </w:rPr>
                        </w:pPr>
                        <w:r w:rsidRPr="00854E23">
                          <w:rPr>
                            <w:rFonts w:ascii="Roboto" w:hAnsi="Roboto"/>
                            <w:color w:val="000000"/>
                            <w:sz w:val="16"/>
                            <w:szCs w:val="16"/>
                          </w:rPr>
                          <w:t>observe changes across the 4 seasons;</w:t>
                        </w:r>
                      </w:p>
                      <w:p w14:paraId="0753E90E" w14:textId="50B6743D" w:rsidR="00A01E67" w:rsidRPr="00854E23" w:rsidRDefault="00A01E67" w:rsidP="00854E23">
                        <w:pPr>
                          <w:pStyle w:val="ListParagraph"/>
                          <w:numPr>
                            <w:ilvl w:val="0"/>
                            <w:numId w:val="3"/>
                          </w:numPr>
                          <w:spacing w:after="60" w:line="240" w:lineRule="auto"/>
                          <w:ind w:left="113" w:hanging="113"/>
                          <w:jc w:val="left"/>
                          <w:rPr>
                            <w:rFonts w:ascii="Roboto" w:eastAsia="Roboto" w:hAnsi="Roboto" w:cs="Roboto"/>
                            <w:sz w:val="16"/>
                            <w:szCs w:val="16"/>
                          </w:rPr>
                        </w:pPr>
                        <w:r w:rsidRPr="00854E23">
                          <w:rPr>
                            <w:rFonts w:ascii="Roboto" w:hAnsi="Roboto"/>
                            <w:color w:val="000000"/>
                            <w:sz w:val="16"/>
                            <w:szCs w:val="16"/>
                          </w:rPr>
                          <w:t>observe and describe weather associated with the seasons and how day length varies.</w:t>
                        </w:r>
                      </w:p>
                    </w:txbxContent>
                  </v:textbox>
                </v:rect>
                <v:rect id="Rectangle 326" o:spid="_x0000_s1219"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mtaMYA&#10;AADcAAAADwAAAGRycy9kb3ducmV2LnhtbESPT2vCQBTE7wW/w/KEXqRujH8o0VVEaOihCibt/ZF9&#10;JsHs25Ddmvjt3YLQ4zAzv2E2u8E04kadqy0rmE0jEMSF1TWXCr7zj7d3EM4ja2wsk4I7OdhtRy8b&#10;TLTt+Uy3zJciQNglqKDyvk2kdEVFBt3UtsTBu9jOoA+yK6XusA9w08g4ilbSYM1hocKWDhUV1+zX&#10;KMjvX/sjLpazRZqesp+hTyf5MVbqdTzs1yA8Df4//Gx/agXzeAV/Z8IRkN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YmtaMYAAADcAAAADwAAAAAAAAAAAAAAAACYAgAAZHJz&#10;L2Rvd25yZXYueG1sUEsFBgAAAAAEAAQA9QAAAIsDAAAAAA==&#10;" fillcolor="#d8d8d8 [2732]" strokecolor="#1c1c1c [3213]" strokeweight="1pt">
                  <v:textbox>
                    <w:txbxContent>
                      <w:p w14:paraId="6E4562B1" w14:textId="7F9705B4" w:rsidR="00A01E67" w:rsidRPr="007E03E1" w:rsidRDefault="00A01E67" w:rsidP="007E03E1">
                        <w:pPr>
                          <w:spacing w:after="60" w:line="240" w:lineRule="auto"/>
                          <w:jc w:val="left"/>
                          <w:rPr>
                            <w:rFonts w:ascii="Roboto" w:eastAsia="Roboto" w:hAnsi="Roboto" w:cs="Roboto"/>
                            <w:sz w:val="16"/>
                            <w:szCs w:val="16"/>
                          </w:rPr>
                        </w:pPr>
                      </w:p>
                    </w:txbxContent>
                  </v:textbox>
                </v:rect>
                <v:rect id="Rectangle 327" o:spid="_x0000_s1220"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UI88YA&#10;AADcAAAADwAAAGRycy9kb3ducmV2LnhtbESPQWvCQBSE74L/YXlCL1I3RttK6ipSMHiohSbt/ZF9&#10;JqHZtyG7mvjvXaHgcZiZb5j1djCNuFDnassK5rMIBHFhdc2lgp98/7wC4TyyxsYyKbiSg+1mPFpj&#10;om3P33TJfCkChF2CCirv20RKV1Rk0M1sSxy8k+0M+iC7UuoO+wA3jYyj6FUarDksVNjSR0XFX3Y2&#10;CvLr5+6Iy5f5Mk2/st+hT6f5MVbqaTLs3kF4Gvwj/N8+aAWL+A3uZ8IRkJ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sUI88YAAADcAAAADwAAAAAAAAAAAAAAAACYAgAAZHJz&#10;L2Rvd25yZXYueG1sUEsFBgAAAAAEAAQA9QAAAIsDAAAAAA==&#10;" fillcolor="#d8d8d8 [2732]" strokecolor="#1c1c1c [3213]" strokeweight="1pt">
                  <v:textbox>
                    <w:txbxContent>
                      <w:p w14:paraId="28C2C232" w14:textId="066FB270" w:rsidR="00A01E67" w:rsidRPr="007E03E1" w:rsidRDefault="00A01E67" w:rsidP="007E03E1">
                        <w:pPr>
                          <w:spacing w:after="60" w:line="240" w:lineRule="auto"/>
                          <w:jc w:val="left"/>
                          <w:rPr>
                            <w:rFonts w:ascii="Roboto" w:eastAsia="Roboto" w:hAnsi="Roboto" w:cs="Roboto"/>
                            <w:sz w:val="16"/>
                            <w:szCs w:val="16"/>
                          </w:rPr>
                        </w:pPr>
                      </w:p>
                    </w:txbxContent>
                  </v:textbox>
                </v:rect>
                <v:rect id="Rectangle 328" o:spid="_x0000_s1221"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qcgcIA&#10;AADcAAAADwAAAGRycy9kb3ducmV2LnhtbERPTWvCQBC9C/6HZQQvUjdGW0rqKlIweKhCE70P2TEJ&#10;ZmdDdmviv+8eBI+P973eDqYRd+pcbVnBYh6BIC6srrlUcM73b58gnEfW2FgmBQ9ysN2MR2tMtO35&#10;l+6ZL0UIYZeggsr7NpHSFRUZdHPbEgfuajuDPsCulLrDPoSbRsZR9CEN1hwaKmzpu6Lilv0ZBfnj&#10;Z3fE1ftilaan7DL06Sw/xkpNJ8PuC4Snwb/ET/dBK1jGYW04E46A3P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WpyBwgAAANwAAAAPAAAAAAAAAAAAAAAAAJgCAABkcnMvZG93&#10;bnJldi54bWxQSwUGAAAAAAQABAD1AAAAhwMAAAAA&#10;" fillcolor="#d8d8d8 [2732]" strokecolor="#1c1c1c [3213]" strokeweight="1pt">
                  <v:textbox>
                    <w:txbxContent>
                      <w:p w14:paraId="766B28DD" w14:textId="58A0B3B1" w:rsidR="00A01E67" w:rsidRPr="007E03E1" w:rsidRDefault="00A01E67" w:rsidP="007E03E1">
                        <w:pPr>
                          <w:spacing w:after="60" w:line="240" w:lineRule="auto"/>
                          <w:jc w:val="left"/>
                          <w:rPr>
                            <w:rFonts w:ascii="Roboto" w:eastAsia="Roboto" w:hAnsi="Roboto" w:cs="Roboto"/>
                            <w:sz w:val="16"/>
                            <w:szCs w:val="16"/>
                          </w:rPr>
                        </w:pPr>
                      </w:p>
                    </w:txbxContent>
                  </v:textbox>
                </v:rect>
                <v:rect id="Rectangle 329" o:spid="_x0000_s1222"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BY5GsYA&#10;AADcAAAADwAAAGRycy9kb3ducmV2LnhtbESPQWvCQBSE74L/YXlCL1I3Rltq6ipSMHiohSbt/ZF9&#10;JqHZtyG7mvjvXaHgcZiZb5j1djCNuFDnassK5rMIBHFhdc2lgp98//wGwnlkjY1lUnAlB9vNeLTG&#10;RNuev+mS+VIECLsEFVTet4mUrqjIoJvZljh4J9sZ9EF2pdQd9gFuGhlH0as0WHNYqLClj4qKv+xs&#10;FOTXz90Rly/zZZp+Zb9Dn07zY6zU02TYvYPwNPhH+L990AoW8QruZ8IRkJ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BY5GsYAAADcAAAADwAAAAAAAAAAAAAAAACYAgAAZHJz&#10;L2Rvd25yZXYueG1sUEsFBgAAAAAEAAQA9QAAAIsDAAAAAA==&#10;" fillcolor="#d8d8d8 [2732]" strokecolor="#1c1c1c [3213]" strokeweight="1pt">
                  <v:textbox>
                    <w:txbxContent>
                      <w:p w14:paraId="55CB0DCD" w14:textId="318C49BC" w:rsidR="00A01E67" w:rsidRPr="007E03E1" w:rsidRDefault="00A01E67" w:rsidP="007E03E1">
                        <w:pPr>
                          <w:spacing w:after="60" w:line="240" w:lineRule="auto"/>
                          <w:jc w:val="left"/>
                          <w:rPr>
                            <w:rFonts w:ascii="Roboto" w:eastAsia="Roboto" w:hAnsi="Roboto" w:cs="Roboto"/>
                            <w:sz w:val="16"/>
                            <w:szCs w:val="16"/>
                          </w:rPr>
                        </w:pPr>
                      </w:p>
                    </w:txbxContent>
                  </v:textbox>
                </v:rect>
                <v:rect id="Rectangle 330" o:spid="_x0000_s1223"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GWsEA&#10;AADcAAAADwAAAGRycy9kb3ducmV2LnhtbERPy4rCMBTdC/5DuIIbGVOfDNUoIlhc6MC0M/tLc22L&#10;zU1poq1/bxYDszyc93bfm1o8qXWVZQWzaQSCOLe64kLBT3b6+AThPLLG2jIpeJGD/W442GKsbcff&#10;9Ex9IUIIuxgVlN43sZQuL8mgm9qGOHA32xr0AbaF1C12IdzUch5Fa2mw4tBQYkPHkvJ7+jAKstfl&#10;cMXlarZMkq/0t++SSXadKzUe9YcNCE+9/xf/uc9awWIR5ocz4QjI3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1BlrBAAAA3AAAAA8AAAAAAAAAAAAAAAAAmAIAAGRycy9kb3du&#10;cmV2LnhtbFBLBQYAAAAABAAEAPUAAACGAwAAAAA=&#10;" fillcolor="#d8d8d8 [2732]" strokecolor="#1c1c1c [3213]" strokeweight="1pt">
                  <v:textbox>
                    <w:txbxContent>
                      <w:p w14:paraId="73D474A7" w14:textId="1324D4A9" w:rsidR="00A01E67" w:rsidRPr="007E03E1" w:rsidRDefault="00A01E67" w:rsidP="007E03E1">
                        <w:pPr>
                          <w:spacing w:after="60" w:line="240" w:lineRule="auto"/>
                          <w:jc w:val="left"/>
                          <w:rPr>
                            <w:rFonts w:ascii="Roboto" w:eastAsia="Roboto" w:hAnsi="Roboto" w:cs="Roboto"/>
                            <w:sz w:val="16"/>
                            <w:szCs w:val="16"/>
                          </w:rPr>
                        </w:pPr>
                      </w:p>
                    </w:txbxContent>
                  </v:textbox>
                </v:rect>
                <w10:wrap anchorx="margin"/>
              </v:group>
            </w:pict>
          </mc:Fallback>
        </mc:AlternateContent>
      </w:r>
      <w:r w:rsidR="002045F9">
        <w:rPr>
          <w:noProof/>
        </w:rPr>
        <mc:AlternateContent>
          <mc:Choice Requires="wps">
            <w:drawing>
              <wp:anchor distT="0" distB="0" distL="114300" distR="114300" simplePos="0" relativeHeight="251698176" behindDoc="0" locked="0" layoutInCell="1" allowOverlap="1" wp14:anchorId="068101DF" wp14:editId="364CD121">
                <wp:simplePos x="0" y="0"/>
                <wp:positionH relativeFrom="margin">
                  <wp:posOffset>-579050</wp:posOffset>
                </wp:positionH>
                <wp:positionV relativeFrom="paragraph">
                  <wp:posOffset>588195</wp:posOffset>
                </wp:positionV>
                <wp:extent cx="1510350" cy="335915"/>
                <wp:effectExtent l="0" t="3493" r="10478" b="10477"/>
                <wp:wrapNone/>
                <wp:docPr id="323" name="Rectangle 323"/>
                <wp:cNvGraphicFramePr/>
                <a:graphic xmlns:a="http://schemas.openxmlformats.org/drawingml/2006/main">
                  <a:graphicData uri="http://schemas.microsoft.com/office/word/2010/wordprocessingShape">
                    <wps:wsp>
                      <wps:cNvSpPr/>
                      <wps:spPr>
                        <a:xfrm rot="16200000">
                          <a:off x="0" y="0"/>
                          <a:ext cx="1510350" cy="335915"/>
                        </a:xfrm>
                        <a:prstGeom prst="rect">
                          <a:avLst/>
                        </a:prstGeom>
                        <a:solidFill>
                          <a:srgbClr val="F0884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E49E58" w14:textId="47BC6D58" w:rsidR="00A01E67" w:rsidRPr="00807512" w:rsidRDefault="00A01E67" w:rsidP="00FB6AEB">
                            <w:pPr>
                              <w:jc w:val="center"/>
                              <w:rPr>
                                <w:rFonts w:ascii="Roboto" w:hAnsi="Roboto"/>
                                <w:b/>
                                <w:bCs/>
                                <w:color w:val="FFFFFF" w:themeColor="background1"/>
                                <w:sz w:val="18"/>
                                <w:szCs w:val="18"/>
                              </w:rPr>
                            </w:pPr>
                            <w:r>
                              <w:rPr>
                                <w:rFonts w:ascii="Roboto" w:hAnsi="Roboto"/>
                                <w:b/>
                                <w:bCs/>
                                <w:color w:val="FFFFFF" w:themeColor="background1"/>
                                <w:sz w:val="18"/>
                                <w:szCs w:val="18"/>
                              </w:rPr>
                              <w:t>Seasonal Changes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23" o:spid="_x0000_s1224" style="position:absolute;left:0;text-align:left;margin-left:-45.6pt;margin-top:46.3pt;width:118.95pt;height:26.45pt;rotation:-90;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" fillcolor="#f0884b" strokecolor="#1c1c1c [3213]" strokeweight="1pt">
                <v:textbox>
                  <w:txbxContent>
                    <w:p w14:paraId="51E49E58" w14:textId="47BC6D58" w:rsidR="00A01E67" w:rsidRPr="00807512" w:rsidRDefault="00A01E67" w:rsidP="00FB6AEB">
                      <w:pPr>
                        <w:jc w:val="center"/>
                        <w:rPr>
                          <w:rFonts w:ascii="Roboto" w:hAnsi="Roboto"/>
                          <w:b/>
                          <w:bCs/>
                          <w:color w:val="FFFFFF" w:themeColor="background1"/>
                          <w:sz w:val="18"/>
                          <w:szCs w:val="18"/>
                        </w:rPr>
                      </w:pPr>
                      <w:r>
                        <w:rPr>
                          <w:rFonts w:ascii="Roboto" w:hAnsi="Roboto"/>
                          <w:b/>
                          <w:bCs/>
                          <w:color w:val="FFFFFF" w:themeColor="background1"/>
                          <w:sz w:val="18"/>
                          <w:szCs w:val="18"/>
                        </w:rPr>
                        <w:t>Seasonal Changes</w:t>
                      </w:r>
                    </w:p>
                  </w:txbxContent>
                </v:textbox>
                <w10:wrap anchorx="margin"/>
              </v:rect>
            </w:pict>
          </mc:Fallback>
        </mc:AlternateContent>
      </w:r>
      <w:r w:rsidR="002F6CBD">
        <w:rPr>
          <w:noProof/>
        </w:rPr>
        <mc:AlternateContent>
          <mc:Choice Requires="wpg">
            <w:drawing>
              <wp:anchor distT="0" distB="0" distL="114300" distR="114300" simplePos="0" relativeHeight="251696128" behindDoc="0" locked="0" layoutInCell="1" allowOverlap="1" wp14:anchorId="079481B4" wp14:editId="721D79AA">
                <wp:simplePos x="0" y="0"/>
                <wp:positionH relativeFrom="margin">
                  <wp:posOffset>349529</wp:posOffset>
                </wp:positionH>
                <wp:positionV relativeFrom="paragraph">
                  <wp:posOffset>-332105</wp:posOffset>
                </wp:positionV>
                <wp:extent cx="9560866" cy="335915"/>
                <wp:effectExtent l="0" t="0" r="21590" b="26035"/>
                <wp:wrapNone/>
                <wp:docPr id="316" name="Group 316"/>
                <wp:cNvGraphicFramePr/>
                <a:graphic xmlns:a="http://schemas.openxmlformats.org/drawingml/2006/main">
                  <a:graphicData uri="http://schemas.microsoft.com/office/word/2010/wordprocessingGroup">
                    <wpg:wgp>
                      <wpg:cNvGrpSpPr/>
                      <wpg:grpSpPr>
                        <a:xfrm>
                          <a:off x="0" y="0"/>
                          <a:ext cx="9560866" cy="335915"/>
                          <a:chOff x="-1843" y="0"/>
                          <a:chExt cx="7969479" cy="336430"/>
                        </a:xfrm>
                      </wpg:grpSpPr>
                      <wps:wsp>
                        <wps:cNvPr id="318" name="Rectangle 317"/>
                        <wps:cNvSpPr/>
                        <wps:spPr>
                          <a:xfrm>
                            <a:off x="-1843" y="0"/>
                            <a:ext cx="1304886"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DCF839" w14:textId="77777777" w:rsidR="00A01E67" w:rsidRPr="00807512" w:rsidRDefault="00A01E67" w:rsidP="00FB6AE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 name="Rectangle 318"/>
                        <wps:cNvSpPr/>
                        <wps:spPr>
                          <a:xfrm>
                            <a:off x="1305118"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66C0BD" w14:textId="77777777" w:rsidR="00A01E67" w:rsidRPr="00807512" w:rsidRDefault="00A01E67" w:rsidP="00FB6AE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Rectangle 319"/>
                        <wps:cNvSpPr/>
                        <wps:spPr>
                          <a:xfrm>
                            <a:off x="2636919"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91AFA5" w14:textId="77777777" w:rsidR="00A01E67" w:rsidRPr="00807512" w:rsidRDefault="00A01E67" w:rsidP="00FB6AE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 name="Rectangle 320"/>
                        <wps:cNvSpPr/>
                        <wps:spPr>
                          <a:xfrm>
                            <a:off x="3968151"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74F59E" w14:textId="77777777" w:rsidR="00A01E67" w:rsidRPr="00D946D0" w:rsidRDefault="00A01E67" w:rsidP="00FB6AE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2" name="Rectangle 321"/>
                        <wps:cNvSpPr/>
                        <wps:spPr>
                          <a:xfrm>
                            <a:off x="5299953"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D0D1C4" w14:textId="77777777" w:rsidR="00A01E67" w:rsidRPr="00D946D0" w:rsidRDefault="00A01E67" w:rsidP="00FB6AE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Rectangle 322"/>
                        <wps:cNvSpPr/>
                        <wps:spPr>
                          <a:xfrm>
                            <a:off x="6628421"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6A3932" w14:textId="77777777" w:rsidR="00A01E67" w:rsidRPr="00D946D0" w:rsidRDefault="00A01E67" w:rsidP="00FB6AE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316" o:spid="_x0000_s1225" style="position:absolute;left:0;text-align:left;margin-left:27.5pt;margin-top:-26.15pt;width:752.8pt;height:26.45pt;z-index:251696128;mso-position-horizontal-relative:margin;mso-width-relative:margin" coordorigin="-18" coordsize="79694,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">
                <v:rect id="Rectangle 317" o:spid="_x0000_s1226" style="position:absolute;left:-18;width:13048;height:33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On5cAA&#10;AADcAAAADwAAAGRycy9kb3ducmV2LnhtbERPTYvCMBC9C/sfwizsRdZUBdFqFNlF8KjVwx6HZkyr&#10;zaQkqXb/vTkIHh/ve7XpbSPu5EPtWMF4lIEgLp2u2Sg4n3bfcxAhImtsHJOCfwqwWX8MVphr9+Aj&#10;3YtoRArhkKOCKsY2lzKUFVkMI9cSJ+7ivMWYoDdSe3ykcNvISZbNpMWaU0OFLf1UVN6KziroTKFb&#10;r83+zy264dX/bu1wcVDq67PfLkFE6uNb/HLvtYLpOK1NZ9IRkO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AOn5cAAAADcAAAADwAAAAAAAAAAAAAAAACYAgAAZHJzL2Rvd25y&#10;ZXYueG1sUEsFBgAAAAAEAAQA9QAAAIUDAAAAAA==&#10;" fillcolor="#673a8f" strokecolor="#1c1c1c [3213]" strokeweight="1pt">
                  <v:textbox>
                    <w:txbxContent>
                      <w:p w14:paraId="48DCF839" w14:textId="77777777" w:rsidR="00A01E67" w:rsidRPr="00807512" w:rsidRDefault="00A01E67" w:rsidP="00FB6AE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318" o:spid="_x0000_s1227" style="position:absolute;left:13051;width:13400;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GbL8MA&#10;AADcAAAADwAAAGRycy9kb3ducmV2LnhtbESPS4vCMBSF9wP+h3AFd2OqgozVKD4Q1NlodePu0lzb&#10;YnNTmljrvzcDAy4P5/FxZovWlKKh2hWWFQz6EQji1OqCMwWX8/b7B4TzyBpLy6TgRQ4W887XDGNt&#10;n3yiJvGZCCPsYlSQe1/FUro0J4Oubyvi4N1sbdAHWWdS1/gM46aUwygaS4MFB0KOFa1zSu/JwwTu&#10;drgzh831cj/b9heT/WnZHFdK9brtcgrCU+s/4f/2TisYDSbwdyYcAT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rGbL8MAAADcAAAADwAAAAAAAAAAAAAAAACYAgAAZHJzL2Rv&#10;d25yZXYueG1sUEsFBgAAAAAEAAQA9QAAAIgDAAAAAA==&#10;" fillcolor="#e7226a" strokecolor="#1c1c1c [3213]" strokeweight="1pt">
                  <v:textbox>
                    <w:txbxContent>
                      <w:p w14:paraId="0166C0BD" w14:textId="77777777" w:rsidR="00A01E67" w:rsidRPr="00807512" w:rsidRDefault="00A01E67" w:rsidP="00FB6AE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319" o:spid="_x0000_s1228" style="position:absolute;left:26369;width:13398;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oE8cIA&#10;AADcAAAADwAAAGRycy9kb3ducmV2LnhtbERPz2uDMBS+F/Y/hDfYRdaogzJso4yB0MEutT3s+Ja8&#10;qsy8iInW/ffLobDjx/f7UK12EAtNvnesINumIIi1Mz23Ci7n+vkVhA/IBgfHpOCXPFTlw+aAhXE3&#10;PtHShFbEEPYFKuhCGAspve7Iot+6kThyVzdZDBFOrTQT3mK4HWSepjtpsefY0OFI7x3pn2a2Co7z&#10;x6eZdZMNYXHN93lJav2VKPX0uL7tQQRaw7/47j4aBS95nB/PxCMg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SgTxwgAAANwAAAAPAAAAAAAAAAAAAAAAAJgCAABkcnMvZG93&#10;bnJldi54bWxQSwUGAAAAAAQABAD1AAAAhwMAAAAA&#10;" fillcolor="#32b4a3" strokecolor="#1c1c1c [3213]" strokeweight="1pt">
                  <v:textbox>
                    <w:txbxContent>
                      <w:p w14:paraId="4691AFA5" w14:textId="77777777" w:rsidR="00A01E67" w:rsidRPr="00807512" w:rsidRDefault="00A01E67" w:rsidP="00FB6AEB">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320" o:spid="_x0000_s1229" style="position:absolute;left:39681;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5qDcYA&#10;AADcAAAADwAAAGRycy9kb3ducmV2LnhtbESPQWvCQBSE7wX/w/KE3upGLUWiqxRRW5BYjPb+mn3N&#10;BrNvQ3YbU399t1DocZiZb5jFqre16Kj1lWMF41ECgrhwuuJSwfm0fZiB8AFZY+2YFHyTh9VycLfA&#10;VLsrH6nLQykihH2KCkwITSqlLwxZ9CPXEEfv07UWQ5RtKXWL1wi3tZwkyZO0WHFcMNjQ2lBxyb+s&#10;gr2cbbr3j9y8vWRredjdsql7zJS6H/bPcxCB+vAf/mu/agXTyRh+z8QjIJ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v5qDcYAAADcAAAADwAAAAAAAAAAAAAAAACYAgAAZHJz&#10;L2Rvd25yZXYueG1sUEsFBgAAAAAEAAQA9QAAAIsDAAAAAA==&#10;" fillcolor="#981869" strokecolor="#1c1c1c [3213]" strokeweight="1pt">
                  <v:textbox>
                    <w:txbxContent>
                      <w:p w14:paraId="1374F59E" w14:textId="77777777" w:rsidR="00A01E67" w:rsidRPr="00D946D0" w:rsidRDefault="00A01E67" w:rsidP="00FB6AE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321" o:spid="_x0000_s1230" style="position:absolute;left:52999;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IscA&#10;AADcAAAADwAAAGRycy9kb3ducmV2LnhtbESPQWvCQBSE70L/w/IKvUjdmIq00VWKRbCCStNevD2y&#10;zyQ1+zZkV5P667uC4HGYmW+Y6bwzlThT40rLCoaDCARxZnXJuYKf7+XzKwjnkTVWlknBHzmYzx56&#10;U0y0bfmLzqnPRYCwS1BB4X2dSOmyggy6ga2Jg3ewjUEfZJNL3WAb4KaScRSNpcGSw0KBNS0Kyo7p&#10;ySjANtpeePTxu643x90bfZ4O+7yv1NNj9z4B4anz9/CtvdIKXuIYrmfCEZ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8vviLHAAAA3AAAAA8AAAAAAAAAAAAAAAAAmAIAAGRy&#10;cy9kb3ducmV2LnhtbFBLBQYAAAAABAAEAPUAAACMAwAAAAA=&#10;" fillcolor="#14b5e5" strokecolor="#1c1c1c [3213]" strokeweight="1pt">
                  <v:textbox>
                    <w:txbxContent>
                      <w:p w14:paraId="46D0D1C4" w14:textId="77777777" w:rsidR="00A01E67" w:rsidRPr="00D946D0" w:rsidRDefault="00A01E67" w:rsidP="00FB6AE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322" o:spid="_x0000_s1231" style="position:absolute;left:66284;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6RsYA&#10;AADcAAAADwAAAGRycy9kb3ducmV2LnhtbESPT2vCQBTE74V+h+UVeim68Q9Vo6uUgii9iFFLj4/s&#10;M1mafRuyq4nf3i0IPQ4z8xtmsepsJa7UeONYwaCfgCDOnTZcKDge1r0pCB+QNVaOScGNPKyWz08L&#10;TLVreU/XLBQiQtinqKAMoU6l9HlJFn3f1cTRO7vGYoiyKaRusI1wW8lhkrxLi4bjQok1fZaU/2YX&#10;q6Deb96GX9vT9/gnc+1kN7iZczBKvb50H3MQgbrwH360t1rBaDSDvzPxCMjl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9+6RsYAAADcAAAADwAAAAAAAAAAAAAAAACYAgAAZHJz&#10;L2Rvd25yZXYueG1sUEsFBgAAAAAEAAQA9QAAAIsDAAAAAA==&#10;" fillcolor="#f08218" strokecolor="#1c1c1c [3213]" strokeweight="1pt">
                  <v:textbox>
                    <w:txbxContent>
                      <w:p w14:paraId="6F6A3932" w14:textId="77777777" w:rsidR="00A01E67" w:rsidRPr="00D946D0" w:rsidRDefault="00A01E67" w:rsidP="00FB6AEB">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p>
    <w:p w14:paraId="1E643310" w14:textId="6CF7C23C" w:rsidR="00FC03EC" w:rsidRDefault="002F01ED" w:rsidP="009E4127">
      <w:pPr>
        <w:sectPr w:rsidR="00FC03EC" w:rsidSect="00A61E8B">
          <w:pgSz w:w="16838" w:h="11906" w:orient="landscape" w:code="9"/>
          <w:pgMar w:top="567" w:right="567" w:bottom="1361" w:left="567" w:header="567" w:footer="0" w:gutter="0"/>
          <w:cols w:space="708"/>
          <w:docGrid w:linePitch="360"/>
        </w:sectPr>
      </w:pPr>
      <w:r>
        <w:rPr>
          <w:noProof/>
        </w:rPr>
        <w:lastRenderedPageBreak/>
        <mc:AlternateContent>
          <mc:Choice Requires="wps">
            <w:drawing>
              <wp:anchor distT="0" distB="0" distL="114300" distR="114300" simplePos="0" relativeHeight="251712512" behindDoc="0" locked="0" layoutInCell="1" allowOverlap="1" wp14:anchorId="761E50B7" wp14:editId="714CF470">
                <wp:simplePos x="0" y="0"/>
                <wp:positionH relativeFrom="margin">
                  <wp:posOffset>-1107973</wp:posOffset>
                </wp:positionH>
                <wp:positionV relativeFrom="paragraph">
                  <wp:posOffset>4455719</wp:posOffset>
                </wp:positionV>
                <wp:extent cx="2567510" cy="335915"/>
                <wp:effectExtent l="0" t="8255" r="15240" b="15240"/>
                <wp:wrapNone/>
                <wp:docPr id="363" name="Rectangle 363"/>
                <wp:cNvGraphicFramePr/>
                <a:graphic xmlns:a="http://schemas.openxmlformats.org/drawingml/2006/main">
                  <a:graphicData uri="http://schemas.microsoft.com/office/word/2010/wordprocessingShape">
                    <wps:wsp>
                      <wps:cNvSpPr/>
                      <wps:spPr>
                        <a:xfrm rot="16200000">
                          <a:off x="0" y="0"/>
                          <a:ext cx="2567510" cy="335915"/>
                        </a:xfrm>
                        <a:prstGeom prst="rect">
                          <a:avLst/>
                        </a:prstGeom>
                        <a:solidFill>
                          <a:srgbClr val="A873A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B78142" w14:textId="0C8ED275" w:rsidR="00A01E67" w:rsidRPr="00807512" w:rsidRDefault="00A01E67" w:rsidP="002F01ED">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63" o:spid="_x0000_s1232" style="position:absolute;left:0;text-align:left;margin-left:-87.25pt;margin-top:350.85pt;width:202.15pt;height:26.45pt;rotation:-90;z-index:2517125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" fillcolor="#a873af" strokecolor="#1c1c1c [3213]" strokeweight="1pt">
                <v:textbox>
                  <w:txbxContent>
                    <w:p w14:paraId="20B78142" w14:textId="0C8ED275" w:rsidR="00A01E67" w:rsidRPr="00807512" w:rsidRDefault="00A01E67" w:rsidP="002F01ED">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Pr>
          <w:noProof/>
        </w:rPr>
        <mc:AlternateContent>
          <mc:Choice Requires="wpg">
            <w:drawing>
              <wp:anchor distT="0" distB="0" distL="114300" distR="114300" simplePos="0" relativeHeight="251714560" behindDoc="0" locked="0" layoutInCell="1" allowOverlap="1" wp14:anchorId="257A5B71" wp14:editId="6909347D">
                <wp:simplePos x="0" y="0"/>
                <wp:positionH relativeFrom="margin">
                  <wp:posOffset>342214</wp:posOffset>
                </wp:positionH>
                <wp:positionV relativeFrom="paragraph">
                  <wp:posOffset>3340126</wp:posOffset>
                </wp:positionV>
                <wp:extent cx="9565005" cy="2567636"/>
                <wp:effectExtent l="0" t="0" r="17145" b="23495"/>
                <wp:wrapNone/>
                <wp:docPr id="364" name="Group 364"/>
                <wp:cNvGraphicFramePr/>
                <a:graphic xmlns:a="http://schemas.openxmlformats.org/drawingml/2006/main">
                  <a:graphicData uri="http://schemas.microsoft.com/office/word/2010/wordprocessingGroup">
                    <wpg:wgp>
                      <wpg:cNvGrpSpPr/>
                      <wpg:grpSpPr>
                        <a:xfrm>
                          <a:off x="0" y="0"/>
                          <a:ext cx="9565005" cy="2567636"/>
                          <a:chOff x="0" y="0"/>
                          <a:chExt cx="7972929" cy="336430"/>
                        </a:xfrm>
                        <a:solidFill>
                          <a:schemeClr val="bg1"/>
                        </a:solidFill>
                      </wpg:grpSpPr>
                      <wps:wsp>
                        <wps:cNvPr id="365" name="Rectangle 365"/>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9F4E7F" w14:textId="7CB9DDF0" w:rsidR="00A01E67" w:rsidRPr="002F01ED" w:rsidRDefault="00A01E67" w:rsidP="002F01E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6" name="Rectangle 366"/>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7ABC3B" w14:textId="1858050C" w:rsidR="00A01E67" w:rsidRPr="001763CA" w:rsidRDefault="00A01E67" w:rsidP="002F01E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7" name="Rectangle 367"/>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070240" w14:textId="77777777" w:rsidR="00A01E67" w:rsidRPr="002F01ED" w:rsidRDefault="00A01E67" w:rsidP="002F01ED">
                              <w:pPr>
                                <w:pStyle w:val="ListParagraph"/>
                                <w:numPr>
                                  <w:ilvl w:val="0"/>
                                  <w:numId w:val="3"/>
                                </w:numPr>
                                <w:spacing w:after="60" w:line="240" w:lineRule="auto"/>
                                <w:ind w:left="113" w:hanging="113"/>
                                <w:jc w:val="left"/>
                                <w:rPr>
                                  <w:rFonts w:ascii="Roboto" w:eastAsia="Roboto" w:hAnsi="Roboto" w:cs="Roboto"/>
                                  <w:sz w:val="16"/>
                                  <w:szCs w:val="16"/>
                                </w:rPr>
                              </w:pPr>
                              <w:r w:rsidRPr="002F01ED">
                                <w:rPr>
                                  <w:rFonts w:ascii="Roboto" w:hAnsi="Roboto"/>
                                  <w:sz w:val="16"/>
                                  <w:szCs w:val="16"/>
                                  <w:u w:val="single"/>
                                </w:rPr>
                                <w:t>How things move:</w:t>
                              </w:r>
                              <w:r w:rsidRPr="002F01ED">
                                <w:rPr>
                                  <w:rFonts w:ascii="Roboto" w:hAnsi="Roboto"/>
                                  <w:sz w:val="16"/>
                                  <w:szCs w:val="16"/>
                                </w:rPr>
                                <w:t xml:space="preserve"> move, movement, </w:t>
                              </w:r>
                              <w:r w:rsidRPr="002F01ED">
                                <w:rPr>
                                  <w:rFonts w:ascii="Roboto" w:hAnsi="Roboto"/>
                                  <w:b/>
                                  <w:sz w:val="16"/>
                                  <w:szCs w:val="16"/>
                                </w:rPr>
                                <w:t>surface</w:t>
                              </w:r>
                              <w:r w:rsidRPr="002F01ED">
                                <w:rPr>
                                  <w:rFonts w:ascii="Roboto" w:hAnsi="Roboto"/>
                                  <w:sz w:val="16"/>
                                  <w:szCs w:val="16"/>
                                </w:rPr>
                                <w:t>, distance, strength.</w:t>
                              </w:r>
                            </w:p>
                            <w:p w14:paraId="1D5946A9" w14:textId="77777777" w:rsidR="00A01E67" w:rsidRPr="002F01ED" w:rsidRDefault="00A01E67" w:rsidP="002F01ED">
                              <w:pPr>
                                <w:pStyle w:val="ListParagraph"/>
                                <w:numPr>
                                  <w:ilvl w:val="0"/>
                                  <w:numId w:val="3"/>
                                </w:numPr>
                                <w:spacing w:after="60" w:line="240" w:lineRule="auto"/>
                                <w:ind w:left="113" w:hanging="113"/>
                                <w:jc w:val="left"/>
                                <w:rPr>
                                  <w:rFonts w:ascii="Roboto" w:eastAsia="Roboto" w:hAnsi="Roboto" w:cs="Roboto"/>
                                  <w:sz w:val="16"/>
                                  <w:szCs w:val="16"/>
                                </w:rPr>
                              </w:pPr>
                              <w:r w:rsidRPr="002F01ED">
                                <w:rPr>
                                  <w:rFonts w:ascii="Roboto" w:hAnsi="Roboto"/>
                                  <w:sz w:val="16"/>
                                  <w:szCs w:val="16"/>
                                  <w:u w:val="single"/>
                                </w:rPr>
                                <w:t xml:space="preserve">Types of </w:t>
                              </w:r>
                              <w:r w:rsidRPr="002F01ED">
                                <w:rPr>
                                  <w:rFonts w:ascii="Roboto" w:hAnsi="Roboto"/>
                                  <w:b/>
                                  <w:sz w:val="16"/>
                                  <w:szCs w:val="16"/>
                                  <w:u w:val="single"/>
                                </w:rPr>
                                <w:t>forces</w:t>
                              </w:r>
                              <w:r w:rsidRPr="002F01ED">
                                <w:rPr>
                                  <w:rFonts w:ascii="Roboto" w:hAnsi="Roboto"/>
                                  <w:sz w:val="16"/>
                                  <w:szCs w:val="16"/>
                                  <w:u w:val="single"/>
                                </w:rPr>
                                <w:t>:</w:t>
                              </w:r>
                              <w:r w:rsidRPr="002F01ED">
                                <w:rPr>
                                  <w:rFonts w:ascii="Roboto" w:hAnsi="Roboto"/>
                                  <w:b/>
                                  <w:sz w:val="16"/>
                                  <w:szCs w:val="16"/>
                                </w:rPr>
                                <w:t xml:space="preserve"> </w:t>
                              </w:r>
                              <w:r w:rsidRPr="002F01ED">
                                <w:rPr>
                                  <w:rFonts w:ascii="Roboto" w:hAnsi="Roboto"/>
                                  <w:sz w:val="16"/>
                                  <w:szCs w:val="16"/>
                                </w:rPr>
                                <w:t xml:space="preserve">push, pull, contact force, non-contact force, </w:t>
                              </w:r>
                              <w:r w:rsidRPr="002F01ED">
                                <w:rPr>
                                  <w:rFonts w:ascii="Roboto" w:hAnsi="Roboto"/>
                                  <w:b/>
                                  <w:sz w:val="16"/>
                                  <w:szCs w:val="16"/>
                                </w:rPr>
                                <w:t>friction</w:t>
                              </w:r>
                              <w:r w:rsidRPr="002F01ED">
                                <w:rPr>
                                  <w:rFonts w:ascii="Roboto" w:hAnsi="Roboto"/>
                                  <w:sz w:val="16"/>
                                  <w:szCs w:val="16"/>
                                </w:rPr>
                                <w:t>.</w:t>
                              </w:r>
                            </w:p>
                            <w:p w14:paraId="7140EDEE" w14:textId="77777777" w:rsidR="00A01E67" w:rsidRPr="002F01ED" w:rsidRDefault="00A01E67" w:rsidP="002F01ED">
                              <w:pPr>
                                <w:pStyle w:val="ListParagraph"/>
                                <w:numPr>
                                  <w:ilvl w:val="0"/>
                                  <w:numId w:val="3"/>
                                </w:numPr>
                                <w:spacing w:after="60" w:line="240" w:lineRule="auto"/>
                                <w:ind w:left="113" w:hanging="113"/>
                                <w:jc w:val="left"/>
                                <w:rPr>
                                  <w:rFonts w:ascii="Roboto" w:eastAsia="Roboto" w:hAnsi="Roboto" w:cs="Roboto"/>
                                  <w:sz w:val="16"/>
                                  <w:szCs w:val="16"/>
                                </w:rPr>
                              </w:pPr>
                              <w:r w:rsidRPr="002F01ED">
                                <w:rPr>
                                  <w:rFonts w:ascii="Roboto" w:hAnsi="Roboto"/>
                                  <w:b/>
                                  <w:sz w:val="16"/>
                                  <w:szCs w:val="16"/>
                                  <w:u w:val="single"/>
                                </w:rPr>
                                <w:t>Magnets:</w:t>
                              </w:r>
                              <w:r w:rsidRPr="002F01ED">
                                <w:rPr>
                                  <w:rFonts w:ascii="Roboto" w:hAnsi="Roboto"/>
                                  <w:b/>
                                  <w:sz w:val="16"/>
                                  <w:szCs w:val="16"/>
                                </w:rPr>
                                <w:t xml:space="preserve"> magnetic, magnetic field, </w:t>
                              </w:r>
                              <w:r w:rsidRPr="002F01ED">
                                <w:rPr>
                                  <w:rFonts w:ascii="Roboto" w:hAnsi="Roboto"/>
                                  <w:sz w:val="16"/>
                                  <w:szCs w:val="16"/>
                                </w:rPr>
                                <w:t xml:space="preserve">magnetic force, bar magnet, horseshoe magnet, ring magnet, magnetic </w:t>
                              </w:r>
                              <w:r w:rsidRPr="002F01ED">
                                <w:rPr>
                                  <w:rFonts w:ascii="Roboto" w:hAnsi="Roboto"/>
                                  <w:b/>
                                  <w:sz w:val="16"/>
                                  <w:szCs w:val="16"/>
                                </w:rPr>
                                <w:t xml:space="preserve">poles </w:t>
                              </w:r>
                              <w:r w:rsidRPr="002F01ED">
                                <w:rPr>
                                  <w:rFonts w:ascii="Roboto" w:hAnsi="Roboto"/>
                                  <w:sz w:val="16"/>
                                  <w:szCs w:val="16"/>
                                </w:rPr>
                                <w:t xml:space="preserve">(north pole, south pole), </w:t>
                              </w:r>
                              <w:r w:rsidRPr="002F01ED">
                                <w:rPr>
                                  <w:rFonts w:ascii="Roboto" w:hAnsi="Roboto"/>
                                  <w:b/>
                                  <w:sz w:val="16"/>
                                  <w:szCs w:val="16"/>
                                </w:rPr>
                                <w:t xml:space="preserve">attract, repel, </w:t>
                              </w:r>
                              <w:r w:rsidRPr="002F01ED">
                                <w:rPr>
                                  <w:rFonts w:ascii="Roboto" w:hAnsi="Roboto"/>
                                  <w:sz w:val="16"/>
                                  <w:szCs w:val="16"/>
                                </w:rPr>
                                <w:t>compass.</w:t>
                              </w:r>
                            </w:p>
                            <w:p w14:paraId="0541636B" w14:textId="4C3A41DE" w:rsidR="00A01E67" w:rsidRPr="002F01ED" w:rsidRDefault="00A01E67" w:rsidP="002F01ED">
                              <w:pPr>
                                <w:pStyle w:val="ListParagraph"/>
                                <w:numPr>
                                  <w:ilvl w:val="0"/>
                                  <w:numId w:val="3"/>
                                </w:numPr>
                                <w:spacing w:after="60" w:line="240" w:lineRule="auto"/>
                                <w:ind w:left="113" w:hanging="113"/>
                                <w:jc w:val="left"/>
                                <w:rPr>
                                  <w:rFonts w:ascii="Roboto" w:eastAsia="Roboto" w:hAnsi="Roboto" w:cs="Roboto"/>
                                  <w:sz w:val="16"/>
                                  <w:szCs w:val="16"/>
                                </w:rPr>
                              </w:pPr>
                              <w:r w:rsidRPr="002F01ED">
                                <w:rPr>
                                  <w:rFonts w:ascii="Roboto" w:hAnsi="Roboto"/>
                                  <w:sz w:val="16"/>
                                  <w:szCs w:val="16"/>
                                  <w:u w:val="single"/>
                                </w:rPr>
                                <w:t>Magnetic and non-magnetic materials</w:t>
                              </w:r>
                              <w:r w:rsidRPr="002F01ED">
                                <w:rPr>
                                  <w:rFonts w:ascii="Roboto" w:hAnsi="Roboto"/>
                                  <w:sz w:val="16"/>
                                  <w:szCs w:val="16"/>
                                </w:rPr>
                                <w:t>: e.g. iron, nickel, cobalt.</w:t>
                              </w:r>
                            </w:p>
                            <w:p w14:paraId="4F52E25E" w14:textId="6C75A915" w:rsidR="00A01E67" w:rsidRPr="002F01ED" w:rsidRDefault="00A01E67" w:rsidP="002F01ED">
                              <w:pPr>
                                <w:spacing w:after="60" w:line="240" w:lineRule="auto"/>
                                <w:jc w:val="left"/>
                                <w:rPr>
                                  <w:rFonts w:ascii="Roboto" w:eastAsia="Roboto" w:hAnsi="Roboto" w:cs="Roboto"/>
                                  <w:sz w:val="16"/>
                                  <w:szCs w:val="16"/>
                                </w:rPr>
                              </w:pPr>
                              <w:r w:rsidRPr="002F01ED">
                                <w:rPr>
                                  <w:rFonts w:ascii="Roboto" w:hAnsi="Roboto"/>
                                  <w:sz w:val="16"/>
                                  <w:szCs w:val="16"/>
                                </w:rPr>
                                <w:t>Previously introduced vocabulary: metal, names of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8" name="Rectangle 368"/>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9D91AB" w14:textId="03C64932" w:rsidR="00A01E67" w:rsidRPr="00354E67" w:rsidRDefault="00A01E67" w:rsidP="002F01ED">
                              <w:pPr>
                                <w:jc w:val="left"/>
                                <w:rPr>
                                  <w:rFonts w:ascii="Roboto" w:hAnsi="Roboto"/>
                                  <w:sz w:val="16"/>
                                  <w:szCs w:val="16"/>
                                  <w:shd w:val="clear" w:color="auto" w:fill="D9EAD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9" name="Rectangle 369"/>
                        <wps:cNvSpPr/>
                        <wps:spPr>
                          <a:xfrm>
                            <a:off x="5305246"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097EF4" w14:textId="77777777" w:rsidR="00A01E67" w:rsidRPr="002F01ED" w:rsidRDefault="00A01E67" w:rsidP="002F01ED">
                              <w:pPr>
                                <w:pStyle w:val="ListParagraph"/>
                                <w:numPr>
                                  <w:ilvl w:val="0"/>
                                  <w:numId w:val="3"/>
                                </w:numPr>
                                <w:spacing w:after="60" w:line="240" w:lineRule="auto"/>
                                <w:ind w:left="113" w:hanging="113"/>
                                <w:jc w:val="left"/>
                                <w:rPr>
                                  <w:rFonts w:ascii="Roboto" w:eastAsia="Roboto" w:hAnsi="Roboto" w:cs="Roboto"/>
                                  <w:sz w:val="16"/>
                                  <w:szCs w:val="16"/>
                                </w:rPr>
                              </w:pPr>
                              <w:r w:rsidRPr="002F01ED">
                                <w:rPr>
                                  <w:rFonts w:ascii="Roboto" w:hAnsi="Roboto"/>
                                  <w:sz w:val="16"/>
                                  <w:szCs w:val="16"/>
                                  <w:u w:val="single"/>
                                </w:rPr>
                                <w:t>Types of forces:</w:t>
                              </w:r>
                              <w:r w:rsidRPr="002F01ED">
                                <w:rPr>
                                  <w:rFonts w:ascii="Roboto" w:hAnsi="Roboto"/>
                                  <w:sz w:val="16"/>
                                  <w:szCs w:val="16"/>
                                </w:rPr>
                                <w:t xml:space="preserve"> </w:t>
                              </w:r>
                              <w:r w:rsidRPr="002F01ED">
                                <w:rPr>
                                  <w:rFonts w:ascii="Roboto" w:hAnsi="Roboto"/>
                                  <w:b/>
                                  <w:sz w:val="16"/>
                                  <w:szCs w:val="16"/>
                                </w:rPr>
                                <w:t xml:space="preserve">air resistance, water resistance, buoyancy, upthrust, </w:t>
                              </w:r>
                              <w:r w:rsidRPr="002F01ED">
                                <w:rPr>
                                  <w:rFonts w:ascii="Roboto" w:hAnsi="Roboto"/>
                                  <w:sz w:val="16"/>
                                  <w:szCs w:val="16"/>
                                </w:rPr>
                                <w:t>Earth’s</w:t>
                              </w:r>
                              <w:r w:rsidRPr="002F01ED">
                                <w:rPr>
                                  <w:rFonts w:ascii="Roboto" w:hAnsi="Roboto"/>
                                  <w:b/>
                                  <w:sz w:val="16"/>
                                  <w:szCs w:val="16"/>
                                </w:rPr>
                                <w:t xml:space="preserve"> gravitational pull, gravity</w:t>
                              </w:r>
                              <w:r w:rsidRPr="002F01ED">
                                <w:rPr>
                                  <w:rFonts w:ascii="Roboto" w:hAnsi="Roboto"/>
                                  <w:sz w:val="16"/>
                                  <w:szCs w:val="16"/>
                                </w:rPr>
                                <w:t>,</w:t>
                              </w:r>
                              <w:r w:rsidRPr="002F01ED">
                                <w:rPr>
                                  <w:rFonts w:ascii="Roboto" w:hAnsi="Roboto"/>
                                  <w:b/>
                                  <w:sz w:val="16"/>
                                  <w:szCs w:val="16"/>
                                </w:rPr>
                                <w:t xml:space="preserve"> </w:t>
                              </w:r>
                              <w:r w:rsidRPr="002F01ED">
                                <w:rPr>
                                  <w:rFonts w:ascii="Roboto" w:hAnsi="Roboto"/>
                                  <w:sz w:val="16"/>
                                  <w:szCs w:val="16"/>
                                </w:rPr>
                                <w:t>opposing forces, driving force.</w:t>
                              </w:r>
                            </w:p>
                            <w:p w14:paraId="4B4F3B59" w14:textId="77777777" w:rsidR="00A01E67" w:rsidRPr="002F01ED" w:rsidRDefault="00A01E67" w:rsidP="002F01ED">
                              <w:pPr>
                                <w:pStyle w:val="ListParagraph"/>
                                <w:numPr>
                                  <w:ilvl w:val="0"/>
                                  <w:numId w:val="3"/>
                                </w:numPr>
                                <w:spacing w:after="60" w:line="240" w:lineRule="auto"/>
                                <w:ind w:left="113" w:hanging="113"/>
                                <w:jc w:val="left"/>
                                <w:rPr>
                                  <w:rFonts w:ascii="Roboto" w:eastAsia="Roboto" w:hAnsi="Roboto" w:cs="Roboto"/>
                                  <w:sz w:val="16"/>
                                  <w:szCs w:val="16"/>
                                </w:rPr>
                              </w:pPr>
                              <w:r w:rsidRPr="002F01ED">
                                <w:rPr>
                                  <w:rFonts w:ascii="Roboto" w:hAnsi="Roboto"/>
                                  <w:b/>
                                  <w:sz w:val="16"/>
                                  <w:szCs w:val="16"/>
                                  <w:u w:val="single"/>
                                </w:rPr>
                                <w:t>Mechanisms:</w:t>
                              </w:r>
                              <w:r w:rsidRPr="002F01ED">
                                <w:rPr>
                                  <w:rFonts w:ascii="Roboto" w:hAnsi="Roboto"/>
                                  <w:b/>
                                  <w:sz w:val="16"/>
                                  <w:szCs w:val="16"/>
                                </w:rPr>
                                <w:t xml:space="preserve"> </w:t>
                              </w:r>
                              <w:r w:rsidRPr="002F01ED">
                                <w:rPr>
                                  <w:rFonts w:ascii="Roboto" w:hAnsi="Roboto"/>
                                  <w:sz w:val="16"/>
                                  <w:szCs w:val="16"/>
                                </w:rPr>
                                <w:t>levers, pulleys, gears/cogs.</w:t>
                              </w:r>
                            </w:p>
                            <w:p w14:paraId="3DE990B7" w14:textId="77777777" w:rsidR="00A01E67" w:rsidRPr="002F01ED" w:rsidRDefault="00A01E67" w:rsidP="002F01ED">
                              <w:pPr>
                                <w:pStyle w:val="ListParagraph"/>
                                <w:numPr>
                                  <w:ilvl w:val="0"/>
                                  <w:numId w:val="3"/>
                                </w:numPr>
                                <w:spacing w:after="60" w:line="240" w:lineRule="auto"/>
                                <w:ind w:left="113" w:hanging="113"/>
                                <w:jc w:val="left"/>
                                <w:rPr>
                                  <w:rFonts w:ascii="Roboto" w:eastAsia="Roboto" w:hAnsi="Roboto" w:cs="Roboto"/>
                                  <w:sz w:val="16"/>
                                  <w:szCs w:val="16"/>
                                </w:rPr>
                              </w:pPr>
                              <w:r w:rsidRPr="002F01ED">
                                <w:rPr>
                                  <w:rFonts w:ascii="Roboto" w:hAnsi="Roboto"/>
                                  <w:sz w:val="16"/>
                                  <w:szCs w:val="16"/>
                                  <w:u w:val="single"/>
                                </w:rPr>
                                <w:t>Measurements:</w:t>
                              </w:r>
                              <w:r w:rsidRPr="002F01ED">
                                <w:rPr>
                                  <w:rFonts w:ascii="Roboto" w:hAnsi="Roboto"/>
                                  <w:sz w:val="16"/>
                                  <w:szCs w:val="16"/>
                                </w:rPr>
                                <w:t xml:space="preserve"> </w:t>
                              </w:r>
                              <w:r w:rsidRPr="002F01ED">
                                <w:rPr>
                                  <w:rFonts w:ascii="Roboto" w:hAnsi="Roboto"/>
                                  <w:b/>
                                  <w:sz w:val="16"/>
                                  <w:szCs w:val="16"/>
                                </w:rPr>
                                <w:t xml:space="preserve">weight, mass, </w:t>
                              </w:r>
                              <w:r w:rsidRPr="002F01ED">
                                <w:rPr>
                                  <w:rFonts w:ascii="Roboto" w:hAnsi="Roboto"/>
                                  <w:sz w:val="16"/>
                                  <w:szCs w:val="16"/>
                                </w:rPr>
                                <w:t>kilograms (kg), Newtons (N), scales, speed, fast, slow.</w:t>
                              </w:r>
                            </w:p>
                            <w:p w14:paraId="684C7273" w14:textId="68C0E8D0" w:rsidR="00A01E67" w:rsidRPr="002F01ED" w:rsidRDefault="00A01E67" w:rsidP="002F01ED">
                              <w:pPr>
                                <w:pStyle w:val="ListParagraph"/>
                                <w:numPr>
                                  <w:ilvl w:val="0"/>
                                  <w:numId w:val="3"/>
                                </w:numPr>
                                <w:spacing w:after="60" w:line="240" w:lineRule="auto"/>
                                <w:ind w:left="113" w:hanging="113"/>
                                <w:jc w:val="left"/>
                                <w:rPr>
                                  <w:rFonts w:ascii="Roboto" w:eastAsia="Roboto" w:hAnsi="Roboto" w:cs="Roboto"/>
                                  <w:sz w:val="16"/>
                                  <w:szCs w:val="16"/>
                                </w:rPr>
                              </w:pPr>
                              <w:r w:rsidRPr="002F01ED">
                                <w:rPr>
                                  <w:rFonts w:ascii="Roboto" w:hAnsi="Roboto"/>
                                  <w:sz w:val="16"/>
                                  <w:szCs w:val="16"/>
                                  <w:u w:val="single"/>
                                </w:rPr>
                                <w:t>Other:</w:t>
                              </w:r>
                              <w:r w:rsidRPr="002F01ED">
                                <w:rPr>
                                  <w:rFonts w:ascii="Roboto" w:hAnsi="Roboto"/>
                                  <w:sz w:val="16"/>
                                  <w:szCs w:val="16"/>
                                </w:rPr>
                                <w:t xml:space="preserve"> </w:t>
                              </w:r>
                              <w:r w:rsidRPr="002F01ED">
                                <w:rPr>
                                  <w:rFonts w:ascii="Roboto" w:hAnsi="Roboto"/>
                                  <w:b/>
                                  <w:sz w:val="16"/>
                                  <w:szCs w:val="16"/>
                                </w:rPr>
                                <w:t>streamlined</w:t>
                              </w:r>
                              <w:r w:rsidRPr="002F01ED">
                                <w:rPr>
                                  <w:rFonts w:ascii="Roboto" w:hAnsi="Roboto"/>
                                  <w:sz w:val="16"/>
                                  <w:szCs w:val="16"/>
                                </w:rPr>
                                <w:t>, Earth.</w:t>
                              </w:r>
                            </w:p>
                            <w:p w14:paraId="64D3304D" w14:textId="1EE3D2BB" w:rsidR="00A01E67" w:rsidRPr="002F01ED" w:rsidRDefault="00A01E67" w:rsidP="002F01ED">
                              <w:pPr>
                                <w:spacing w:after="60" w:line="240" w:lineRule="auto"/>
                                <w:jc w:val="left"/>
                                <w:rPr>
                                  <w:rFonts w:ascii="Roboto" w:eastAsia="Roboto" w:hAnsi="Roboto" w:cs="Roboto"/>
                                  <w:sz w:val="16"/>
                                  <w:szCs w:val="16"/>
                                </w:rPr>
                              </w:pPr>
                              <w:r w:rsidRPr="002F01ED">
                                <w:rPr>
                                  <w:rFonts w:ascii="Roboto" w:hAnsi="Roboto"/>
                                  <w:sz w:val="16"/>
                                  <w:szCs w:val="16"/>
                                </w:rPr>
                                <w:t>Previously introduced vocabulary:</w:t>
                              </w:r>
                              <w:r w:rsidRPr="002F01ED">
                                <w:rPr>
                                  <w:rFonts w:ascii="Roboto" w:hAnsi="Roboto"/>
                                  <w:b/>
                                  <w:sz w:val="16"/>
                                  <w:szCs w:val="16"/>
                                </w:rPr>
                                <w:t xml:space="preserve"> </w:t>
                              </w:r>
                              <w:r w:rsidRPr="002F01ED">
                                <w:rPr>
                                  <w:rFonts w:ascii="Roboto" w:hAnsi="Roboto"/>
                                  <w:sz w:val="16"/>
                                  <w:szCs w:val="16"/>
                                </w:rPr>
                                <w:t>air, heat, moon.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70" name="Rectangle 370"/>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B6B0A5" w14:textId="68F2C09A" w:rsidR="00A01E67" w:rsidRPr="002E0B56" w:rsidRDefault="00A01E67" w:rsidP="002F01E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64" o:spid="_x0000_s1233" style="position:absolute;left:0;text-align:left;margin-left:26.95pt;margin-top:263pt;width:753.15pt;height:202.2pt;z-index:251714560;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">
                <v:rect id="Rectangle 365" o:spid="_x0000_s1234"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K38UA&#10;AADcAAAADwAAAGRycy9kb3ducmV2LnhtbESPT2vCQBTE74LfYXmFXkQ3/qWkriJCQw8qmNj7I/ua&#10;hGbfhuzWxG/vCoLHYWZ+w6y3vanFlVpXWVYwnUQgiHOrKy4UXLKv8QcI55E11pZJwY0cbDfDwRpj&#10;bTs+0zX1hQgQdjEqKL1vYildXpJBN7ENcfB+bWvQB9kWUrfYBbip5SyKVtJgxWGhxIb2JeV/6b9R&#10;kN0OuyMultNFkpzSn75LRtlxptT7W7/7BOGp96/ws/2tFcxXS3icCUdAb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YrfxQAAANwAAAAPAAAAAAAAAAAAAAAAAJgCAABkcnMv&#10;ZG93bnJldi54bWxQSwUGAAAAAAQABAD1AAAAigMAAAAA&#10;" fillcolor="#d8d8d8 [2732]" strokecolor="#1c1c1c [3213]" strokeweight="1pt">
                  <v:textbox>
                    <w:txbxContent>
                      <w:p w14:paraId="4C9F4E7F" w14:textId="7CB9DDF0" w:rsidR="00A01E67" w:rsidRPr="002F01ED" w:rsidRDefault="00A01E67" w:rsidP="002F01ED">
                        <w:pPr>
                          <w:spacing w:after="60" w:line="240" w:lineRule="auto"/>
                          <w:jc w:val="left"/>
                          <w:rPr>
                            <w:rFonts w:ascii="Roboto" w:eastAsia="Roboto" w:hAnsi="Roboto" w:cs="Roboto"/>
                            <w:sz w:val="16"/>
                            <w:szCs w:val="16"/>
                          </w:rPr>
                        </w:pPr>
                      </w:p>
                    </w:txbxContent>
                  </v:textbox>
                </v:rect>
                <v:rect id="Rectangle 366" o:spid="_x0000_s1235"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UqMUA&#10;AADcAAAADwAAAGRycy9kb3ducmV2LnhtbESPQWvCQBSE74L/YXmFXqRutBpK6ioiGHpQwaS9P7Kv&#10;SWj2bciuJv77riB4HGbmG2a1GUwjrtS52rKC2TQCQVxYXXOp4Dvfv32AcB5ZY2OZFNzIwWY9Hq0w&#10;0bbnM10zX4oAYZeggsr7NpHSFRUZdFPbEgfv13YGfZBdKXWHfYCbRs6jKJYGaw4LFba0q6j4yy5G&#10;QX47bI+4WM4WaXrKfoY+neTHuVKvL8P2E4SnwT/Dj/aXVvAex3A/E46AXP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4xSoxQAAANwAAAAPAAAAAAAAAAAAAAAAAJgCAABkcnMv&#10;ZG93bnJldi54bWxQSwUGAAAAAAQABAD1AAAAigMAAAAA&#10;" fillcolor="#d8d8d8 [2732]" strokecolor="#1c1c1c [3213]" strokeweight="1pt">
                  <v:textbox>
                    <w:txbxContent>
                      <w:p w14:paraId="417ABC3B" w14:textId="1858050C" w:rsidR="00A01E67" w:rsidRPr="001763CA" w:rsidRDefault="00A01E67" w:rsidP="002F01ED">
                        <w:pPr>
                          <w:spacing w:after="60" w:line="240" w:lineRule="auto"/>
                          <w:jc w:val="left"/>
                          <w:rPr>
                            <w:rFonts w:ascii="Roboto" w:eastAsia="Roboto" w:hAnsi="Roboto" w:cs="Roboto"/>
                            <w:sz w:val="16"/>
                            <w:szCs w:val="16"/>
                          </w:rPr>
                        </w:pPr>
                      </w:p>
                    </w:txbxContent>
                  </v:textbox>
                </v:rect>
                <v:rect id="Rectangle 367" o:spid="_x0000_s1236"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gvTMcA&#10;AADcAAAADwAAAGRycy9kb3ducmV2LnhtbESPQWvCQBSE74L/YXlCL9JsrGglzSrWUhCl0KiUHh/Z&#10;1ySYfRuyW4399W5B8DjMzDdMuuhMLU7UusqyglEUgyDOra64UHDYvz/OQDiPrLG2TAou5GAx7/dS&#10;TLQ9c0annS9EgLBLUEHpfZNI6fKSDLrINsTB+7GtQR9kW0jd4jnATS2f4ngqDVYcFkpsaFVSftz9&#10;mkDR1fd+Mtp8fmxXuvnCv2zyNnxV6mHQLV9AeOr8PXxrr7WC8fQZ/s+EI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xoL0zHAAAA3AAAAA8AAAAAAAAAAAAAAAAAmAIAAGRy&#10;cy9kb3ducmV2LnhtbFBLBQYAAAAABAAEAPUAAACMAwAAAAA=&#10;" filled="f" strokecolor="#1c1c1c [3213]" strokeweight="1pt">
                  <v:textbox>
                    <w:txbxContent>
                      <w:p w14:paraId="3A070240" w14:textId="77777777" w:rsidR="00A01E67" w:rsidRPr="002F01ED" w:rsidRDefault="00A01E67" w:rsidP="002F01ED">
                        <w:pPr>
                          <w:pStyle w:val="ListParagraph"/>
                          <w:numPr>
                            <w:ilvl w:val="0"/>
                            <w:numId w:val="3"/>
                          </w:numPr>
                          <w:spacing w:after="60" w:line="240" w:lineRule="auto"/>
                          <w:ind w:left="113" w:hanging="113"/>
                          <w:jc w:val="left"/>
                          <w:rPr>
                            <w:rFonts w:ascii="Roboto" w:eastAsia="Roboto" w:hAnsi="Roboto" w:cs="Roboto"/>
                            <w:sz w:val="16"/>
                            <w:szCs w:val="16"/>
                          </w:rPr>
                        </w:pPr>
                        <w:r w:rsidRPr="002F01ED">
                          <w:rPr>
                            <w:rFonts w:ascii="Roboto" w:hAnsi="Roboto"/>
                            <w:sz w:val="16"/>
                            <w:szCs w:val="16"/>
                            <w:u w:val="single"/>
                          </w:rPr>
                          <w:t>How things move:</w:t>
                        </w:r>
                        <w:r w:rsidRPr="002F01ED">
                          <w:rPr>
                            <w:rFonts w:ascii="Roboto" w:hAnsi="Roboto"/>
                            <w:sz w:val="16"/>
                            <w:szCs w:val="16"/>
                          </w:rPr>
                          <w:t xml:space="preserve"> move, movement, </w:t>
                        </w:r>
                        <w:r w:rsidRPr="002F01ED">
                          <w:rPr>
                            <w:rFonts w:ascii="Roboto" w:hAnsi="Roboto"/>
                            <w:b/>
                            <w:sz w:val="16"/>
                            <w:szCs w:val="16"/>
                          </w:rPr>
                          <w:t>surface</w:t>
                        </w:r>
                        <w:r w:rsidRPr="002F01ED">
                          <w:rPr>
                            <w:rFonts w:ascii="Roboto" w:hAnsi="Roboto"/>
                            <w:sz w:val="16"/>
                            <w:szCs w:val="16"/>
                          </w:rPr>
                          <w:t>, distance, strength.</w:t>
                        </w:r>
                      </w:p>
                      <w:p w14:paraId="1D5946A9" w14:textId="77777777" w:rsidR="00A01E67" w:rsidRPr="002F01ED" w:rsidRDefault="00A01E67" w:rsidP="002F01ED">
                        <w:pPr>
                          <w:pStyle w:val="ListParagraph"/>
                          <w:numPr>
                            <w:ilvl w:val="0"/>
                            <w:numId w:val="3"/>
                          </w:numPr>
                          <w:spacing w:after="60" w:line="240" w:lineRule="auto"/>
                          <w:ind w:left="113" w:hanging="113"/>
                          <w:jc w:val="left"/>
                          <w:rPr>
                            <w:rFonts w:ascii="Roboto" w:eastAsia="Roboto" w:hAnsi="Roboto" w:cs="Roboto"/>
                            <w:sz w:val="16"/>
                            <w:szCs w:val="16"/>
                          </w:rPr>
                        </w:pPr>
                        <w:r w:rsidRPr="002F01ED">
                          <w:rPr>
                            <w:rFonts w:ascii="Roboto" w:hAnsi="Roboto"/>
                            <w:sz w:val="16"/>
                            <w:szCs w:val="16"/>
                            <w:u w:val="single"/>
                          </w:rPr>
                          <w:t xml:space="preserve">Types of </w:t>
                        </w:r>
                        <w:r w:rsidRPr="002F01ED">
                          <w:rPr>
                            <w:rFonts w:ascii="Roboto" w:hAnsi="Roboto"/>
                            <w:b/>
                            <w:sz w:val="16"/>
                            <w:szCs w:val="16"/>
                            <w:u w:val="single"/>
                          </w:rPr>
                          <w:t>forces</w:t>
                        </w:r>
                        <w:r w:rsidRPr="002F01ED">
                          <w:rPr>
                            <w:rFonts w:ascii="Roboto" w:hAnsi="Roboto"/>
                            <w:sz w:val="16"/>
                            <w:szCs w:val="16"/>
                            <w:u w:val="single"/>
                          </w:rPr>
                          <w:t>:</w:t>
                        </w:r>
                        <w:r w:rsidRPr="002F01ED">
                          <w:rPr>
                            <w:rFonts w:ascii="Roboto" w:hAnsi="Roboto"/>
                            <w:b/>
                            <w:sz w:val="16"/>
                            <w:szCs w:val="16"/>
                          </w:rPr>
                          <w:t xml:space="preserve"> </w:t>
                        </w:r>
                        <w:r w:rsidRPr="002F01ED">
                          <w:rPr>
                            <w:rFonts w:ascii="Roboto" w:hAnsi="Roboto"/>
                            <w:sz w:val="16"/>
                            <w:szCs w:val="16"/>
                          </w:rPr>
                          <w:t xml:space="preserve">push, pull, contact force, non-contact force, </w:t>
                        </w:r>
                        <w:r w:rsidRPr="002F01ED">
                          <w:rPr>
                            <w:rFonts w:ascii="Roboto" w:hAnsi="Roboto"/>
                            <w:b/>
                            <w:sz w:val="16"/>
                            <w:szCs w:val="16"/>
                          </w:rPr>
                          <w:t>friction</w:t>
                        </w:r>
                        <w:r w:rsidRPr="002F01ED">
                          <w:rPr>
                            <w:rFonts w:ascii="Roboto" w:hAnsi="Roboto"/>
                            <w:sz w:val="16"/>
                            <w:szCs w:val="16"/>
                          </w:rPr>
                          <w:t>.</w:t>
                        </w:r>
                      </w:p>
                      <w:p w14:paraId="7140EDEE" w14:textId="77777777" w:rsidR="00A01E67" w:rsidRPr="002F01ED" w:rsidRDefault="00A01E67" w:rsidP="002F01ED">
                        <w:pPr>
                          <w:pStyle w:val="ListParagraph"/>
                          <w:numPr>
                            <w:ilvl w:val="0"/>
                            <w:numId w:val="3"/>
                          </w:numPr>
                          <w:spacing w:after="60" w:line="240" w:lineRule="auto"/>
                          <w:ind w:left="113" w:hanging="113"/>
                          <w:jc w:val="left"/>
                          <w:rPr>
                            <w:rFonts w:ascii="Roboto" w:eastAsia="Roboto" w:hAnsi="Roboto" w:cs="Roboto"/>
                            <w:sz w:val="16"/>
                            <w:szCs w:val="16"/>
                          </w:rPr>
                        </w:pPr>
                        <w:r w:rsidRPr="002F01ED">
                          <w:rPr>
                            <w:rFonts w:ascii="Roboto" w:hAnsi="Roboto"/>
                            <w:b/>
                            <w:sz w:val="16"/>
                            <w:szCs w:val="16"/>
                            <w:u w:val="single"/>
                          </w:rPr>
                          <w:t>Magnets:</w:t>
                        </w:r>
                        <w:r w:rsidRPr="002F01ED">
                          <w:rPr>
                            <w:rFonts w:ascii="Roboto" w:hAnsi="Roboto"/>
                            <w:b/>
                            <w:sz w:val="16"/>
                            <w:szCs w:val="16"/>
                          </w:rPr>
                          <w:t xml:space="preserve"> magnetic, magnetic field, </w:t>
                        </w:r>
                        <w:r w:rsidRPr="002F01ED">
                          <w:rPr>
                            <w:rFonts w:ascii="Roboto" w:hAnsi="Roboto"/>
                            <w:sz w:val="16"/>
                            <w:szCs w:val="16"/>
                          </w:rPr>
                          <w:t xml:space="preserve">magnetic force, bar magnet, horseshoe magnet, ring magnet, magnetic </w:t>
                        </w:r>
                        <w:r w:rsidRPr="002F01ED">
                          <w:rPr>
                            <w:rFonts w:ascii="Roboto" w:hAnsi="Roboto"/>
                            <w:b/>
                            <w:sz w:val="16"/>
                            <w:szCs w:val="16"/>
                          </w:rPr>
                          <w:t xml:space="preserve">poles </w:t>
                        </w:r>
                        <w:r w:rsidRPr="002F01ED">
                          <w:rPr>
                            <w:rFonts w:ascii="Roboto" w:hAnsi="Roboto"/>
                            <w:sz w:val="16"/>
                            <w:szCs w:val="16"/>
                          </w:rPr>
                          <w:t xml:space="preserve">(north pole, south pole), </w:t>
                        </w:r>
                        <w:r w:rsidRPr="002F01ED">
                          <w:rPr>
                            <w:rFonts w:ascii="Roboto" w:hAnsi="Roboto"/>
                            <w:b/>
                            <w:sz w:val="16"/>
                            <w:szCs w:val="16"/>
                          </w:rPr>
                          <w:t xml:space="preserve">attract, repel, </w:t>
                        </w:r>
                        <w:r w:rsidRPr="002F01ED">
                          <w:rPr>
                            <w:rFonts w:ascii="Roboto" w:hAnsi="Roboto"/>
                            <w:sz w:val="16"/>
                            <w:szCs w:val="16"/>
                          </w:rPr>
                          <w:t>compass.</w:t>
                        </w:r>
                      </w:p>
                      <w:p w14:paraId="0541636B" w14:textId="4C3A41DE" w:rsidR="00A01E67" w:rsidRPr="002F01ED" w:rsidRDefault="00A01E67" w:rsidP="002F01ED">
                        <w:pPr>
                          <w:pStyle w:val="ListParagraph"/>
                          <w:numPr>
                            <w:ilvl w:val="0"/>
                            <w:numId w:val="3"/>
                          </w:numPr>
                          <w:spacing w:after="60" w:line="240" w:lineRule="auto"/>
                          <w:ind w:left="113" w:hanging="113"/>
                          <w:jc w:val="left"/>
                          <w:rPr>
                            <w:rFonts w:ascii="Roboto" w:eastAsia="Roboto" w:hAnsi="Roboto" w:cs="Roboto"/>
                            <w:sz w:val="16"/>
                            <w:szCs w:val="16"/>
                          </w:rPr>
                        </w:pPr>
                        <w:r w:rsidRPr="002F01ED">
                          <w:rPr>
                            <w:rFonts w:ascii="Roboto" w:hAnsi="Roboto"/>
                            <w:sz w:val="16"/>
                            <w:szCs w:val="16"/>
                            <w:u w:val="single"/>
                          </w:rPr>
                          <w:t>Magnetic and non-magnetic materials</w:t>
                        </w:r>
                        <w:r w:rsidRPr="002F01ED">
                          <w:rPr>
                            <w:rFonts w:ascii="Roboto" w:hAnsi="Roboto"/>
                            <w:sz w:val="16"/>
                            <w:szCs w:val="16"/>
                          </w:rPr>
                          <w:t>: e.g. iron, nickel, cobalt.</w:t>
                        </w:r>
                      </w:p>
                      <w:p w14:paraId="4F52E25E" w14:textId="6C75A915" w:rsidR="00A01E67" w:rsidRPr="002F01ED" w:rsidRDefault="00A01E67" w:rsidP="002F01ED">
                        <w:pPr>
                          <w:spacing w:after="60" w:line="240" w:lineRule="auto"/>
                          <w:jc w:val="left"/>
                          <w:rPr>
                            <w:rFonts w:ascii="Roboto" w:eastAsia="Roboto" w:hAnsi="Roboto" w:cs="Roboto"/>
                            <w:sz w:val="16"/>
                            <w:szCs w:val="16"/>
                          </w:rPr>
                        </w:pPr>
                        <w:r w:rsidRPr="002F01ED">
                          <w:rPr>
                            <w:rFonts w:ascii="Roboto" w:hAnsi="Roboto"/>
                            <w:sz w:val="16"/>
                            <w:szCs w:val="16"/>
                          </w:rPr>
                          <w:t>Previously introduced vocabulary: metal, names of materials.</w:t>
                        </w:r>
                      </w:p>
                    </w:txbxContent>
                  </v:textbox>
                </v:rect>
                <v:rect id="Rectangle 368" o:spid="_x0000_s1237"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AlQcEA&#10;AADcAAAADwAAAGRycy9kb3ducmV2LnhtbERPy4rCMBTdD/gP4QpuBk19MnSMIoLFxSjYzuwvzbUt&#10;Njelibb+/WQhuDyc93rbm1o8qHWVZQXTSQSCOLe64kLBb3YYf4FwHlljbZkUPMnBdjP4WGOsbccX&#10;eqS+ECGEXYwKSu+bWEqXl2TQTWxDHLirbQ36ANtC6ha7EG5qOYuilTRYcWgosaF9SfktvRsF2fNn&#10;d8LFcrpIknP613fJZ3aaKTUa9rtvEJ56/xa/3EetYL4Ka8OZcATk5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wJUHBAAAA3AAAAA8AAAAAAAAAAAAAAAAAmAIAAGRycy9kb3du&#10;cmV2LnhtbFBLBQYAAAAABAAEAPUAAACGAwAAAAA=&#10;" fillcolor="#d8d8d8 [2732]" strokecolor="#1c1c1c [3213]" strokeweight="1pt">
                  <v:textbox>
                    <w:txbxContent>
                      <w:p w14:paraId="4B9D91AB" w14:textId="03C64932" w:rsidR="00A01E67" w:rsidRPr="00354E67" w:rsidRDefault="00A01E67" w:rsidP="002F01ED">
                        <w:pPr>
                          <w:jc w:val="left"/>
                          <w:rPr>
                            <w:rFonts w:ascii="Roboto" w:hAnsi="Roboto"/>
                            <w:sz w:val="16"/>
                            <w:szCs w:val="16"/>
                            <w:shd w:val="clear" w:color="auto" w:fill="D9EAD3"/>
                          </w:rPr>
                        </w:pPr>
                      </w:p>
                    </w:txbxContent>
                  </v:textbox>
                </v:rect>
                <v:rect id="Rectangle 369" o:spid="_x0000_s1238"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sepccA&#10;AADcAAAADwAAAGRycy9kb3ducmV2LnhtbESPQWvCQBSE74L/YXlCL9JsrCg1zSrWUhCl0KiUHh/Z&#10;1ySYfRuyW4399W5B8DjMzDdMuuhMLU7UusqyglEUgyDOra64UHDYvz8+g3AeWWNtmRRcyMFi3u+l&#10;mGh75oxOO1+IAGGXoILS+yaR0uUlGXSRbYiD92Nbgz7ItpC6xXOAm1o+xfFUGqw4LJTY0Kqk/Lj7&#10;NYGiq+/9ZLT5/NiudPOFf9nkbfiq1MOgW76A8NT5e/jWXmsF4+kM/s+EI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K7HqXHAAAA3AAAAA8AAAAAAAAAAAAAAAAAmAIAAGRy&#10;cy9kb3ducmV2LnhtbFBLBQYAAAAABAAEAPUAAACMAwAAAAA=&#10;" filled="f" strokecolor="#1c1c1c [3213]" strokeweight="1pt">
                  <v:textbox>
                    <w:txbxContent>
                      <w:p w14:paraId="64097EF4" w14:textId="77777777" w:rsidR="00A01E67" w:rsidRPr="002F01ED" w:rsidRDefault="00A01E67" w:rsidP="002F01ED">
                        <w:pPr>
                          <w:pStyle w:val="ListParagraph"/>
                          <w:numPr>
                            <w:ilvl w:val="0"/>
                            <w:numId w:val="3"/>
                          </w:numPr>
                          <w:spacing w:after="60" w:line="240" w:lineRule="auto"/>
                          <w:ind w:left="113" w:hanging="113"/>
                          <w:jc w:val="left"/>
                          <w:rPr>
                            <w:rFonts w:ascii="Roboto" w:eastAsia="Roboto" w:hAnsi="Roboto" w:cs="Roboto"/>
                            <w:sz w:val="16"/>
                            <w:szCs w:val="16"/>
                          </w:rPr>
                        </w:pPr>
                        <w:r w:rsidRPr="002F01ED">
                          <w:rPr>
                            <w:rFonts w:ascii="Roboto" w:hAnsi="Roboto"/>
                            <w:sz w:val="16"/>
                            <w:szCs w:val="16"/>
                            <w:u w:val="single"/>
                          </w:rPr>
                          <w:t>Types of forces:</w:t>
                        </w:r>
                        <w:r w:rsidRPr="002F01ED">
                          <w:rPr>
                            <w:rFonts w:ascii="Roboto" w:hAnsi="Roboto"/>
                            <w:sz w:val="16"/>
                            <w:szCs w:val="16"/>
                          </w:rPr>
                          <w:t xml:space="preserve"> </w:t>
                        </w:r>
                        <w:r w:rsidRPr="002F01ED">
                          <w:rPr>
                            <w:rFonts w:ascii="Roboto" w:hAnsi="Roboto"/>
                            <w:b/>
                            <w:sz w:val="16"/>
                            <w:szCs w:val="16"/>
                          </w:rPr>
                          <w:t xml:space="preserve">air resistance, water resistance, buoyancy, upthrust, </w:t>
                        </w:r>
                        <w:r w:rsidRPr="002F01ED">
                          <w:rPr>
                            <w:rFonts w:ascii="Roboto" w:hAnsi="Roboto"/>
                            <w:sz w:val="16"/>
                            <w:szCs w:val="16"/>
                          </w:rPr>
                          <w:t>Earth’s</w:t>
                        </w:r>
                        <w:r w:rsidRPr="002F01ED">
                          <w:rPr>
                            <w:rFonts w:ascii="Roboto" w:hAnsi="Roboto"/>
                            <w:b/>
                            <w:sz w:val="16"/>
                            <w:szCs w:val="16"/>
                          </w:rPr>
                          <w:t xml:space="preserve"> gravitational pull, gravity</w:t>
                        </w:r>
                        <w:r w:rsidRPr="002F01ED">
                          <w:rPr>
                            <w:rFonts w:ascii="Roboto" w:hAnsi="Roboto"/>
                            <w:sz w:val="16"/>
                            <w:szCs w:val="16"/>
                          </w:rPr>
                          <w:t>,</w:t>
                        </w:r>
                        <w:r w:rsidRPr="002F01ED">
                          <w:rPr>
                            <w:rFonts w:ascii="Roboto" w:hAnsi="Roboto"/>
                            <w:b/>
                            <w:sz w:val="16"/>
                            <w:szCs w:val="16"/>
                          </w:rPr>
                          <w:t xml:space="preserve"> </w:t>
                        </w:r>
                        <w:r w:rsidRPr="002F01ED">
                          <w:rPr>
                            <w:rFonts w:ascii="Roboto" w:hAnsi="Roboto"/>
                            <w:sz w:val="16"/>
                            <w:szCs w:val="16"/>
                          </w:rPr>
                          <w:t>opposing forces, driving force.</w:t>
                        </w:r>
                      </w:p>
                      <w:p w14:paraId="4B4F3B59" w14:textId="77777777" w:rsidR="00A01E67" w:rsidRPr="002F01ED" w:rsidRDefault="00A01E67" w:rsidP="002F01ED">
                        <w:pPr>
                          <w:pStyle w:val="ListParagraph"/>
                          <w:numPr>
                            <w:ilvl w:val="0"/>
                            <w:numId w:val="3"/>
                          </w:numPr>
                          <w:spacing w:after="60" w:line="240" w:lineRule="auto"/>
                          <w:ind w:left="113" w:hanging="113"/>
                          <w:jc w:val="left"/>
                          <w:rPr>
                            <w:rFonts w:ascii="Roboto" w:eastAsia="Roboto" w:hAnsi="Roboto" w:cs="Roboto"/>
                            <w:sz w:val="16"/>
                            <w:szCs w:val="16"/>
                          </w:rPr>
                        </w:pPr>
                        <w:r w:rsidRPr="002F01ED">
                          <w:rPr>
                            <w:rFonts w:ascii="Roboto" w:hAnsi="Roboto"/>
                            <w:b/>
                            <w:sz w:val="16"/>
                            <w:szCs w:val="16"/>
                            <w:u w:val="single"/>
                          </w:rPr>
                          <w:t>Mechanisms:</w:t>
                        </w:r>
                        <w:r w:rsidRPr="002F01ED">
                          <w:rPr>
                            <w:rFonts w:ascii="Roboto" w:hAnsi="Roboto"/>
                            <w:b/>
                            <w:sz w:val="16"/>
                            <w:szCs w:val="16"/>
                          </w:rPr>
                          <w:t xml:space="preserve"> </w:t>
                        </w:r>
                        <w:r w:rsidRPr="002F01ED">
                          <w:rPr>
                            <w:rFonts w:ascii="Roboto" w:hAnsi="Roboto"/>
                            <w:sz w:val="16"/>
                            <w:szCs w:val="16"/>
                          </w:rPr>
                          <w:t>levers, pulleys, gears/cogs.</w:t>
                        </w:r>
                      </w:p>
                      <w:p w14:paraId="3DE990B7" w14:textId="77777777" w:rsidR="00A01E67" w:rsidRPr="002F01ED" w:rsidRDefault="00A01E67" w:rsidP="002F01ED">
                        <w:pPr>
                          <w:pStyle w:val="ListParagraph"/>
                          <w:numPr>
                            <w:ilvl w:val="0"/>
                            <w:numId w:val="3"/>
                          </w:numPr>
                          <w:spacing w:after="60" w:line="240" w:lineRule="auto"/>
                          <w:ind w:left="113" w:hanging="113"/>
                          <w:jc w:val="left"/>
                          <w:rPr>
                            <w:rFonts w:ascii="Roboto" w:eastAsia="Roboto" w:hAnsi="Roboto" w:cs="Roboto"/>
                            <w:sz w:val="16"/>
                            <w:szCs w:val="16"/>
                          </w:rPr>
                        </w:pPr>
                        <w:r w:rsidRPr="002F01ED">
                          <w:rPr>
                            <w:rFonts w:ascii="Roboto" w:hAnsi="Roboto"/>
                            <w:sz w:val="16"/>
                            <w:szCs w:val="16"/>
                            <w:u w:val="single"/>
                          </w:rPr>
                          <w:t>Measurements:</w:t>
                        </w:r>
                        <w:r w:rsidRPr="002F01ED">
                          <w:rPr>
                            <w:rFonts w:ascii="Roboto" w:hAnsi="Roboto"/>
                            <w:sz w:val="16"/>
                            <w:szCs w:val="16"/>
                          </w:rPr>
                          <w:t xml:space="preserve"> </w:t>
                        </w:r>
                        <w:r w:rsidRPr="002F01ED">
                          <w:rPr>
                            <w:rFonts w:ascii="Roboto" w:hAnsi="Roboto"/>
                            <w:b/>
                            <w:sz w:val="16"/>
                            <w:szCs w:val="16"/>
                          </w:rPr>
                          <w:t xml:space="preserve">weight, mass, </w:t>
                        </w:r>
                        <w:r w:rsidRPr="002F01ED">
                          <w:rPr>
                            <w:rFonts w:ascii="Roboto" w:hAnsi="Roboto"/>
                            <w:sz w:val="16"/>
                            <w:szCs w:val="16"/>
                          </w:rPr>
                          <w:t>kilograms (kg), Newtons (N), scales, speed, fast, slow.</w:t>
                        </w:r>
                      </w:p>
                      <w:p w14:paraId="684C7273" w14:textId="68C0E8D0" w:rsidR="00A01E67" w:rsidRPr="002F01ED" w:rsidRDefault="00A01E67" w:rsidP="002F01ED">
                        <w:pPr>
                          <w:pStyle w:val="ListParagraph"/>
                          <w:numPr>
                            <w:ilvl w:val="0"/>
                            <w:numId w:val="3"/>
                          </w:numPr>
                          <w:spacing w:after="60" w:line="240" w:lineRule="auto"/>
                          <w:ind w:left="113" w:hanging="113"/>
                          <w:jc w:val="left"/>
                          <w:rPr>
                            <w:rFonts w:ascii="Roboto" w:eastAsia="Roboto" w:hAnsi="Roboto" w:cs="Roboto"/>
                            <w:sz w:val="16"/>
                            <w:szCs w:val="16"/>
                          </w:rPr>
                        </w:pPr>
                        <w:r w:rsidRPr="002F01ED">
                          <w:rPr>
                            <w:rFonts w:ascii="Roboto" w:hAnsi="Roboto"/>
                            <w:sz w:val="16"/>
                            <w:szCs w:val="16"/>
                            <w:u w:val="single"/>
                          </w:rPr>
                          <w:t>Other:</w:t>
                        </w:r>
                        <w:r w:rsidRPr="002F01ED">
                          <w:rPr>
                            <w:rFonts w:ascii="Roboto" w:hAnsi="Roboto"/>
                            <w:sz w:val="16"/>
                            <w:szCs w:val="16"/>
                          </w:rPr>
                          <w:t xml:space="preserve"> </w:t>
                        </w:r>
                        <w:r w:rsidRPr="002F01ED">
                          <w:rPr>
                            <w:rFonts w:ascii="Roboto" w:hAnsi="Roboto"/>
                            <w:b/>
                            <w:sz w:val="16"/>
                            <w:szCs w:val="16"/>
                          </w:rPr>
                          <w:t>streamlined</w:t>
                        </w:r>
                        <w:r w:rsidRPr="002F01ED">
                          <w:rPr>
                            <w:rFonts w:ascii="Roboto" w:hAnsi="Roboto"/>
                            <w:sz w:val="16"/>
                            <w:szCs w:val="16"/>
                          </w:rPr>
                          <w:t>, Earth.</w:t>
                        </w:r>
                      </w:p>
                      <w:p w14:paraId="64D3304D" w14:textId="1EE3D2BB" w:rsidR="00A01E67" w:rsidRPr="002F01ED" w:rsidRDefault="00A01E67" w:rsidP="002F01ED">
                        <w:pPr>
                          <w:spacing w:after="60" w:line="240" w:lineRule="auto"/>
                          <w:jc w:val="left"/>
                          <w:rPr>
                            <w:rFonts w:ascii="Roboto" w:eastAsia="Roboto" w:hAnsi="Roboto" w:cs="Roboto"/>
                            <w:sz w:val="16"/>
                            <w:szCs w:val="16"/>
                          </w:rPr>
                        </w:pPr>
                        <w:r w:rsidRPr="002F01ED">
                          <w:rPr>
                            <w:rFonts w:ascii="Roboto" w:hAnsi="Roboto"/>
                            <w:sz w:val="16"/>
                            <w:szCs w:val="16"/>
                          </w:rPr>
                          <w:t>Previously introduced vocabulary:</w:t>
                        </w:r>
                        <w:r w:rsidRPr="002F01ED">
                          <w:rPr>
                            <w:rFonts w:ascii="Roboto" w:hAnsi="Roboto"/>
                            <w:b/>
                            <w:sz w:val="16"/>
                            <w:szCs w:val="16"/>
                          </w:rPr>
                          <w:t xml:space="preserve"> </w:t>
                        </w:r>
                        <w:r w:rsidRPr="002F01ED">
                          <w:rPr>
                            <w:rFonts w:ascii="Roboto" w:hAnsi="Roboto"/>
                            <w:sz w:val="16"/>
                            <w:szCs w:val="16"/>
                          </w:rPr>
                          <w:t>air, heat, moon.</w:t>
                        </w:r>
                      </w:p>
                    </w:txbxContent>
                  </v:textbox>
                </v:rect>
                <v:rect id="Rectangle 370" o:spid="_x0000_s1239"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msMA&#10;AADcAAAADwAAAGRycy9kb3ducmV2LnhtbERPy2rCQBTdF/yH4QrdFJ1ofZQ0ExGhoQstmNj9JXOb&#10;BDN3QmZq4t93FkKXh/NOdqNpxY1611hWsJhHIIhLqxuuFFyKj9kbCOeRNbaWScGdHOzSyVOCsbYD&#10;n+mW+0qEEHYxKqi972IpXVmTQTe3HXHgfmxv0AfYV1L3OIRw08plFG2kwYZDQ40dHWoqr/mvUVDc&#10;j/sTrtaLVZZ95d/jkL0Up6VSz9Nx/w7C0+j/xQ/3p1bwug3zw5lwBGT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p+/msMAAADcAAAADwAAAAAAAAAAAAAAAACYAgAAZHJzL2Rv&#10;d25yZXYueG1sUEsFBgAAAAAEAAQA9QAAAIgDAAAAAA==&#10;" fillcolor="#d8d8d8 [2732]" strokecolor="#1c1c1c [3213]" strokeweight="1pt">
                  <v:textbox>
                    <w:txbxContent>
                      <w:p w14:paraId="40B6B0A5" w14:textId="68F2C09A" w:rsidR="00A01E67" w:rsidRPr="002E0B56" w:rsidRDefault="00A01E67" w:rsidP="002F01ED">
                        <w:pPr>
                          <w:spacing w:after="60" w:line="240" w:lineRule="auto"/>
                          <w:jc w:val="left"/>
                          <w:rPr>
                            <w:rFonts w:ascii="Roboto" w:eastAsia="Roboto" w:hAnsi="Roboto" w:cs="Roboto"/>
                            <w:sz w:val="16"/>
                            <w:szCs w:val="16"/>
                          </w:rPr>
                        </w:pPr>
                      </w:p>
                    </w:txbxContent>
                  </v:textbox>
                </v:rect>
                <w10:wrap anchorx="margin"/>
              </v:group>
            </w:pict>
          </mc:Fallback>
        </mc:AlternateContent>
      </w:r>
      <w:r w:rsidR="00833170">
        <w:rPr>
          <w:noProof/>
        </w:rPr>
        <mc:AlternateContent>
          <mc:Choice Requires="wps">
            <w:drawing>
              <wp:anchor distT="0" distB="0" distL="114300" distR="114300" simplePos="0" relativeHeight="251708416" behindDoc="0" locked="0" layoutInCell="1" allowOverlap="1" wp14:anchorId="6B88CBEF" wp14:editId="55CF14A5">
                <wp:simplePos x="0" y="0"/>
                <wp:positionH relativeFrom="margin">
                  <wp:posOffset>-1493558</wp:posOffset>
                </wp:positionH>
                <wp:positionV relativeFrom="paragraph">
                  <wp:posOffset>1503338</wp:posOffset>
                </wp:positionV>
                <wp:extent cx="3337510" cy="335915"/>
                <wp:effectExtent l="0" t="4445" r="11430" b="11430"/>
                <wp:wrapNone/>
                <wp:docPr id="355" name="Rectangle 355"/>
                <wp:cNvGraphicFramePr/>
                <a:graphic xmlns:a="http://schemas.openxmlformats.org/drawingml/2006/main">
                  <a:graphicData uri="http://schemas.microsoft.com/office/word/2010/wordprocessingShape">
                    <wps:wsp>
                      <wps:cNvSpPr/>
                      <wps:spPr>
                        <a:xfrm rot="16200000">
                          <a:off x="0" y="0"/>
                          <a:ext cx="3337510" cy="335915"/>
                        </a:xfrm>
                        <a:prstGeom prst="rect">
                          <a:avLst/>
                        </a:prstGeom>
                        <a:solidFill>
                          <a:srgbClr val="A873A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9A75A4" w14:textId="64DFAF21" w:rsidR="00A01E67" w:rsidRPr="00807512" w:rsidRDefault="00A01E67" w:rsidP="00135D70">
                            <w:pPr>
                              <w:jc w:val="center"/>
                              <w:rPr>
                                <w:rFonts w:ascii="Roboto" w:hAnsi="Roboto"/>
                                <w:b/>
                                <w:bCs/>
                                <w:color w:val="FFFFFF" w:themeColor="background1"/>
                                <w:sz w:val="18"/>
                                <w:szCs w:val="18"/>
                              </w:rPr>
                            </w:pPr>
                            <w:r>
                              <w:rPr>
                                <w:rFonts w:ascii="Roboto" w:hAnsi="Roboto"/>
                                <w:b/>
                                <w:bCs/>
                                <w:color w:val="FFFFFF" w:themeColor="background1"/>
                                <w:sz w:val="18"/>
                                <w:szCs w:val="18"/>
                              </w:rPr>
                              <w:t>Forces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55" o:spid="_x0000_s1240" style="position:absolute;left:0;text-align:left;margin-left:-117.6pt;margin-top:118.35pt;width:262.8pt;height:26.45pt;rotation:-90;z-index:2517084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" fillcolor="#a873af" strokecolor="#1c1c1c [3213]" strokeweight="1pt">
                <v:textbox>
                  <w:txbxContent>
                    <w:p w14:paraId="249A75A4" w14:textId="64DFAF21" w:rsidR="00A01E67" w:rsidRPr="00807512" w:rsidRDefault="00A01E67" w:rsidP="00135D70">
                      <w:pPr>
                        <w:jc w:val="center"/>
                        <w:rPr>
                          <w:rFonts w:ascii="Roboto" w:hAnsi="Roboto"/>
                          <w:b/>
                          <w:bCs/>
                          <w:color w:val="FFFFFF" w:themeColor="background1"/>
                          <w:sz w:val="18"/>
                          <w:szCs w:val="18"/>
                        </w:rPr>
                      </w:pPr>
                      <w:r>
                        <w:rPr>
                          <w:rFonts w:ascii="Roboto" w:hAnsi="Roboto"/>
                          <w:b/>
                          <w:bCs/>
                          <w:color w:val="FFFFFF" w:themeColor="background1"/>
                          <w:sz w:val="18"/>
                          <w:szCs w:val="18"/>
                        </w:rPr>
                        <w:t>Forces</w:t>
                      </w:r>
                    </w:p>
                  </w:txbxContent>
                </v:textbox>
                <w10:wrap anchorx="margin"/>
              </v:rect>
            </w:pict>
          </mc:Fallback>
        </mc:AlternateContent>
      </w:r>
      <w:r w:rsidR="00833170">
        <w:rPr>
          <w:noProof/>
        </w:rPr>
        <mc:AlternateContent>
          <mc:Choice Requires="wpg">
            <w:drawing>
              <wp:anchor distT="0" distB="0" distL="114300" distR="114300" simplePos="0" relativeHeight="251710464" behindDoc="0" locked="0" layoutInCell="1" allowOverlap="1" wp14:anchorId="117BB7EB" wp14:editId="4E14B9DF">
                <wp:simplePos x="0" y="0"/>
                <wp:positionH relativeFrom="margin">
                  <wp:posOffset>342214</wp:posOffset>
                </wp:positionH>
                <wp:positionV relativeFrom="paragraph">
                  <wp:posOffset>4394</wp:posOffset>
                </wp:positionV>
                <wp:extent cx="9565005" cy="3335731"/>
                <wp:effectExtent l="0" t="0" r="17145" b="17145"/>
                <wp:wrapNone/>
                <wp:docPr id="356" name="Group 356"/>
                <wp:cNvGraphicFramePr/>
                <a:graphic xmlns:a="http://schemas.openxmlformats.org/drawingml/2006/main">
                  <a:graphicData uri="http://schemas.microsoft.com/office/word/2010/wordprocessingGroup">
                    <wpg:wgp>
                      <wpg:cNvGrpSpPr/>
                      <wpg:grpSpPr>
                        <a:xfrm>
                          <a:off x="0" y="0"/>
                          <a:ext cx="9565005" cy="3335731"/>
                          <a:chOff x="0" y="0"/>
                          <a:chExt cx="7972929" cy="336430"/>
                        </a:xfrm>
                        <a:solidFill>
                          <a:schemeClr val="bg1"/>
                        </a:solidFill>
                      </wpg:grpSpPr>
                      <wps:wsp>
                        <wps:cNvPr id="357" name="Rectangle 357"/>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8C5E4A" w14:textId="744E674B" w:rsidR="00A01E67" w:rsidRPr="00135D70" w:rsidRDefault="00A01E67" w:rsidP="00135D70">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8" name="Rectangle 358"/>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C5D64E" w14:textId="46C083F9" w:rsidR="00A01E67" w:rsidRPr="00135D70" w:rsidRDefault="00A01E67" w:rsidP="00135D70">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9" name="Rectangle 359"/>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8A4451" w14:textId="0A00826B" w:rsidR="00A01E67" w:rsidRPr="00833170" w:rsidRDefault="00A01E67" w:rsidP="00833170">
                              <w:pPr>
                                <w:spacing w:after="60" w:line="240" w:lineRule="auto"/>
                                <w:jc w:val="left"/>
                                <w:rPr>
                                  <w:rFonts w:ascii="Roboto" w:eastAsia="Roboto" w:hAnsi="Roboto" w:cs="Roboto"/>
                                  <w:sz w:val="18"/>
                                  <w:szCs w:val="18"/>
                                </w:rPr>
                              </w:pPr>
                              <w:r w:rsidRPr="00833170">
                                <w:rPr>
                                  <w:rFonts w:ascii="Roboto" w:eastAsia="Roboto" w:hAnsi="Roboto" w:cs="Roboto"/>
                                  <w:sz w:val="18"/>
                                  <w:szCs w:val="18"/>
                                </w:rPr>
                                <w:t>Forces and Magnets</w:t>
                              </w:r>
                            </w:p>
                            <w:p w14:paraId="60BA4839" w14:textId="14E17676" w:rsidR="00A01E67" w:rsidRPr="00833170" w:rsidRDefault="00A01E67" w:rsidP="00135D70">
                              <w:pPr>
                                <w:spacing w:after="60" w:line="240" w:lineRule="auto"/>
                                <w:jc w:val="left"/>
                                <w:rPr>
                                  <w:rFonts w:ascii="Roboto" w:eastAsia="Roboto" w:hAnsi="Roboto" w:cs="Roboto"/>
                                  <w:b/>
                                  <w:bCs/>
                                  <w:sz w:val="16"/>
                                  <w:szCs w:val="16"/>
                                </w:rPr>
                              </w:pPr>
                              <w:r w:rsidRPr="00833170">
                                <w:rPr>
                                  <w:rFonts w:ascii="Roboto" w:eastAsia="Roboto" w:hAnsi="Roboto" w:cs="Roboto"/>
                                  <w:b/>
                                  <w:bCs/>
                                  <w:sz w:val="16"/>
                                  <w:szCs w:val="16"/>
                                </w:rPr>
                                <w:t>Pupils should be taught to:</w:t>
                              </w:r>
                            </w:p>
                            <w:p w14:paraId="0A9C00BE" w14:textId="77777777" w:rsidR="00A01E67" w:rsidRPr="00833170" w:rsidRDefault="00A01E67"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 xml:space="preserve">compare how things move on </w:t>
                              </w:r>
                              <w:r w:rsidRPr="00833170">
                                <w:rPr>
                                  <w:rFonts w:ascii="Roboto" w:hAnsi="Roboto"/>
                                  <w:color w:val="000000"/>
                                  <w:sz w:val="16"/>
                                  <w:szCs w:val="16"/>
                                </w:rPr>
                                <w:br/>
                                <w:t>different surfaces;</w:t>
                              </w:r>
                            </w:p>
                            <w:p w14:paraId="73175160" w14:textId="77777777" w:rsidR="00A01E67" w:rsidRPr="00833170" w:rsidRDefault="00A01E67"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notice that some forces need contact between 2 objects, but magnetic forces can act at a distance;</w:t>
                              </w:r>
                            </w:p>
                            <w:p w14:paraId="122D1447" w14:textId="77777777" w:rsidR="00A01E67" w:rsidRPr="00833170" w:rsidRDefault="00A01E67"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observe how magnets attract or repel each other and attract some materials and not others;</w:t>
                              </w:r>
                            </w:p>
                            <w:p w14:paraId="7B608344" w14:textId="77777777" w:rsidR="00A01E67" w:rsidRPr="00833170" w:rsidRDefault="00A01E67"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 xml:space="preserve">compare and group together </w:t>
                              </w:r>
                              <w:r w:rsidRPr="00833170">
                                <w:rPr>
                                  <w:rFonts w:ascii="Roboto" w:hAnsi="Roboto"/>
                                  <w:color w:val="000000"/>
                                  <w:sz w:val="16"/>
                                  <w:szCs w:val="16"/>
                                </w:rPr>
                                <w:br/>
                                <w:t>a variety of everyday materials on the basis of whether they are attracted to a magnet, and identify some magnetic materials;</w:t>
                              </w:r>
                            </w:p>
                            <w:p w14:paraId="496FBFF7" w14:textId="77777777" w:rsidR="00A01E67" w:rsidRPr="00833170" w:rsidRDefault="00A01E67"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describe magnets as having 2 poles;</w:t>
                              </w:r>
                            </w:p>
                            <w:p w14:paraId="543D1996" w14:textId="7E3AE14A" w:rsidR="00A01E67" w:rsidRPr="00833170" w:rsidRDefault="00A01E67"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predict whether 2 magnets will attract or repel each other, depending on which poles are facing.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0" name="Rectangle 360"/>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43FA0F" w14:textId="7ADAE663" w:rsidR="00A01E67" w:rsidRPr="00135D70" w:rsidRDefault="00A01E67" w:rsidP="00135D70">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1" name="Rectangle 361"/>
                        <wps:cNvSpPr/>
                        <wps:spPr>
                          <a:xfrm>
                            <a:off x="5305246"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88065B" w14:textId="0615B101" w:rsidR="00A01E67" w:rsidRPr="001D3D79" w:rsidRDefault="00A01E67" w:rsidP="00135D70">
                              <w:pPr>
                                <w:spacing w:after="60" w:line="240" w:lineRule="auto"/>
                                <w:jc w:val="left"/>
                                <w:rPr>
                                  <w:rFonts w:ascii="Roboto" w:eastAsia="Roboto" w:hAnsi="Roboto" w:cs="Roboto"/>
                                  <w:sz w:val="18"/>
                                  <w:szCs w:val="18"/>
                                </w:rPr>
                              </w:pPr>
                              <w:r w:rsidRPr="001D3D79">
                                <w:rPr>
                                  <w:rFonts w:ascii="Roboto" w:eastAsia="Roboto" w:hAnsi="Roboto" w:cs="Roboto"/>
                                  <w:sz w:val="18"/>
                                  <w:szCs w:val="18"/>
                                </w:rPr>
                                <w:t>Forces</w:t>
                              </w:r>
                            </w:p>
                            <w:p w14:paraId="53B68AF9" w14:textId="0BD28D6B" w:rsidR="00A01E67" w:rsidRPr="001D3D79" w:rsidRDefault="00A01E67" w:rsidP="00135D70">
                              <w:pPr>
                                <w:spacing w:after="60" w:line="240" w:lineRule="auto"/>
                                <w:jc w:val="left"/>
                                <w:rPr>
                                  <w:rFonts w:ascii="Roboto" w:eastAsia="Roboto" w:hAnsi="Roboto" w:cs="Roboto"/>
                                  <w:b/>
                                  <w:bCs/>
                                  <w:sz w:val="16"/>
                                  <w:szCs w:val="16"/>
                                </w:rPr>
                              </w:pPr>
                              <w:r w:rsidRPr="001D3D79">
                                <w:rPr>
                                  <w:rFonts w:ascii="Roboto" w:eastAsia="Roboto" w:hAnsi="Roboto" w:cs="Roboto"/>
                                  <w:b/>
                                  <w:bCs/>
                                  <w:sz w:val="16"/>
                                  <w:szCs w:val="16"/>
                                </w:rPr>
                                <w:t>Pupils should be taught to:</w:t>
                              </w:r>
                            </w:p>
                            <w:p w14:paraId="130B9018" w14:textId="77777777" w:rsidR="00A01E67" w:rsidRPr="001D3D79" w:rsidRDefault="00A01E67" w:rsidP="001D3D79">
                              <w:pPr>
                                <w:pStyle w:val="ListParagraph"/>
                                <w:numPr>
                                  <w:ilvl w:val="0"/>
                                  <w:numId w:val="3"/>
                                </w:numPr>
                                <w:spacing w:after="60" w:line="240" w:lineRule="auto"/>
                                <w:ind w:left="113" w:hanging="113"/>
                                <w:jc w:val="left"/>
                                <w:rPr>
                                  <w:rFonts w:ascii="Roboto" w:eastAsia="Roboto" w:hAnsi="Roboto" w:cs="Roboto"/>
                                  <w:sz w:val="16"/>
                                  <w:szCs w:val="16"/>
                                </w:rPr>
                              </w:pPr>
                              <w:r w:rsidRPr="001D3D79">
                                <w:rPr>
                                  <w:rFonts w:ascii="Roboto" w:hAnsi="Roboto"/>
                                  <w:color w:val="000000"/>
                                  <w:sz w:val="16"/>
                                  <w:szCs w:val="16"/>
                                </w:rPr>
                                <w:t>explain that unsupported objects fall towards the Earth because of the force of gravity acting between the Earth and the falling object;</w:t>
                              </w:r>
                            </w:p>
                            <w:p w14:paraId="2F01F6A7" w14:textId="77777777" w:rsidR="00A01E67" w:rsidRPr="001D3D79" w:rsidRDefault="00A01E67" w:rsidP="001D3D79">
                              <w:pPr>
                                <w:pStyle w:val="ListParagraph"/>
                                <w:numPr>
                                  <w:ilvl w:val="0"/>
                                  <w:numId w:val="3"/>
                                </w:numPr>
                                <w:spacing w:after="60" w:line="240" w:lineRule="auto"/>
                                <w:ind w:left="113" w:hanging="113"/>
                                <w:jc w:val="left"/>
                                <w:rPr>
                                  <w:rFonts w:ascii="Roboto" w:eastAsia="Roboto" w:hAnsi="Roboto" w:cs="Roboto"/>
                                  <w:sz w:val="16"/>
                                  <w:szCs w:val="16"/>
                                </w:rPr>
                              </w:pPr>
                              <w:r w:rsidRPr="001D3D79">
                                <w:rPr>
                                  <w:rFonts w:ascii="Roboto" w:hAnsi="Roboto"/>
                                  <w:color w:val="000000"/>
                                  <w:sz w:val="16"/>
                                  <w:szCs w:val="16"/>
                                </w:rPr>
                                <w:t xml:space="preserve">identify the effects of air </w:t>
                              </w:r>
                              <w:r w:rsidRPr="001D3D79">
                                <w:rPr>
                                  <w:rFonts w:ascii="Roboto" w:hAnsi="Roboto"/>
                                  <w:color w:val="000000"/>
                                  <w:sz w:val="16"/>
                                  <w:szCs w:val="16"/>
                                </w:rPr>
                                <w:br/>
                                <w:t xml:space="preserve">resistance, water resistance </w:t>
                              </w:r>
                              <w:r w:rsidRPr="001D3D79">
                                <w:rPr>
                                  <w:rFonts w:ascii="Roboto" w:hAnsi="Roboto"/>
                                  <w:color w:val="000000"/>
                                  <w:sz w:val="16"/>
                                  <w:szCs w:val="16"/>
                                </w:rPr>
                                <w:br/>
                                <w:t>and friction, that act between moving surfaces;</w:t>
                              </w:r>
                            </w:p>
                            <w:p w14:paraId="292FE5C4" w14:textId="675BDD6F" w:rsidR="00A01E67" w:rsidRPr="001D3D79" w:rsidRDefault="00A01E67" w:rsidP="001D3D79">
                              <w:pPr>
                                <w:pStyle w:val="ListParagraph"/>
                                <w:numPr>
                                  <w:ilvl w:val="0"/>
                                  <w:numId w:val="3"/>
                                </w:numPr>
                                <w:spacing w:after="60" w:line="240" w:lineRule="auto"/>
                                <w:ind w:left="113" w:hanging="113"/>
                                <w:jc w:val="left"/>
                                <w:rPr>
                                  <w:rFonts w:ascii="Roboto" w:eastAsia="Roboto" w:hAnsi="Roboto" w:cs="Roboto"/>
                                  <w:sz w:val="16"/>
                                  <w:szCs w:val="16"/>
                                </w:rPr>
                              </w:pPr>
                              <w:r w:rsidRPr="001D3D79">
                                <w:rPr>
                                  <w:rFonts w:ascii="Roboto" w:hAnsi="Roboto"/>
                                  <w:color w:val="000000"/>
                                  <w:sz w:val="16"/>
                                  <w:szCs w:val="16"/>
                                </w:rPr>
                                <w:t>recognise that some mechanisms including levers, pulleys and gears allow a smaller force to have a greater effect.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2" name="Rectangle 362"/>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36785B" w14:textId="6138B6EC" w:rsidR="00A01E67" w:rsidRPr="00135D70" w:rsidRDefault="00A01E67" w:rsidP="00135D70">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56" o:spid="_x0000_s1241" style="position:absolute;left:0;text-align:left;margin-left:26.95pt;margin-top:.35pt;width:753.15pt;height:262.65pt;z-index:251710464;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">
                <v:rect id="Rectangle 357" o:spid="_x0000_s1242"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N7jsYA&#10;AADcAAAADwAAAGRycy9kb3ducmV2LnhtbESPT2vCQBTE7wW/w/IEL0U3Wv8RXUWEhh5qwUTvj+wz&#10;CWbfhuzWxG/fLRR6HGbmN8x235taPKh1lWUF00kEgji3uuJCwSV7H69BOI+ssbZMCp7kYL8bvGwx&#10;1rbjMz1SX4gAYRejgtL7JpbS5SUZdBPbEAfvZluDPsi2kLrFLsBNLWdRtJQGKw4LJTZ0LCm/p99G&#10;Qfb8PJxwvpjOk+QrvfZd8pqdZkqNhv1hA8JT7//Df+0PreBtsYLfM+EIyN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sN7jsYAAADcAAAADwAAAAAAAAAAAAAAAACYAgAAZHJz&#10;L2Rvd25yZXYueG1sUEsFBgAAAAAEAAQA9QAAAIsDAAAAAA==&#10;" fillcolor="#d8d8d8 [2732]" strokecolor="#1c1c1c [3213]" strokeweight="1pt">
                  <v:textbox>
                    <w:txbxContent>
                      <w:p w14:paraId="588C5E4A" w14:textId="744E674B" w:rsidR="00A01E67" w:rsidRPr="00135D70" w:rsidRDefault="00A01E67" w:rsidP="00135D70">
                        <w:pPr>
                          <w:spacing w:after="60" w:line="240" w:lineRule="auto"/>
                          <w:jc w:val="left"/>
                          <w:rPr>
                            <w:rFonts w:ascii="Roboto" w:eastAsia="Roboto" w:hAnsi="Roboto" w:cs="Roboto"/>
                            <w:sz w:val="16"/>
                            <w:szCs w:val="16"/>
                          </w:rPr>
                        </w:pPr>
                      </w:p>
                    </w:txbxContent>
                  </v:textbox>
                </v:rect>
                <v:rect id="Rectangle 358" o:spid="_x0000_s1243"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zv/MEA&#10;AADcAAAADwAAAGRycy9kb3ducmV2LnhtbERPy4rCMBTdD/gP4QpuBk19MnSMIoLFxSjYzuwvzbUt&#10;Njelibb+/WQhuDyc93rbm1o8qHWVZQXTSQSCOLe64kLBb3YYf4FwHlljbZkUPMnBdjP4WGOsbccX&#10;eqS+ECGEXYwKSu+bWEqXl2TQTWxDHLirbQ36ANtC6ha7EG5qOYuilTRYcWgosaF9SfktvRsF2fNn&#10;d8LFcrpIknP613fJZ3aaKTUa9rtvEJ56/xa/3EetYL4Ma8OZcATk5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9c7/zBAAAA3AAAAA8AAAAAAAAAAAAAAAAAmAIAAGRycy9kb3du&#10;cmV2LnhtbFBLBQYAAAAABAAEAPUAAACGAwAAAAA=&#10;" fillcolor="#d8d8d8 [2732]" strokecolor="#1c1c1c [3213]" strokeweight="1pt">
                  <v:textbox>
                    <w:txbxContent>
                      <w:p w14:paraId="7EC5D64E" w14:textId="46C083F9" w:rsidR="00A01E67" w:rsidRPr="00135D70" w:rsidRDefault="00A01E67" w:rsidP="00135D70">
                        <w:pPr>
                          <w:spacing w:after="60" w:line="240" w:lineRule="auto"/>
                          <w:jc w:val="left"/>
                          <w:rPr>
                            <w:rFonts w:ascii="Roboto" w:eastAsia="Roboto" w:hAnsi="Roboto" w:cs="Roboto"/>
                            <w:sz w:val="16"/>
                            <w:szCs w:val="16"/>
                          </w:rPr>
                        </w:pPr>
                      </w:p>
                    </w:txbxContent>
                  </v:textbox>
                </v:rect>
                <v:rect id="Rectangle 359" o:spid="_x0000_s1244"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UGMcA&#10;AADcAAAADwAAAGRycy9kb3ducmV2LnhtbESPQWvCQBSE74L/YXmFXorZWInU1FXUIhRFqEakx0f2&#10;NQlm34bsVtP++q5Q8DjMzDfMdN6ZWlyodZVlBcMoBkGcW11xoeCYrQcvIJxH1lhbJgU/5GA+6/em&#10;mGp75T1dDr4QAcIuRQWl900qpctLMugi2xAH78u2Bn2QbSF1i9cAN7V8juOxNFhxWCixoVVJ+fnw&#10;bQJFV59ZMtx87LYr3Zzwd5+8PS2VenzoFq8gPHX+Hv5vv2sFo2QCtzPhCMj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zX1BjHAAAA3AAAAA8AAAAAAAAAAAAAAAAAmAIAAGRy&#10;cy9kb3ducmV2LnhtbFBLBQYAAAAABAAEAPUAAACMAwAAAAA=&#10;" filled="f" strokecolor="#1c1c1c [3213]" strokeweight="1pt">
                  <v:textbox>
                    <w:txbxContent>
                      <w:p w14:paraId="288A4451" w14:textId="0A00826B" w:rsidR="00A01E67" w:rsidRPr="00833170" w:rsidRDefault="00A01E67" w:rsidP="00833170">
                        <w:pPr>
                          <w:spacing w:after="60" w:line="240" w:lineRule="auto"/>
                          <w:jc w:val="left"/>
                          <w:rPr>
                            <w:rFonts w:ascii="Roboto" w:eastAsia="Roboto" w:hAnsi="Roboto" w:cs="Roboto"/>
                            <w:sz w:val="18"/>
                            <w:szCs w:val="18"/>
                          </w:rPr>
                        </w:pPr>
                        <w:r w:rsidRPr="00833170">
                          <w:rPr>
                            <w:rFonts w:ascii="Roboto" w:eastAsia="Roboto" w:hAnsi="Roboto" w:cs="Roboto"/>
                            <w:sz w:val="18"/>
                            <w:szCs w:val="18"/>
                          </w:rPr>
                          <w:t>Forces and Magnets</w:t>
                        </w:r>
                      </w:p>
                      <w:p w14:paraId="60BA4839" w14:textId="14E17676" w:rsidR="00A01E67" w:rsidRPr="00833170" w:rsidRDefault="00A01E67" w:rsidP="00135D70">
                        <w:pPr>
                          <w:spacing w:after="60" w:line="240" w:lineRule="auto"/>
                          <w:jc w:val="left"/>
                          <w:rPr>
                            <w:rFonts w:ascii="Roboto" w:eastAsia="Roboto" w:hAnsi="Roboto" w:cs="Roboto"/>
                            <w:b/>
                            <w:bCs/>
                            <w:sz w:val="16"/>
                            <w:szCs w:val="16"/>
                          </w:rPr>
                        </w:pPr>
                        <w:r w:rsidRPr="00833170">
                          <w:rPr>
                            <w:rFonts w:ascii="Roboto" w:eastAsia="Roboto" w:hAnsi="Roboto" w:cs="Roboto"/>
                            <w:b/>
                            <w:bCs/>
                            <w:sz w:val="16"/>
                            <w:szCs w:val="16"/>
                          </w:rPr>
                          <w:t>Pupils should be taught to:</w:t>
                        </w:r>
                      </w:p>
                      <w:p w14:paraId="0A9C00BE" w14:textId="77777777" w:rsidR="00A01E67" w:rsidRPr="00833170" w:rsidRDefault="00A01E67"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 xml:space="preserve">compare how things move on </w:t>
                        </w:r>
                        <w:r w:rsidRPr="00833170">
                          <w:rPr>
                            <w:rFonts w:ascii="Roboto" w:hAnsi="Roboto"/>
                            <w:color w:val="000000"/>
                            <w:sz w:val="16"/>
                            <w:szCs w:val="16"/>
                          </w:rPr>
                          <w:br/>
                          <w:t>different surfaces;</w:t>
                        </w:r>
                      </w:p>
                      <w:p w14:paraId="73175160" w14:textId="77777777" w:rsidR="00A01E67" w:rsidRPr="00833170" w:rsidRDefault="00A01E67"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notice that some forces need contact between 2 objects, but magnetic forces can act at a distance;</w:t>
                        </w:r>
                      </w:p>
                      <w:p w14:paraId="122D1447" w14:textId="77777777" w:rsidR="00A01E67" w:rsidRPr="00833170" w:rsidRDefault="00A01E67"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observe how magnets attract or repel each other and attract some materials and not others;</w:t>
                        </w:r>
                      </w:p>
                      <w:p w14:paraId="7B608344" w14:textId="77777777" w:rsidR="00A01E67" w:rsidRPr="00833170" w:rsidRDefault="00A01E67"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 xml:space="preserve">compare and group together </w:t>
                        </w:r>
                        <w:r w:rsidRPr="00833170">
                          <w:rPr>
                            <w:rFonts w:ascii="Roboto" w:hAnsi="Roboto"/>
                            <w:color w:val="000000"/>
                            <w:sz w:val="16"/>
                            <w:szCs w:val="16"/>
                          </w:rPr>
                          <w:br/>
                          <w:t>a variety of everyday materials on the basis of whether they are attracted to a magnet, and identify some magnetic materials;</w:t>
                        </w:r>
                      </w:p>
                      <w:p w14:paraId="496FBFF7" w14:textId="77777777" w:rsidR="00A01E67" w:rsidRPr="00833170" w:rsidRDefault="00A01E67"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describe magnets as having 2 poles;</w:t>
                        </w:r>
                      </w:p>
                      <w:p w14:paraId="543D1996" w14:textId="7E3AE14A" w:rsidR="00A01E67" w:rsidRPr="00833170" w:rsidRDefault="00A01E67" w:rsidP="00833170">
                        <w:pPr>
                          <w:pStyle w:val="ListParagraph"/>
                          <w:numPr>
                            <w:ilvl w:val="0"/>
                            <w:numId w:val="3"/>
                          </w:numPr>
                          <w:spacing w:after="60" w:line="240" w:lineRule="auto"/>
                          <w:ind w:left="113" w:hanging="113"/>
                          <w:jc w:val="left"/>
                          <w:rPr>
                            <w:rFonts w:ascii="Roboto" w:eastAsia="Roboto" w:hAnsi="Roboto" w:cs="Roboto"/>
                            <w:sz w:val="16"/>
                            <w:szCs w:val="16"/>
                          </w:rPr>
                        </w:pPr>
                        <w:r w:rsidRPr="00833170">
                          <w:rPr>
                            <w:rFonts w:ascii="Roboto" w:hAnsi="Roboto"/>
                            <w:color w:val="000000"/>
                            <w:sz w:val="16"/>
                            <w:szCs w:val="16"/>
                          </w:rPr>
                          <w:t>predict whether 2 magnets will attract or repel each other, depending on which poles are facing.</w:t>
                        </w:r>
                      </w:p>
                    </w:txbxContent>
                  </v:textbox>
                </v:rect>
                <v:rect id="Rectangle 360" o:spid="_x0000_s1245"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YpR8EA&#10;AADcAAAADwAAAGRycy9kb3ducmV2LnhtbERPy4rCMBTdD/gP4QpuBk19MnSMIoLFxSjYzuwvzbUt&#10;Njelibb+/WQhuDyc93rbm1o8qHWVZQXTSQSCOLe64kLBb3YYf4FwHlljbZkUPMnBdjP4WGOsbccX&#10;eqS+ECGEXYwKSu+bWEqXl2TQTWxDHLirbQ36ANtC6ha7EG5qOYuilTRYcWgosaF9SfktvRsF2fNn&#10;d8LFcrpIknP613fJZ3aaKTUa9rtvEJ56/xa/3EetYL4K88OZcATk5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9GKUfBAAAA3AAAAA8AAAAAAAAAAAAAAAAAmAIAAGRycy9kb3du&#10;cmV2LnhtbFBLBQYAAAAABAAEAPUAAACGAwAAAAA=&#10;" fillcolor="#d8d8d8 [2732]" strokecolor="#1c1c1c [3213]" strokeweight="1pt">
                  <v:textbox>
                    <w:txbxContent>
                      <w:p w14:paraId="7143FA0F" w14:textId="7ADAE663" w:rsidR="00A01E67" w:rsidRPr="00135D70" w:rsidRDefault="00A01E67" w:rsidP="00135D70">
                        <w:pPr>
                          <w:spacing w:after="60" w:line="240" w:lineRule="auto"/>
                          <w:jc w:val="left"/>
                          <w:rPr>
                            <w:rFonts w:ascii="Roboto" w:eastAsia="Roboto" w:hAnsi="Roboto" w:cs="Roboto"/>
                            <w:sz w:val="16"/>
                            <w:szCs w:val="16"/>
                          </w:rPr>
                        </w:pPr>
                      </w:p>
                    </w:txbxContent>
                  </v:textbox>
                </v:rect>
                <v:rect id="Rectangle 361" o:spid="_x0000_s1246"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0So8YA&#10;AADcAAAADwAAAGRycy9kb3ducmV2LnhtbESP3WrCQBSE7wu+w3IEb0rdRFFKdJVWKRRF8KcULw/Z&#10;YxLMng3ZVaNP7wqCl8PMfMOMp40pxZlqV1hWEHcjEMSp1QVnCv52Px+fIJxH1lhaJgVXcjCdtN7G&#10;mGh74Q2dtz4TAcIuQQW591UipUtzMui6tiIO3sHWBn2QdSZ1jZcAN6XsRdFQGiw4LORY0Syn9Lg9&#10;mUDRxX43iBfr1XKmq3+8bQbz92+lOu3mawTCU+Nf4Wf7VyvoD2N4nAlH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M0So8YAAADcAAAADwAAAAAAAAAAAAAAAACYAgAAZHJz&#10;L2Rvd25yZXYueG1sUEsFBgAAAAAEAAQA9QAAAIsDAAAAAA==&#10;" filled="f" strokecolor="#1c1c1c [3213]" strokeweight="1pt">
                  <v:textbox>
                    <w:txbxContent>
                      <w:p w14:paraId="2788065B" w14:textId="0615B101" w:rsidR="00A01E67" w:rsidRPr="001D3D79" w:rsidRDefault="00A01E67" w:rsidP="00135D70">
                        <w:pPr>
                          <w:spacing w:after="60" w:line="240" w:lineRule="auto"/>
                          <w:jc w:val="left"/>
                          <w:rPr>
                            <w:rFonts w:ascii="Roboto" w:eastAsia="Roboto" w:hAnsi="Roboto" w:cs="Roboto"/>
                            <w:sz w:val="18"/>
                            <w:szCs w:val="18"/>
                          </w:rPr>
                        </w:pPr>
                        <w:r w:rsidRPr="001D3D79">
                          <w:rPr>
                            <w:rFonts w:ascii="Roboto" w:eastAsia="Roboto" w:hAnsi="Roboto" w:cs="Roboto"/>
                            <w:sz w:val="18"/>
                            <w:szCs w:val="18"/>
                          </w:rPr>
                          <w:t>Forces</w:t>
                        </w:r>
                      </w:p>
                      <w:p w14:paraId="53B68AF9" w14:textId="0BD28D6B" w:rsidR="00A01E67" w:rsidRPr="001D3D79" w:rsidRDefault="00A01E67" w:rsidP="00135D70">
                        <w:pPr>
                          <w:spacing w:after="60" w:line="240" w:lineRule="auto"/>
                          <w:jc w:val="left"/>
                          <w:rPr>
                            <w:rFonts w:ascii="Roboto" w:eastAsia="Roboto" w:hAnsi="Roboto" w:cs="Roboto"/>
                            <w:b/>
                            <w:bCs/>
                            <w:sz w:val="16"/>
                            <w:szCs w:val="16"/>
                          </w:rPr>
                        </w:pPr>
                        <w:r w:rsidRPr="001D3D79">
                          <w:rPr>
                            <w:rFonts w:ascii="Roboto" w:eastAsia="Roboto" w:hAnsi="Roboto" w:cs="Roboto"/>
                            <w:b/>
                            <w:bCs/>
                            <w:sz w:val="16"/>
                            <w:szCs w:val="16"/>
                          </w:rPr>
                          <w:t>Pupils should be taught to:</w:t>
                        </w:r>
                      </w:p>
                      <w:p w14:paraId="130B9018" w14:textId="77777777" w:rsidR="00A01E67" w:rsidRPr="001D3D79" w:rsidRDefault="00A01E67" w:rsidP="001D3D79">
                        <w:pPr>
                          <w:pStyle w:val="ListParagraph"/>
                          <w:numPr>
                            <w:ilvl w:val="0"/>
                            <w:numId w:val="3"/>
                          </w:numPr>
                          <w:spacing w:after="60" w:line="240" w:lineRule="auto"/>
                          <w:ind w:left="113" w:hanging="113"/>
                          <w:jc w:val="left"/>
                          <w:rPr>
                            <w:rFonts w:ascii="Roboto" w:eastAsia="Roboto" w:hAnsi="Roboto" w:cs="Roboto"/>
                            <w:sz w:val="16"/>
                            <w:szCs w:val="16"/>
                          </w:rPr>
                        </w:pPr>
                        <w:r w:rsidRPr="001D3D79">
                          <w:rPr>
                            <w:rFonts w:ascii="Roboto" w:hAnsi="Roboto"/>
                            <w:color w:val="000000"/>
                            <w:sz w:val="16"/>
                            <w:szCs w:val="16"/>
                          </w:rPr>
                          <w:t>explain that unsupported objects fall towards the Earth because of the force of gravity acting between the Earth and the falling object;</w:t>
                        </w:r>
                      </w:p>
                      <w:p w14:paraId="2F01F6A7" w14:textId="77777777" w:rsidR="00A01E67" w:rsidRPr="001D3D79" w:rsidRDefault="00A01E67" w:rsidP="001D3D79">
                        <w:pPr>
                          <w:pStyle w:val="ListParagraph"/>
                          <w:numPr>
                            <w:ilvl w:val="0"/>
                            <w:numId w:val="3"/>
                          </w:numPr>
                          <w:spacing w:after="60" w:line="240" w:lineRule="auto"/>
                          <w:ind w:left="113" w:hanging="113"/>
                          <w:jc w:val="left"/>
                          <w:rPr>
                            <w:rFonts w:ascii="Roboto" w:eastAsia="Roboto" w:hAnsi="Roboto" w:cs="Roboto"/>
                            <w:sz w:val="16"/>
                            <w:szCs w:val="16"/>
                          </w:rPr>
                        </w:pPr>
                        <w:r w:rsidRPr="001D3D79">
                          <w:rPr>
                            <w:rFonts w:ascii="Roboto" w:hAnsi="Roboto"/>
                            <w:color w:val="000000"/>
                            <w:sz w:val="16"/>
                            <w:szCs w:val="16"/>
                          </w:rPr>
                          <w:t xml:space="preserve">identify the effects of air </w:t>
                        </w:r>
                        <w:r w:rsidRPr="001D3D79">
                          <w:rPr>
                            <w:rFonts w:ascii="Roboto" w:hAnsi="Roboto"/>
                            <w:color w:val="000000"/>
                            <w:sz w:val="16"/>
                            <w:szCs w:val="16"/>
                          </w:rPr>
                          <w:br/>
                          <w:t xml:space="preserve">resistance, water resistance </w:t>
                        </w:r>
                        <w:r w:rsidRPr="001D3D79">
                          <w:rPr>
                            <w:rFonts w:ascii="Roboto" w:hAnsi="Roboto"/>
                            <w:color w:val="000000"/>
                            <w:sz w:val="16"/>
                            <w:szCs w:val="16"/>
                          </w:rPr>
                          <w:br/>
                          <w:t>and friction, that act between moving surfaces;</w:t>
                        </w:r>
                      </w:p>
                      <w:p w14:paraId="292FE5C4" w14:textId="675BDD6F" w:rsidR="00A01E67" w:rsidRPr="001D3D79" w:rsidRDefault="00A01E67" w:rsidP="001D3D79">
                        <w:pPr>
                          <w:pStyle w:val="ListParagraph"/>
                          <w:numPr>
                            <w:ilvl w:val="0"/>
                            <w:numId w:val="3"/>
                          </w:numPr>
                          <w:spacing w:after="60" w:line="240" w:lineRule="auto"/>
                          <w:ind w:left="113" w:hanging="113"/>
                          <w:jc w:val="left"/>
                          <w:rPr>
                            <w:rFonts w:ascii="Roboto" w:eastAsia="Roboto" w:hAnsi="Roboto" w:cs="Roboto"/>
                            <w:sz w:val="16"/>
                            <w:szCs w:val="16"/>
                          </w:rPr>
                        </w:pPr>
                        <w:r w:rsidRPr="001D3D79">
                          <w:rPr>
                            <w:rFonts w:ascii="Roboto" w:hAnsi="Roboto"/>
                            <w:color w:val="000000"/>
                            <w:sz w:val="16"/>
                            <w:szCs w:val="16"/>
                          </w:rPr>
                          <w:t>recognise that some mechanisms including levers, pulleys and gears allow a smaller force to have a greater effect.</w:t>
                        </w:r>
                      </w:p>
                    </w:txbxContent>
                  </v:textbox>
                </v:rect>
                <v:rect id="Rectangle 362" o:spid="_x0000_s1247"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gSq8YA&#10;AADcAAAADwAAAGRycy9kb3ducmV2LnhtbESPT2vCQBTE7wW/w/KEXqRujH8o0VVEaOihCibt/ZF9&#10;JsHs25Ddmvjt3YLQ4zAzv2E2u8E04kadqy0rmE0jEMSF1TWXCr7zj7d3EM4ja2wsk4I7OdhtRy8b&#10;TLTt+Uy3zJciQNglqKDyvk2kdEVFBt3UtsTBu9jOoA+yK6XusA9w08g4ilbSYM1hocKWDhUV1+zX&#10;KMjvX/sjLpazRZqesp+hTyf5MVbqdTzs1yA8Df4//Gx/agXzVQx/Z8IRkN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NgSq8YAAADcAAAADwAAAAAAAAAAAAAAAACYAgAAZHJz&#10;L2Rvd25yZXYueG1sUEsFBgAAAAAEAAQA9QAAAIsDAAAAAA==&#10;" fillcolor="#d8d8d8 [2732]" strokecolor="#1c1c1c [3213]" strokeweight="1pt">
                  <v:textbox>
                    <w:txbxContent>
                      <w:p w14:paraId="0736785B" w14:textId="6138B6EC" w:rsidR="00A01E67" w:rsidRPr="00135D70" w:rsidRDefault="00A01E67" w:rsidP="00135D70">
                        <w:pPr>
                          <w:spacing w:after="60" w:line="240" w:lineRule="auto"/>
                          <w:jc w:val="left"/>
                          <w:rPr>
                            <w:rFonts w:ascii="Roboto" w:eastAsia="Roboto" w:hAnsi="Roboto" w:cs="Roboto"/>
                            <w:sz w:val="16"/>
                            <w:szCs w:val="16"/>
                          </w:rPr>
                        </w:pPr>
                      </w:p>
                    </w:txbxContent>
                  </v:textbox>
                </v:rect>
                <w10:wrap anchorx="margin"/>
              </v:group>
            </w:pict>
          </mc:Fallback>
        </mc:AlternateContent>
      </w:r>
      <w:r w:rsidR="00135D70">
        <w:rPr>
          <w:noProof/>
        </w:rPr>
        <mc:AlternateContent>
          <mc:Choice Requires="wpg">
            <w:drawing>
              <wp:anchor distT="0" distB="0" distL="114300" distR="114300" simplePos="0" relativeHeight="251706368" behindDoc="0" locked="0" layoutInCell="1" allowOverlap="1" wp14:anchorId="6E42443C" wp14:editId="5FB14AF0">
                <wp:simplePos x="0" y="0"/>
                <wp:positionH relativeFrom="margin">
                  <wp:posOffset>344475</wp:posOffset>
                </wp:positionH>
                <wp:positionV relativeFrom="paragraph">
                  <wp:posOffset>-335915</wp:posOffset>
                </wp:positionV>
                <wp:extent cx="9568181" cy="335915"/>
                <wp:effectExtent l="0" t="0" r="13970" b="26035"/>
                <wp:wrapNone/>
                <wp:docPr id="3" name="Group 3"/>
                <wp:cNvGraphicFramePr/>
                <a:graphic xmlns:a="http://schemas.openxmlformats.org/drawingml/2006/main">
                  <a:graphicData uri="http://schemas.microsoft.com/office/word/2010/wordprocessingGroup">
                    <wpg:wgp>
                      <wpg:cNvGrpSpPr/>
                      <wpg:grpSpPr>
                        <a:xfrm>
                          <a:off x="0" y="0"/>
                          <a:ext cx="9568181" cy="335915"/>
                          <a:chOff x="-7940" y="0"/>
                          <a:chExt cx="7975576" cy="336430"/>
                        </a:xfrm>
                      </wpg:grpSpPr>
                      <wps:wsp>
                        <wps:cNvPr id="448" name="Rectangle 340"/>
                        <wps:cNvSpPr/>
                        <wps:spPr>
                          <a:xfrm>
                            <a:off x="-7940"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0C5C9E" w14:textId="77777777" w:rsidR="00A01E67" w:rsidRPr="00807512" w:rsidRDefault="00A01E67" w:rsidP="00135D7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9" name="Rectangle 341"/>
                        <wps:cNvSpPr/>
                        <wps:spPr>
                          <a:xfrm>
                            <a:off x="1311216"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95CFEB" w14:textId="77777777" w:rsidR="00A01E67" w:rsidRPr="00807512" w:rsidRDefault="00A01E67" w:rsidP="00135D7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7" name="Rectangle 342"/>
                        <wps:cNvSpPr/>
                        <wps:spPr>
                          <a:xfrm>
                            <a:off x="2643017"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2DE3B2" w14:textId="77777777" w:rsidR="00A01E67" w:rsidRPr="00807512" w:rsidRDefault="00A01E67" w:rsidP="00135D7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0" name="Rectangle 343"/>
                        <wps:cNvSpPr/>
                        <wps:spPr>
                          <a:xfrm>
                            <a:off x="3968151"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1FB46E" w14:textId="77777777" w:rsidR="00A01E67" w:rsidRPr="00D946D0" w:rsidRDefault="00A01E67" w:rsidP="00135D7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Rectangle 344"/>
                        <wps:cNvSpPr/>
                        <wps:spPr>
                          <a:xfrm>
                            <a:off x="5299953"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6123C9" w14:textId="77777777" w:rsidR="00A01E67" w:rsidRPr="00D946D0" w:rsidRDefault="00A01E67" w:rsidP="00135D7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2" name="Rectangle 345"/>
                        <wps:cNvSpPr/>
                        <wps:spPr>
                          <a:xfrm>
                            <a:off x="6628421"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E0D1AD" w14:textId="77777777" w:rsidR="00A01E67" w:rsidRPr="00D946D0" w:rsidRDefault="00A01E67" w:rsidP="00135D7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3" o:spid="_x0000_s1248" style="position:absolute;left:0;text-align:left;margin-left:27.1pt;margin-top:-26.45pt;width:753.4pt;height:26.45pt;z-index:251706368;mso-position-horizontal-relative:margin;mso-width-relative:margin" coordorigin="-79" coordsize="79755,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">
                <v:rect id="Rectangle 340" o:spid="_x0000_s1249" style="position:absolute;left:-79;width:13191;height:33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pFncAA&#10;AADcAAAADwAAAGRycy9kb3ducmV2LnhtbERPTYvCMBC9C/6HMIIX0VQR0a5RxGXBo1YPHodmNu1u&#10;MylJqt1/vzkIHh/ve7vvbSMe5EPtWMF8loEgLp2u2Si4Xb+maxAhImtsHJOCPwqw3w0HW8y1e/KF&#10;HkU0IoVwyFFBFWObSxnKiiyGmWuJE/ftvMWYoDdSe3ymcNvIRZatpMWaU0OFLR0rKn+LziroTKFb&#10;r83p7jbd5Md/Huxkc1ZqPOoPHyAi9fEtfrlPWsFymdamM+kIyN0/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xpFncAAAADcAAAADwAAAAAAAAAAAAAAAACYAgAAZHJzL2Rvd25y&#10;ZXYueG1sUEsFBgAAAAAEAAQA9QAAAIUDAAAAAA==&#10;" fillcolor="#673a8f" strokecolor="#1c1c1c [3213]" strokeweight="1pt">
                  <v:textbox>
                    <w:txbxContent>
                      <w:p w14:paraId="1A0C5C9E" w14:textId="77777777" w:rsidR="00A01E67" w:rsidRPr="00807512" w:rsidRDefault="00A01E67" w:rsidP="00135D7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341" o:spid="_x0000_s1250" style="position:absolute;left:13112;width:13400;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h5V8UA&#10;AADcAAAADwAAAGRycy9kb3ducmV2LnhtbESPzWrCQBSF90LfYbiF7nRikGJTR0lbhLRumuimu0vm&#10;mgQzd0JmmqRv3xEEl4fz83E2u8m0YqDeNZYVLBcRCOLS6oYrBafjfr4G4TyyxtYyKfgjB7vtw2yD&#10;ibYj5zQUvhJhhF2CCmrvu0RKV9Zk0C1sRxy8s+0N+iD7SuoexzBuWhlH0bM02HAg1NjRe03lpfg1&#10;gbuPM/P18XO6HO10wOIzT4fvN6WeHqf0FYSnyd/Dt3amFaxWL3A9E46A3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qHlXxQAAANwAAAAPAAAAAAAAAAAAAAAAAJgCAABkcnMv&#10;ZG93bnJldi54bWxQSwUGAAAAAAQABAD1AAAAigMAAAAA&#10;" fillcolor="#e7226a" strokecolor="#1c1c1c [3213]" strokeweight="1pt">
                  <v:textbox>
                    <w:txbxContent>
                      <w:p w14:paraId="1695CFEB" w14:textId="77777777" w:rsidR="00A01E67" w:rsidRPr="00807512" w:rsidRDefault="00A01E67" w:rsidP="00135D7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342" o:spid="_x0000_s1251" style="position:absolute;left:26430;width:13398;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9WOMQA&#10;AADcAAAADwAAAGRycy9kb3ducmV2LnhtbESPQWvCQBSE74X+h+UVehHdxEIt0VWKICj0YuKhx+fu&#10;MwnNvg3ZTUz/vSsIHoeZ+YZZbUbbiIE6XztWkM4SEMTamZpLBadiN/0C4QOywcYxKfgnD5v168sK&#10;M+OufKQhD6WIEPYZKqhCaDMpva7Iop+5ljh6F9dZDFF2pTQdXiPcNnKeJJ/SYs1xocKWthXpv7y3&#10;Cvb94cf0Ok+bMLj8XAyTnf6dKPX+Nn4vQQQawzP8aO+Ngo90Afcz8Qj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PVjjEAAAA3AAAAA8AAAAAAAAAAAAAAAAAmAIAAGRycy9k&#10;b3ducmV2LnhtbFBLBQYAAAAABAAEAPUAAACJAwAAAAA=&#10;" fillcolor="#32b4a3" strokecolor="#1c1c1c [3213]" strokeweight="1pt">
                  <v:textbox>
                    <w:txbxContent>
                      <w:p w14:paraId="612DE3B2" w14:textId="77777777" w:rsidR="00A01E67" w:rsidRPr="00807512" w:rsidRDefault="00A01E67" w:rsidP="00135D7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343" o:spid="_x0000_s1252" style="position:absolute;left:39681;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0qNsMA&#10;AADcAAAADwAAAGRycy9kb3ducmV2LnhtbERPXWvCMBR9H+w/hDvwbaZTGVKNIqJuMOqwuve75tqU&#10;NTelibXz15uHwR4P53u+7G0tOmp95VjByzABQVw4XXGp4HTcPk9B+ICssXZMCn7Jw3Lx+DDHVLsr&#10;H6jLQyliCPsUFZgQmlRKXxiy6IeuIY7c2bUWQ4RtKXWL1xhuazlKkldpseLYYLChtaHiJ79YBR9y&#10;uum+vnPz+Zat5X53y8Zukik1eOpXMxCB+vAv/nO/awXjSZwfz8QjI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0qNsMAAADcAAAADwAAAAAAAAAAAAAAAACYAgAAZHJzL2Rv&#10;d25yZXYueG1sUEsFBgAAAAAEAAQA9QAAAIgDAAAAAA==&#10;" fillcolor="#981869" strokecolor="#1c1c1c [3213]" strokeweight="1pt">
                  <v:textbox>
                    <w:txbxContent>
                      <w:p w14:paraId="661FB46E" w14:textId="77777777" w:rsidR="00A01E67" w:rsidRPr="00D946D0" w:rsidRDefault="00A01E67" w:rsidP="00135D7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344" o:spid="_x0000_s1253" style="position:absolute;left:52999;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LF9ccA&#10;AADcAAAADwAAAGRycy9kb3ducmV2LnhtbESPT2vCQBTE7wW/w/IEL6Vu/IPU6CqlImhBRe2lt0f2&#10;mUSzb0N2NdFP7xYKPQ4z8xtmOm9MIW5Uudyygl43AkGcWJ1zquD7uHx7B+E8ssbCMim4k4P5rPUy&#10;xVjbmvd0O/hUBAi7GBVk3pexlC7JyKDr2pI4eCdbGfRBVqnUFdYBbgrZj6KRNJhzWMiwpM+Mksvh&#10;ahRgHW0fPFycv8rNZTem9fX0k74q1Wk3HxMQnhr/H/5rr7SCwbAHv2fCEZCzJ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ixfXHAAAA3AAAAA8AAAAAAAAAAAAAAAAAmAIAAGRy&#10;cy9kb3ducmV2LnhtbFBLBQYAAAAABAAEAPUAAACMAwAAAAA=&#10;" fillcolor="#14b5e5" strokecolor="#1c1c1c [3213]" strokeweight="1pt">
                  <v:textbox>
                    <w:txbxContent>
                      <w:p w14:paraId="376123C9" w14:textId="77777777" w:rsidR="00A01E67" w:rsidRPr="00D946D0" w:rsidRDefault="00A01E67" w:rsidP="00135D7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345" o:spid="_x0000_s1254" style="position:absolute;left:66284;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1bSsYA&#10;AADcAAAADwAAAGRycy9kb3ducmV2LnhtbESPT2vCQBTE70K/w/IKvYjZGEVLdJVSKBUvxfQPPT6y&#10;z2Qx+zZktyZ+e1coeBxm5jfMejvYRpyp88axgmmSgiAunTZcKfj6fJs8g/ABWWPjmBRcyMN28zBa&#10;Y65dzwc6F6ESEcI+RwV1CG0upS9rsugT1xJH7+g6iyHKrpK6wz7CbSOzNF1Ii4bjQo0tvdZUnoo/&#10;q6A9vI+z/e77Z/5buH75Mb2YYzBKPT0OLysQgYZwD/+3d1rBbJ7B7Uw8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X1bSsYAAADcAAAADwAAAAAAAAAAAAAAAACYAgAAZHJz&#10;L2Rvd25yZXYueG1sUEsFBgAAAAAEAAQA9QAAAIsDAAAAAA==&#10;" fillcolor="#f08218" strokecolor="#1c1c1c [3213]" strokeweight="1pt">
                  <v:textbox>
                    <w:txbxContent>
                      <w:p w14:paraId="27E0D1AD" w14:textId="77777777" w:rsidR="00A01E67" w:rsidRPr="00D946D0" w:rsidRDefault="00A01E67" w:rsidP="00135D7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p>
    <w:p w14:paraId="0507C0D0" w14:textId="12D8A5B5" w:rsidR="00FC03EC" w:rsidRDefault="00500D0B" w:rsidP="009E4127">
      <w:pPr>
        <w:sectPr w:rsidR="00FC03EC" w:rsidSect="00A61E8B">
          <w:pgSz w:w="16838" w:h="11906" w:orient="landscape" w:code="9"/>
          <w:pgMar w:top="567" w:right="567" w:bottom="1361" w:left="567" w:header="567" w:footer="0" w:gutter="0"/>
          <w:cols w:space="708"/>
          <w:docGrid w:linePitch="360"/>
        </w:sectPr>
      </w:pPr>
      <w:r>
        <w:rPr>
          <w:noProof/>
        </w:rPr>
        <w:lastRenderedPageBreak/>
        <mc:AlternateContent>
          <mc:Choice Requires="wps">
            <w:drawing>
              <wp:anchor distT="0" distB="0" distL="114300" distR="114300" simplePos="0" relativeHeight="251721728" behindDoc="0" locked="0" layoutInCell="1" allowOverlap="1" wp14:anchorId="7FE0BEAA" wp14:editId="5CEF362C">
                <wp:simplePos x="0" y="0"/>
                <wp:positionH relativeFrom="margin">
                  <wp:posOffset>-1016649</wp:posOffset>
                </wp:positionH>
                <wp:positionV relativeFrom="paragraph">
                  <wp:posOffset>3500871</wp:posOffset>
                </wp:positionV>
                <wp:extent cx="2396417" cy="335915"/>
                <wp:effectExtent l="1270" t="0" r="24765" b="24765"/>
                <wp:wrapNone/>
                <wp:docPr id="386" name="Rectangle 386"/>
                <wp:cNvGraphicFramePr/>
                <a:graphic xmlns:a="http://schemas.openxmlformats.org/drawingml/2006/main">
                  <a:graphicData uri="http://schemas.microsoft.com/office/word/2010/wordprocessingShape">
                    <wps:wsp>
                      <wps:cNvSpPr/>
                      <wps:spPr>
                        <a:xfrm rot="16200000">
                          <a:off x="0" y="0"/>
                          <a:ext cx="2396417" cy="335915"/>
                        </a:xfrm>
                        <a:prstGeom prst="rect">
                          <a:avLst/>
                        </a:prstGeom>
                        <a:solidFill>
                          <a:srgbClr val="EE73A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FB681E" w14:textId="0AF20A1A" w:rsidR="00A01E67" w:rsidRPr="00807512" w:rsidRDefault="00A01E67" w:rsidP="002A2155">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86" o:spid="_x0000_s1255" style="position:absolute;left:0;text-align:left;margin-left:-80.05pt;margin-top:275.65pt;width:188.7pt;height:26.45pt;rotation:-90;z-index:2517217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" fillcolor="#ee73aa" strokecolor="#1c1c1c [3213]" strokeweight="1pt">
                <v:textbox>
                  <w:txbxContent>
                    <w:p w14:paraId="3CFB681E" w14:textId="0AF20A1A" w:rsidR="00A01E67" w:rsidRPr="00807512" w:rsidRDefault="00A01E67" w:rsidP="002A2155">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sidR="002A2155">
        <w:rPr>
          <w:noProof/>
        </w:rPr>
        <mc:AlternateContent>
          <mc:Choice Requires="wpg">
            <w:drawing>
              <wp:anchor distT="0" distB="0" distL="114300" distR="114300" simplePos="0" relativeHeight="251723776" behindDoc="0" locked="0" layoutInCell="1" allowOverlap="1" wp14:anchorId="59EF221C" wp14:editId="0F1234EC">
                <wp:simplePos x="0" y="0"/>
                <wp:positionH relativeFrom="margin">
                  <wp:posOffset>342214</wp:posOffset>
                </wp:positionH>
                <wp:positionV relativeFrom="paragraph">
                  <wp:posOffset>2469617</wp:posOffset>
                </wp:positionV>
                <wp:extent cx="9565005" cy="2399385"/>
                <wp:effectExtent l="0" t="0" r="17145" b="20320"/>
                <wp:wrapNone/>
                <wp:docPr id="387" name="Group 387"/>
                <wp:cNvGraphicFramePr/>
                <a:graphic xmlns:a="http://schemas.openxmlformats.org/drawingml/2006/main">
                  <a:graphicData uri="http://schemas.microsoft.com/office/word/2010/wordprocessingGroup">
                    <wpg:wgp>
                      <wpg:cNvGrpSpPr/>
                      <wpg:grpSpPr>
                        <a:xfrm>
                          <a:off x="0" y="0"/>
                          <a:ext cx="9565005" cy="2399385"/>
                          <a:chOff x="0" y="0"/>
                          <a:chExt cx="7972929" cy="336430"/>
                        </a:xfrm>
                        <a:solidFill>
                          <a:schemeClr val="bg1"/>
                        </a:solidFill>
                      </wpg:grpSpPr>
                      <wps:wsp>
                        <wps:cNvPr id="388" name="Rectangle 388"/>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910562" w14:textId="77777777" w:rsidR="00A01E67" w:rsidRPr="007C7B4D" w:rsidRDefault="00A01E67" w:rsidP="002A215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9" name="Rectangle 389"/>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5B6334" w14:textId="77777777" w:rsidR="00A01E67" w:rsidRPr="007C7B4D" w:rsidRDefault="00A01E67" w:rsidP="002A215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0" name="Rectangle 390"/>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42315C" w14:textId="77777777" w:rsidR="00A01E67" w:rsidRPr="00713692" w:rsidRDefault="00A01E67" w:rsidP="002A2155">
                              <w:pPr>
                                <w:pStyle w:val="ListParagraph"/>
                                <w:numPr>
                                  <w:ilvl w:val="0"/>
                                  <w:numId w:val="3"/>
                                </w:numPr>
                                <w:spacing w:after="60" w:line="240" w:lineRule="auto"/>
                                <w:ind w:left="113" w:hanging="113"/>
                                <w:jc w:val="left"/>
                                <w:rPr>
                                  <w:rFonts w:ascii="Roboto" w:eastAsia="Roboto" w:hAnsi="Roboto" w:cs="Roboto"/>
                                  <w:sz w:val="16"/>
                                  <w:szCs w:val="16"/>
                                </w:rPr>
                              </w:pPr>
                              <w:r w:rsidRPr="00713692">
                                <w:rPr>
                                  <w:rFonts w:ascii="Roboto" w:hAnsi="Roboto"/>
                                  <w:b/>
                                  <w:sz w:val="16"/>
                                  <w:szCs w:val="16"/>
                                  <w:u w:val="single"/>
                                </w:rPr>
                                <w:t>Light</w:t>
                              </w:r>
                              <w:r w:rsidRPr="00713692">
                                <w:rPr>
                                  <w:rFonts w:ascii="Roboto" w:hAnsi="Roboto"/>
                                  <w:sz w:val="16"/>
                                  <w:szCs w:val="16"/>
                                  <w:u w:val="single"/>
                                </w:rPr>
                                <w:t xml:space="preserve"> and seeing:</w:t>
                              </w:r>
                              <w:r w:rsidRPr="00713692">
                                <w:rPr>
                                  <w:rFonts w:ascii="Roboto" w:hAnsi="Roboto"/>
                                  <w:b/>
                                  <w:sz w:val="16"/>
                                  <w:szCs w:val="16"/>
                                </w:rPr>
                                <w:t xml:space="preserve"> dark, </w:t>
                              </w:r>
                              <w:r w:rsidRPr="00713692">
                                <w:rPr>
                                  <w:rFonts w:ascii="Roboto" w:hAnsi="Roboto"/>
                                  <w:sz w:val="16"/>
                                  <w:szCs w:val="16"/>
                                </w:rPr>
                                <w:t xml:space="preserve">absence of light, </w:t>
                              </w:r>
                              <w:r w:rsidRPr="00713692">
                                <w:rPr>
                                  <w:rFonts w:ascii="Roboto" w:hAnsi="Roboto"/>
                                  <w:b/>
                                  <w:sz w:val="16"/>
                                  <w:szCs w:val="16"/>
                                </w:rPr>
                                <w:t>light source,</w:t>
                              </w:r>
                              <w:r w:rsidRPr="00713692">
                                <w:rPr>
                                  <w:rFonts w:ascii="Roboto" w:hAnsi="Roboto"/>
                                  <w:sz w:val="16"/>
                                  <w:szCs w:val="16"/>
                                </w:rPr>
                                <w:t xml:space="preserve"> illuminate, visible, </w:t>
                              </w:r>
                              <w:r w:rsidRPr="00713692">
                                <w:rPr>
                                  <w:rFonts w:ascii="Roboto" w:hAnsi="Roboto"/>
                                  <w:b/>
                                  <w:sz w:val="16"/>
                                  <w:szCs w:val="16"/>
                                </w:rPr>
                                <w:t xml:space="preserve">shadow, translucent, </w:t>
                              </w:r>
                              <w:r w:rsidRPr="00713692">
                                <w:rPr>
                                  <w:rFonts w:ascii="Roboto" w:hAnsi="Roboto"/>
                                  <w:sz w:val="16"/>
                                  <w:szCs w:val="16"/>
                                </w:rPr>
                                <w:t>energy, block.</w:t>
                              </w:r>
                            </w:p>
                            <w:p w14:paraId="23FCF9F3" w14:textId="77777777" w:rsidR="00A01E67" w:rsidRPr="00713692" w:rsidRDefault="00A01E67" w:rsidP="002A2155">
                              <w:pPr>
                                <w:pStyle w:val="ListParagraph"/>
                                <w:numPr>
                                  <w:ilvl w:val="0"/>
                                  <w:numId w:val="3"/>
                                </w:numPr>
                                <w:spacing w:after="60" w:line="240" w:lineRule="auto"/>
                                <w:ind w:left="113" w:hanging="113"/>
                                <w:jc w:val="left"/>
                                <w:rPr>
                                  <w:rFonts w:ascii="Roboto" w:eastAsia="Roboto" w:hAnsi="Roboto" w:cs="Roboto"/>
                                  <w:sz w:val="16"/>
                                  <w:szCs w:val="16"/>
                                </w:rPr>
                              </w:pPr>
                              <w:r w:rsidRPr="00713692">
                                <w:rPr>
                                  <w:rFonts w:ascii="Roboto" w:hAnsi="Roboto"/>
                                  <w:b/>
                                  <w:sz w:val="16"/>
                                  <w:szCs w:val="16"/>
                                  <w:u w:val="single"/>
                                </w:rPr>
                                <w:t>Light sources:</w:t>
                              </w:r>
                              <w:r w:rsidRPr="00713692">
                                <w:rPr>
                                  <w:rFonts w:ascii="Roboto" w:hAnsi="Roboto"/>
                                  <w:b/>
                                  <w:sz w:val="16"/>
                                  <w:szCs w:val="16"/>
                                </w:rPr>
                                <w:t xml:space="preserve"> </w:t>
                              </w:r>
                              <w:r w:rsidRPr="00713692">
                                <w:rPr>
                                  <w:rFonts w:ascii="Roboto" w:hAnsi="Roboto"/>
                                  <w:sz w:val="16"/>
                                  <w:szCs w:val="16"/>
                                </w:rPr>
                                <w:t>e.g. candle, torch, fire, lantern, lightning.</w:t>
                              </w:r>
                            </w:p>
                            <w:p w14:paraId="3DDA56BC" w14:textId="77777777" w:rsidR="00A01E67" w:rsidRPr="00713692" w:rsidRDefault="00A01E67" w:rsidP="002A2155">
                              <w:pPr>
                                <w:pStyle w:val="ListParagraph"/>
                                <w:numPr>
                                  <w:ilvl w:val="0"/>
                                  <w:numId w:val="3"/>
                                </w:numPr>
                                <w:spacing w:after="60" w:line="240" w:lineRule="auto"/>
                                <w:ind w:left="113" w:hanging="113"/>
                                <w:jc w:val="left"/>
                                <w:rPr>
                                  <w:rFonts w:ascii="Roboto" w:eastAsia="Roboto" w:hAnsi="Roboto" w:cs="Roboto"/>
                                  <w:sz w:val="16"/>
                                  <w:szCs w:val="16"/>
                                </w:rPr>
                              </w:pPr>
                              <w:r w:rsidRPr="00713692">
                                <w:rPr>
                                  <w:rFonts w:ascii="Roboto" w:hAnsi="Roboto"/>
                                  <w:b/>
                                  <w:sz w:val="16"/>
                                  <w:szCs w:val="16"/>
                                  <w:u w:val="single"/>
                                </w:rPr>
                                <w:t>Reflective light:</w:t>
                              </w:r>
                              <w:r w:rsidRPr="00713692">
                                <w:rPr>
                                  <w:rFonts w:ascii="Roboto" w:hAnsi="Roboto"/>
                                  <w:b/>
                                  <w:sz w:val="16"/>
                                  <w:szCs w:val="16"/>
                                </w:rPr>
                                <w:t xml:space="preserve"> reflect, reflection, </w:t>
                              </w:r>
                              <w:r w:rsidRPr="00713692">
                                <w:rPr>
                                  <w:rFonts w:ascii="Roboto" w:hAnsi="Roboto"/>
                                  <w:sz w:val="16"/>
                                  <w:szCs w:val="16"/>
                                </w:rPr>
                                <w:t xml:space="preserve">surface, </w:t>
                              </w:r>
                              <w:r w:rsidRPr="00713692">
                                <w:rPr>
                                  <w:rFonts w:ascii="Roboto" w:hAnsi="Roboto"/>
                                  <w:b/>
                                  <w:sz w:val="16"/>
                                  <w:szCs w:val="16"/>
                                </w:rPr>
                                <w:t>ray</w:t>
                              </w:r>
                              <w:r w:rsidRPr="00713692">
                                <w:rPr>
                                  <w:rFonts w:ascii="Roboto" w:hAnsi="Roboto"/>
                                  <w:sz w:val="16"/>
                                  <w:szCs w:val="16"/>
                                </w:rPr>
                                <w:t>, scatter, reverse, beam, angle, mirror, moon.</w:t>
                              </w:r>
                            </w:p>
                            <w:p w14:paraId="12BBA49C" w14:textId="77777777" w:rsidR="00A01E67" w:rsidRPr="00713692" w:rsidRDefault="00A01E67" w:rsidP="002A2155">
                              <w:pPr>
                                <w:pStyle w:val="ListParagraph"/>
                                <w:numPr>
                                  <w:ilvl w:val="0"/>
                                  <w:numId w:val="3"/>
                                </w:numPr>
                                <w:spacing w:after="60" w:line="240" w:lineRule="auto"/>
                                <w:ind w:left="113" w:hanging="113"/>
                                <w:jc w:val="left"/>
                                <w:rPr>
                                  <w:rFonts w:ascii="Roboto" w:eastAsia="Roboto" w:hAnsi="Roboto" w:cs="Roboto"/>
                                  <w:sz w:val="16"/>
                                  <w:szCs w:val="16"/>
                                </w:rPr>
                              </w:pPr>
                              <w:r w:rsidRPr="00713692">
                                <w:rPr>
                                  <w:rFonts w:ascii="Roboto" w:hAnsi="Roboto"/>
                                  <w:sz w:val="16"/>
                                  <w:szCs w:val="16"/>
                                  <w:u w:val="single"/>
                                </w:rPr>
                                <w:t>Sun safety:</w:t>
                              </w:r>
                              <w:r w:rsidRPr="00713692">
                                <w:rPr>
                                  <w:rFonts w:ascii="Roboto" w:hAnsi="Roboto"/>
                                  <w:b/>
                                  <w:sz w:val="16"/>
                                  <w:szCs w:val="16"/>
                                </w:rPr>
                                <w:t xml:space="preserve"> </w:t>
                              </w:r>
                              <w:r w:rsidRPr="00713692">
                                <w:rPr>
                                  <w:rFonts w:ascii="Roboto" w:hAnsi="Roboto"/>
                                  <w:sz w:val="16"/>
                                  <w:szCs w:val="16"/>
                                </w:rPr>
                                <w:t>dangerous, glare, damage, UV light, UV rating, sunglasses, direct.</w:t>
                              </w:r>
                            </w:p>
                            <w:p w14:paraId="6EF4844A" w14:textId="77777777" w:rsidR="00A01E67" w:rsidRPr="00713692" w:rsidRDefault="00A01E67" w:rsidP="002A2155">
                              <w:pPr>
                                <w:spacing w:after="60" w:line="240" w:lineRule="auto"/>
                                <w:jc w:val="left"/>
                                <w:rPr>
                                  <w:rFonts w:ascii="Roboto" w:eastAsia="Roboto" w:hAnsi="Roboto" w:cs="Roboto"/>
                                  <w:sz w:val="16"/>
                                  <w:szCs w:val="16"/>
                                </w:rPr>
                              </w:pPr>
                            </w:p>
                            <w:p w14:paraId="61F9CD27" w14:textId="0339F08F" w:rsidR="00A01E67" w:rsidRPr="00713692" w:rsidRDefault="00A01E67" w:rsidP="002A2155">
                              <w:pPr>
                                <w:spacing w:after="60" w:line="240" w:lineRule="auto"/>
                                <w:jc w:val="left"/>
                                <w:rPr>
                                  <w:rFonts w:ascii="Roboto" w:eastAsia="Roboto" w:hAnsi="Roboto" w:cs="Roboto"/>
                                  <w:sz w:val="16"/>
                                  <w:szCs w:val="16"/>
                                </w:rPr>
                              </w:pPr>
                              <w:r w:rsidRPr="00713692">
                                <w:rPr>
                                  <w:rFonts w:ascii="Roboto" w:hAnsi="Roboto"/>
                                  <w:sz w:val="16"/>
                                  <w:szCs w:val="16"/>
                                </w:rPr>
                                <w:t xml:space="preserve">Previously introduced vocabulary: </w:t>
                              </w:r>
                              <w:r w:rsidRPr="00713692">
                                <w:rPr>
                                  <w:rFonts w:ascii="Roboto" w:hAnsi="Roboto"/>
                                  <w:b/>
                                  <w:sz w:val="16"/>
                                  <w:szCs w:val="16"/>
                                </w:rPr>
                                <w:t>opaque, transparent,</w:t>
                              </w:r>
                              <w:r w:rsidRPr="00713692">
                                <w:rPr>
                                  <w:rFonts w:ascii="Roboto" w:hAnsi="Roboto"/>
                                  <w:sz w:val="16"/>
                                  <w:szCs w:val="16"/>
                                </w:rPr>
                                <w:t xml:space="preserve"> sunlight, sun.</w:t>
                              </w:r>
                            </w:p>
                            <w:p w14:paraId="46194C8B" w14:textId="3DF66546" w:rsidR="00A01E67" w:rsidRPr="00713692" w:rsidRDefault="00A01E67" w:rsidP="002A215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1" name="Rectangle 391"/>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BE26F3" w14:textId="77777777" w:rsidR="00A01E67" w:rsidRPr="007C7B4D" w:rsidRDefault="00A01E67" w:rsidP="002A215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2" name="Rectangle 392"/>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2F0623" w14:textId="77777777" w:rsidR="00A01E67" w:rsidRPr="007C7B4D" w:rsidRDefault="00A01E67" w:rsidP="002A2155">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3" name="Rectangle 393"/>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29129C" w14:textId="77777777" w:rsidR="00A01E67" w:rsidRPr="00500D0B" w:rsidRDefault="00A01E67" w:rsidP="00500D0B">
                              <w:pPr>
                                <w:pStyle w:val="ListParagraph"/>
                                <w:numPr>
                                  <w:ilvl w:val="0"/>
                                  <w:numId w:val="3"/>
                                </w:numPr>
                                <w:spacing w:after="60" w:line="240" w:lineRule="auto"/>
                                <w:ind w:left="113" w:hanging="113"/>
                                <w:jc w:val="left"/>
                                <w:rPr>
                                  <w:rFonts w:ascii="Roboto" w:eastAsia="Roboto" w:hAnsi="Roboto" w:cs="Roboto"/>
                                  <w:sz w:val="16"/>
                                  <w:szCs w:val="16"/>
                                </w:rPr>
                              </w:pPr>
                              <w:r w:rsidRPr="00500D0B">
                                <w:rPr>
                                  <w:rFonts w:ascii="Roboto" w:hAnsi="Roboto"/>
                                  <w:sz w:val="16"/>
                                  <w:szCs w:val="16"/>
                                  <w:u w:val="single"/>
                                </w:rPr>
                                <w:t>Reflection:</w:t>
                              </w:r>
                              <w:r w:rsidRPr="00500D0B">
                                <w:rPr>
                                  <w:rFonts w:ascii="Roboto" w:hAnsi="Roboto"/>
                                  <w:sz w:val="16"/>
                                  <w:szCs w:val="16"/>
                                </w:rPr>
                                <w:t xml:space="preserve"> periscope.</w:t>
                              </w:r>
                            </w:p>
                            <w:p w14:paraId="278ACEAF" w14:textId="77777777" w:rsidR="00A01E67" w:rsidRPr="00500D0B" w:rsidRDefault="00A01E67" w:rsidP="00500D0B">
                              <w:pPr>
                                <w:pStyle w:val="ListParagraph"/>
                                <w:numPr>
                                  <w:ilvl w:val="0"/>
                                  <w:numId w:val="3"/>
                                </w:numPr>
                                <w:spacing w:after="60" w:line="240" w:lineRule="auto"/>
                                <w:ind w:left="113" w:hanging="113"/>
                                <w:jc w:val="left"/>
                                <w:rPr>
                                  <w:rFonts w:ascii="Roboto" w:eastAsia="Roboto" w:hAnsi="Roboto" w:cs="Roboto"/>
                                  <w:sz w:val="16"/>
                                  <w:szCs w:val="16"/>
                                </w:rPr>
                              </w:pPr>
                              <w:r w:rsidRPr="00500D0B">
                                <w:rPr>
                                  <w:rFonts w:ascii="Roboto" w:hAnsi="Roboto"/>
                                  <w:sz w:val="16"/>
                                  <w:szCs w:val="16"/>
                                  <w:u w:val="single"/>
                                </w:rPr>
                                <w:t>Seeing light:</w:t>
                              </w:r>
                              <w:r w:rsidRPr="00500D0B">
                                <w:rPr>
                                  <w:rFonts w:ascii="Roboto" w:hAnsi="Roboto"/>
                                  <w:b/>
                                  <w:sz w:val="16"/>
                                  <w:szCs w:val="16"/>
                                </w:rPr>
                                <w:t xml:space="preserve"> visible spectrum, prism.</w:t>
                              </w:r>
                            </w:p>
                            <w:p w14:paraId="1AF48D00" w14:textId="77777777" w:rsidR="00A01E67" w:rsidRPr="00500D0B" w:rsidRDefault="00A01E67" w:rsidP="00500D0B">
                              <w:pPr>
                                <w:pStyle w:val="ListParagraph"/>
                                <w:numPr>
                                  <w:ilvl w:val="0"/>
                                  <w:numId w:val="3"/>
                                </w:numPr>
                                <w:spacing w:after="60" w:line="240" w:lineRule="auto"/>
                                <w:ind w:left="113" w:hanging="113"/>
                                <w:jc w:val="left"/>
                                <w:rPr>
                                  <w:rFonts w:ascii="Roboto" w:eastAsia="Roboto" w:hAnsi="Roboto" w:cs="Roboto"/>
                                  <w:sz w:val="16"/>
                                  <w:szCs w:val="16"/>
                                </w:rPr>
                              </w:pPr>
                              <w:r w:rsidRPr="00500D0B">
                                <w:rPr>
                                  <w:rFonts w:ascii="Roboto" w:hAnsi="Roboto"/>
                                  <w:sz w:val="16"/>
                                  <w:szCs w:val="16"/>
                                  <w:u w:val="single"/>
                                </w:rPr>
                                <w:t>How light travels:</w:t>
                              </w:r>
                              <w:r w:rsidRPr="00500D0B">
                                <w:rPr>
                                  <w:rFonts w:ascii="Roboto" w:hAnsi="Roboto"/>
                                  <w:sz w:val="16"/>
                                  <w:szCs w:val="16"/>
                                </w:rPr>
                                <w:t xml:space="preserve"> light waves, wavelength, straight line, </w:t>
                              </w:r>
                              <w:r w:rsidRPr="00500D0B">
                                <w:rPr>
                                  <w:rFonts w:ascii="Roboto" w:hAnsi="Roboto"/>
                                  <w:b/>
                                  <w:sz w:val="16"/>
                                  <w:szCs w:val="16"/>
                                </w:rPr>
                                <w:t>refraction.</w:t>
                              </w:r>
                            </w:p>
                            <w:p w14:paraId="3B416C4B" w14:textId="77777777" w:rsidR="00A01E67" w:rsidRPr="00500D0B" w:rsidRDefault="00A01E67" w:rsidP="00500D0B">
                              <w:pPr>
                                <w:spacing w:after="60" w:line="240" w:lineRule="auto"/>
                                <w:jc w:val="left"/>
                                <w:rPr>
                                  <w:rFonts w:ascii="Roboto" w:eastAsia="Roboto" w:hAnsi="Roboto" w:cs="Roboto"/>
                                  <w:sz w:val="16"/>
                                  <w:szCs w:val="16"/>
                                </w:rPr>
                              </w:pPr>
                            </w:p>
                            <w:p w14:paraId="5652A5B7" w14:textId="32D1F219" w:rsidR="00A01E67" w:rsidRPr="00500D0B" w:rsidRDefault="00A01E67" w:rsidP="00500D0B">
                              <w:pPr>
                                <w:spacing w:after="60" w:line="240" w:lineRule="auto"/>
                                <w:jc w:val="left"/>
                                <w:rPr>
                                  <w:rFonts w:ascii="Roboto" w:eastAsia="Roboto" w:hAnsi="Roboto" w:cs="Roboto"/>
                                  <w:sz w:val="16"/>
                                  <w:szCs w:val="16"/>
                                </w:rPr>
                              </w:pPr>
                              <w:r w:rsidRPr="00500D0B">
                                <w:rPr>
                                  <w:rFonts w:ascii="Roboto" w:hAnsi="Roboto"/>
                                  <w:sz w:val="16"/>
                                  <w:szCs w:val="16"/>
                                </w:rPr>
                                <w:t>Previously introduced vocabulary: names and properties of materials, absorb.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87" o:spid="_x0000_s1256" style="position:absolute;left:0;text-align:left;margin-left:26.95pt;margin-top:194.45pt;width:753.15pt;height:188.95pt;z-index:251723776;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">
                <v:rect id="Rectangle 388" o:spid="_x0000_s1257"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zDu8EA&#10;AADcAAAADwAAAGRycy9kb3ducmV2LnhtbERPy4rCMBTdD/gP4QpuhjH1iXSMIoLFxSjYzuwvzbUt&#10;Njelibb+/WQhuDyc93rbm1o8qHWVZQWTcQSCOLe64kLBb3b4WoFwHlljbZkUPMnBdjP4WGOsbccX&#10;eqS+ECGEXYwKSu+bWEqXl2TQjW1DHLirbQ36ANtC6ha7EG5qOY2ipTRYcWgosaF9SfktvRsF2fNn&#10;d8L5YjJPknP613fJZ3aaKjUa9rtvEJ56/xa/3EetYLYKa8OZcATk5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E8w7vBAAAA3AAAAA8AAAAAAAAAAAAAAAAAmAIAAGRycy9kb3du&#10;cmV2LnhtbFBLBQYAAAAABAAEAPUAAACGAwAAAAA=&#10;" fillcolor="#d8d8d8 [2732]" strokecolor="#1c1c1c [3213]" strokeweight="1pt">
                  <v:textbox>
                    <w:txbxContent>
                      <w:p w14:paraId="36910562" w14:textId="77777777" w:rsidR="00A01E67" w:rsidRPr="007C7B4D" w:rsidRDefault="00A01E67" w:rsidP="002A2155">
                        <w:pPr>
                          <w:spacing w:after="60" w:line="240" w:lineRule="auto"/>
                          <w:jc w:val="left"/>
                          <w:rPr>
                            <w:rFonts w:ascii="Roboto" w:eastAsia="Roboto" w:hAnsi="Roboto" w:cs="Roboto"/>
                            <w:sz w:val="16"/>
                            <w:szCs w:val="16"/>
                          </w:rPr>
                        </w:pPr>
                      </w:p>
                    </w:txbxContent>
                  </v:textbox>
                </v:rect>
                <v:rect id="Rectangle 389" o:spid="_x0000_s1258"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BmIMUA&#10;AADcAAAADwAAAGRycy9kb3ducmV2LnhtbESPQWvCQBSE7wX/w/IEL0U3WhWNriJCQw+1YKL3R/aZ&#10;BLNvQ3Zr4r/vFgo9DjPzDbPd96YWD2pdZVnBdBKBIM6trrhQcMnexysQziNrrC2Tgic52O8GL1uM&#10;te34TI/UFyJA2MWooPS+iaV0eUkG3cQ2xMG72dagD7ItpG6xC3BTy1kULaXBisNCiQ0dS8rv6bdR&#10;kD0/DyecL6bzJPlKr32XvGanmVKjYX/YgPDU+//wX/tDK3hbreH3TDgCcvc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cGYgxQAAANwAAAAPAAAAAAAAAAAAAAAAAJgCAABkcnMv&#10;ZG93bnJldi54bWxQSwUGAAAAAAQABAD1AAAAigMAAAAA&#10;" fillcolor="#d8d8d8 [2732]" strokecolor="#1c1c1c [3213]" strokeweight="1pt">
                  <v:textbox>
                    <w:txbxContent>
                      <w:p w14:paraId="2F5B6334" w14:textId="77777777" w:rsidR="00A01E67" w:rsidRPr="007C7B4D" w:rsidRDefault="00A01E67" w:rsidP="002A2155">
                        <w:pPr>
                          <w:spacing w:after="60" w:line="240" w:lineRule="auto"/>
                          <w:jc w:val="left"/>
                          <w:rPr>
                            <w:rFonts w:ascii="Roboto" w:eastAsia="Roboto" w:hAnsi="Roboto" w:cs="Roboto"/>
                            <w:sz w:val="16"/>
                            <w:szCs w:val="16"/>
                          </w:rPr>
                        </w:pPr>
                      </w:p>
                    </w:txbxContent>
                  </v:textbox>
                </v:rect>
                <v:rect id="Rectangle 390" o:spid="_x0000_s1259"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THH8cA&#10;AADcAAAADwAAAGRycy9kb3ducmV2LnhtbESPTWvCQBCG74X+h2UKXopuVBRNXaUqgrQU/EI8Dtlp&#10;EpqdDdlV0/76zqHQ4/DO+8w8s0XrKnWjJpSeDfR7CSjizNuScwOn46Y7ARUissXKMxn4pgCL+ePD&#10;DFPr77yn2yHmSiAcUjRQxFinWoesIIeh52tiyT594zDK2OTaNngXuKv0IEnG2mHJcqHAmlYFZV+H&#10;qxOKLS/HUf9t9/G+svUZf/aj9fPSmM5T+/oCKlIb/5f/2ltrYDiV90VGREDP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ZUxx/HAAAA3AAAAA8AAAAAAAAAAAAAAAAAmAIAAGRy&#10;cy9kb3ducmV2LnhtbFBLBQYAAAAABAAEAPUAAACMAwAAAAA=&#10;" filled="f" strokecolor="#1c1c1c [3213]" strokeweight="1pt">
                  <v:textbox>
                    <w:txbxContent>
                      <w:p w14:paraId="6542315C" w14:textId="77777777" w:rsidR="00A01E67" w:rsidRPr="00713692" w:rsidRDefault="00A01E67" w:rsidP="002A2155">
                        <w:pPr>
                          <w:pStyle w:val="ListParagraph"/>
                          <w:numPr>
                            <w:ilvl w:val="0"/>
                            <w:numId w:val="3"/>
                          </w:numPr>
                          <w:spacing w:after="60" w:line="240" w:lineRule="auto"/>
                          <w:ind w:left="113" w:hanging="113"/>
                          <w:jc w:val="left"/>
                          <w:rPr>
                            <w:rFonts w:ascii="Roboto" w:eastAsia="Roboto" w:hAnsi="Roboto" w:cs="Roboto"/>
                            <w:sz w:val="16"/>
                            <w:szCs w:val="16"/>
                          </w:rPr>
                        </w:pPr>
                        <w:r w:rsidRPr="00713692">
                          <w:rPr>
                            <w:rFonts w:ascii="Roboto" w:hAnsi="Roboto"/>
                            <w:b/>
                            <w:sz w:val="16"/>
                            <w:szCs w:val="16"/>
                            <w:u w:val="single"/>
                          </w:rPr>
                          <w:t>Light</w:t>
                        </w:r>
                        <w:r w:rsidRPr="00713692">
                          <w:rPr>
                            <w:rFonts w:ascii="Roboto" w:hAnsi="Roboto"/>
                            <w:sz w:val="16"/>
                            <w:szCs w:val="16"/>
                            <w:u w:val="single"/>
                          </w:rPr>
                          <w:t xml:space="preserve"> and seeing:</w:t>
                        </w:r>
                        <w:r w:rsidRPr="00713692">
                          <w:rPr>
                            <w:rFonts w:ascii="Roboto" w:hAnsi="Roboto"/>
                            <w:b/>
                            <w:sz w:val="16"/>
                            <w:szCs w:val="16"/>
                          </w:rPr>
                          <w:t xml:space="preserve"> dark, </w:t>
                        </w:r>
                        <w:r w:rsidRPr="00713692">
                          <w:rPr>
                            <w:rFonts w:ascii="Roboto" w:hAnsi="Roboto"/>
                            <w:sz w:val="16"/>
                            <w:szCs w:val="16"/>
                          </w:rPr>
                          <w:t xml:space="preserve">absence of light, </w:t>
                        </w:r>
                        <w:r w:rsidRPr="00713692">
                          <w:rPr>
                            <w:rFonts w:ascii="Roboto" w:hAnsi="Roboto"/>
                            <w:b/>
                            <w:sz w:val="16"/>
                            <w:szCs w:val="16"/>
                          </w:rPr>
                          <w:t>light source,</w:t>
                        </w:r>
                        <w:r w:rsidRPr="00713692">
                          <w:rPr>
                            <w:rFonts w:ascii="Roboto" w:hAnsi="Roboto"/>
                            <w:sz w:val="16"/>
                            <w:szCs w:val="16"/>
                          </w:rPr>
                          <w:t xml:space="preserve"> illuminate, visible, </w:t>
                        </w:r>
                        <w:r w:rsidRPr="00713692">
                          <w:rPr>
                            <w:rFonts w:ascii="Roboto" w:hAnsi="Roboto"/>
                            <w:b/>
                            <w:sz w:val="16"/>
                            <w:szCs w:val="16"/>
                          </w:rPr>
                          <w:t xml:space="preserve">shadow, translucent, </w:t>
                        </w:r>
                        <w:r w:rsidRPr="00713692">
                          <w:rPr>
                            <w:rFonts w:ascii="Roboto" w:hAnsi="Roboto"/>
                            <w:sz w:val="16"/>
                            <w:szCs w:val="16"/>
                          </w:rPr>
                          <w:t>energy, block.</w:t>
                        </w:r>
                      </w:p>
                      <w:p w14:paraId="23FCF9F3" w14:textId="77777777" w:rsidR="00A01E67" w:rsidRPr="00713692" w:rsidRDefault="00A01E67" w:rsidP="002A2155">
                        <w:pPr>
                          <w:pStyle w:val="ListParagraph"/>
                          <w:numPr>
                            <w:ilvl w:val="0"/>
                            <w:numId w:val="3"/>
                          </w:numPr>
                          <w:spacing w:after="60" w:line="240" w:lineRule="auto"/>
                          <w:ind w:left="113" w:hanging="113"/>
                          <w:jc w:val="left"/>
                          <w:rPr>
                            <w:rFonts w:ascii="Roboto" w:eastAsia="Roboto" w:hAnsi="Roboto" w:cs="Roboto"/>
                            <w:sz w:val="16"/>
                            <w:szCs w:val="16"/>
                          </w:rPr>
                        </w:pPr>
                        <w:r w:rsidRPr="00713692">
                          <w:rPr>
                            <w:rFonts w:ascii="Roboto" w:hAnsi="Roboto"/>
                            <w:b/>
                            <w:sz w:val="16"/>
                            <w:szCs w:val="16"/>
                            <w:u w:val="single"/>
                          </w:rPr>
                          <w:t>Light sources:</w:t>
                        </w:r>
                        <w:r w:rsidRPr="00713692">
                          <w:rPr>
                            <w:rFonts w:ascii="Roboto" w:hAnsi="Roboto"/>
                            <w:b/>
                            <w:sz w:val="16"/>
                            <w:szCs w:val="16"/>
                          </w:rPr>
                          <w:t xml:space="preserve"> </w:t>
                        </w:r>
                        <w:r w:rsidRPr="00713692">
                          <w:rPr>
                            <w:rFonts w:ascii="Roboto" w:hAnsi="Roboto"/>
                            <w:sz w:val="16"/>
                            <w:szCs w:val="16"/>
                          </w:rPr>
                          <w:t>e.g. candle, torch, fire, lantern, lightning.</w:t>
                        </w:r>
                      </w:p>
                      <w:p w14:paraId="3DDA56BC" w14:textId="77777777" w:rsidR="00A01E67" w:rsidRPr="00713692" w:rsidRDefault="00A01E67" w:rsidP="002A2155">
                        <w:pPr>
                          <w:pStyle w:val="ListParagraph"/>
                          <w:numPr>
                            <w:ilvl w:val="0"/>
                            <w:numId w:val="3"/>
                          </w:numPr>
                          <w:spacing w:after="60" w:line="240" w:lineRule="auto"/>
                          <w:ind w:left="113" w:hanging="113"/>
                          <w:jc w:val="left"/>
                          <w:rPr>
                            <w:rFonts w:ascii="Roboto" w:eastAsia="Roboto" w:hAnsi="Roboto" w:cs="Roboto"/>
                            <w:sz w:val="16"/>
                            <w:szCs w:val="16"/>
                          </w:rPr>
                        </w:pPr>
                        <w:r w:rsidRPr="00713692">
                          <w:rPr>
                            <w:rFonts w:ascii="Roboto" w:hAnsi="Roboto"/>
                            <w:b/>
                            <w:sz w:val="16"/>
                            <w:szCs w:val="16"/>
                            <w:u w:val="single"/>
                          </w:rPr>
                          <w:t>Reflective light:</w:t>
                        </w:r>
                        <w:r w:rsidRPr="00713692">
                          <w:rPr>
                            <w:rFonts w:ascii="Roboto" w:hAnsi="Roboto"/>
                            <w:b/>
                            <w:sz w:val="16"/>
                            <w:szCs w:val="16"/>
                          </w:rPr>
                          <w:t xml:space="preserve"> reflect, reflection, </w:t>
                        </w:r>
                        <w:r w:rsidRPr="00713692">
                          <w:rPr>
                            <w:rFonts w:ascii="Roboto" w:hAnsi="Roboto"/>
                            <w:sz w:val="16"/>
                            <w:szCs w:val="16"/>
                          </w:rPr>
                          <w:t xml:space="preserve">surface, </w:t>
                        </w:r>
                        <w:r w:rsidRPr="00713692">
                          <w:rPr>
                            <w:rFonts w:ascii="Roboto" w:hAnsi="Roboto"/>
                            <w:b/>
                            <w:sz w:val="16"/>
                            <w:szCs w:val="16"/>
                          </w:rPr>
                          <w:t>ray</w:t>
                        </w:r>
                        <w:r w:rsidRPr="00713692">
                          <w:rPr>
                            <w:rFonts w:ascii="Roboto" w:hAnsi="Roboto"/>
                            <w:sz w:val="16"/>
                            <w:szCs w:val="16"/>
                          </w:rPr>
                          <w:t>, scatter, reverse, beam, angle, mirror, moon.</w:t>
                        </w:r>
                      </w:p>
                      <w:p w14:paraId="12BBA49C" w14:textId="77777777" w:rsidR="00A01E67" w:rsidRPr="00713692" w:rsidRDefault="00A01E67" w:rsidP="002A2155">
                        <w:pPr>
                          <w:pStyle w:val="ListParagraph"/>
                          <w:numPr>
                            <w:ilvl w:val="0"/>
                            <w:numId w:val="3"/>
                          </w:numPr>
                          <w:spacing w:after="60" w:line="240" w:lineRule="auto"/>
                          <w:ind w:left="113" w:hanging="113"/>
                          <w:jc w:val="left"/>
                          <w:rPr>
                            <w:rFonts w:ascii="Roboto" w:eastAsia="Roboto" w:hAnsi="Roboto" w:cs="Roboto"/>
                            <w:sz w:val="16"/>
                            <w:szCs w:val="16"/>
                          </w:rPr>
                        </w:pPr>
                        <w:r w:rsidRPr="00713692">
                          <w:rPr>
                            <w:rFonts w:ascii="Roboto" w:hAnsi="Roboto"/>
                            <w:sz w:val="16"/>
                            <w:szCs w:val="16"/>
                            <w:u w:val="single"/>
                          </w:rPr>
                          <w:t>Sun safety:</w:t>
                        </w:r>
                        <w:r w:rsidRPr="00713692">
                          <w:rPr>
                            <w:rFonts w:ascii="Roboto" w:hAnsi="Roboto"/>
                            <w:b/>
                            <w:sz w:val="16"/>
                            <w:szCs w:val="16"/>
                          </w:rPr>
                          <w:t xml:space="preserve"> </w:t>
                        </w:r>
                        <w:r w:rsidRPr="00713692">
                          <w:rPr>
                            <w:rFonts w:ascii="Roboto" w:hAnsi="Roboto"/>
                            <w:sz w:val="16"/>
                            <w:szCs w:val="16"/>
                          </w:rPr>
                          <w:t>dangerous, glare, damage, UV light, UV rating, sunglasses, direct.</w:t>
                        </w:r>
                      </w:p>
                      <w:p w14:paraId="6EF4844A" w14:textId="77777777" w:rsidR="00A01E67" w:rsidRPr="00713692" w:rsidRDefault="00A01E67" w:rsidP="002A2155">
                        <w:pPr>
                          <w:spacing w:after="60" w:line="240" w:lineRule="auto"/>
                          <w:jc w:val="left"/>
                          <w:rPr>
                            <w:rFonts w:ascii="Roboto" w:eastAsia="Roboto" w:hAnsi="Roboto" w:cs="Roboto"/>
                            <w:sz w:val="16"/>
                            <w:szCs w:val="16"/>
                          </w:rPr>
                        </w:pPr>
                      </w:p>
                      <w:p w14:paraId="61F9CD27" w14:textId="0339F08F" w:rsidR="00A01E67" w:rsidRPr="00713692" w:rsidRDefault="00A01E67" w:rsidP="002A2155">
                        <w:pPr>
                          <w:spacing w:after="60" w:line="240" w:lineRule="auto"/>
                          <w:jc w:val="left"/>
                          <w:rPr>
                            <w:rFonts w:ascii="Roboto" w:eastAsia="Roboto" w:hAnsi="Roboto" w:cs="Roboto"/>
                            <w:sz w:val="16"/>
                            <w:szCs w:val="16"/>
                          </w:rPr>
                        </w:pPr>
                        <w:r w:rsidRPr="00713692">
                          <w:rPr>
                            <w:rFonts w:ascii="Roboto" w:hAnsi="Roboto"/>
                            <w:sz w:val="16"/>
                            <w:szCs w:val="16"/>
                          </w:rPr>
                          <w:t xml:space="preserve">Previously introduced vocabulary: </w:t>
                        </w:r>
                        <w:r w:rsidRPr="00713692">
                          <w:rPr>
                            <w:rFonts w:ascii="Roboto" w:hAnsi="Roboto"/>
                            <w:b/>
                            <w:sz w:val="16"/>
                            <w:szCs w:val="16"/>
                          </w:rPr>
                          <w:t>opaque, transparent,</w:t>
                        </w:r>
                        <w:r w:rsidRPr="00713692">
                          <w:rPr>
                            <w:rFonts w:ascii="Roboto" w:hAnsi="Roboto"/>
                            <w:sz w:val="16"/>
                            <w:szCs w:val="16"/>
                          </w:rPr>
                          <w:t xml:space="preserve"> sunlight, sun.</w:t>
                        </w:r>
                      </w:p>
                      <w:p w14:paraId="46194C8B" w14:textId="3DF66546" w:rsidR="00A01E67" w:rsidRPr="00713692" w:rsidRDefault="00A01E67" w:rsidP="002A2155">
                        <w:pPr>
                          <w:spacing w:after="60" w:line="240" w:lineRule="auto"/>
                          <w:jc w:val="left"/>
                          <w:rPr>
                            <w:rFonts w:ascii="Roboto" w:eastAsia="Roboto" w:hAnsi="Roboto" w:cs="Roboto"/>
                            <w:sz w:val="16"/>
                            <w:szCs w:val="16"/>
                          </w:rPr>
                        </w:pPr>
                      </w:p>
                    </w:txbxContent>
                  </v:textbox>
                </v:rect>
                <v:rect id="Rectangle 391" o:spid="_x0000_s1260"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8+8YA&#10;AADcAAAADwAAAGRycy9kb3ducmV2LnhtbESPQWvCQBSE74L/YXlCL1I3UVtq6ipSMHiohSbt/ZF9&#10;JqHZtyG7mvjvXaHgcZiZb5j1djCNuFDnassK4lkEgriwuuZSwU++f34D4TyyxsYyKbiSg+1mPFpj&#10;om3P33TJfCkChF2CCirv20RKV1Rk0M1sSxy8k+0M+iC7UuoO+wA3jZxH0as0WHNYqLClj4qKv+xs&#10;FOTXz90Rly/xMk2/st+hT6f5ca7U02TYvYPwNPhH+L990AoWqxjuZ8IRkJ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8+8YAAADcAAAADwAAAAAAAAAAAAAAAACYAgAAZHJz&#10;L2Rvd25yZXYueG1sUEsFBgAAAAAEAAQA9QAAAIsDAAAAAA==&#10;" fillcolor="#d8d8d8 [2732]" strokecolor="#1c1c1c [3213]" strokeweight="1pt">
                  <v:textbox>
                    <w:txbxContent>
                      <w:p w14:paraId="5FBE26F3" w14:textId="77777777" w:rsidR="00A01E67" w:rsidRPr="007C7B4D" w:rsidRDefault="00A01E67" w:rsidP="002A2155">
                        <w:pPr>
                          <w:spacing w:after="60" w:line="240" w:lineRule="auto"/>
                          <w:jc w:val="left"/>
                          <w:rPr>
                            <w:rFonts w:ascii="Roboto" w:eastAsia="Roboto" w:hAnsi="Roboto" w:cs="Roboto"/>
                            <w:sz w:val="16"/>
                            <w:szCs w:val="16"/>
                          </w:rPr>
                        </w:pPr>
                      </w:p>
                    </w:txbxContent>
                  </v:textbox>
                </v:rect>
                <v:rect id="Rectangle 392" o:spid="_x0000_s1261"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1ijMYA&#10;AADcAAAADwAAAGRycy9kb3ducmV2LnhtbESPQWvCQBSE74L/YXlCL1I3Rltq6ipSMHiohSbt/ZF9&#10;JqHZtyG7mvjvXaHgcZiZb5j1djCNuFDnassK5rMIBHFhdc2lgp98//wGwnlkjY1lUnAlB9vNeLTG&#10;RNuev+mS+VIECLsEFVTet4mUrqjIoJvZljh4J9sZ9EF2pdQd9gFuGhlH0as0WHNYqLClj4qKv+xs&#10;FOTXz90Rly/zZZp+Zb9Dn07zY6zU02TYvYPwNPhH+L990AoWqxjuZ8IRkJ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1ijMYAAADcAAAADwAAAAAAAAAAAAAAAACYAgAAZHJz&#10;L2Rvd25yZXYueG1sUEsFBgAAAAAEAAQA9QAAAIsDAAAAAA==&#10;" fillcolor="#d8d8d8 [2732]" strokecolor="#1c1c1c [3213]" strokeweight="1pt">
                  <v:textbox>
                    <w:txbxContent>
                      <w:p w14:paraId="362F0623" w14:textId="77777777" w:rsidR="00A01E67" w:rsidRPr="007C7B4D" w:rsidRDefault="00A01E67" w:rsidP="002A2155">
                        <w:pPr>
                          <w:spacing w:after="60" w:line="240" w:lineRule="auto"/>
                          <w:jc w:val="left"/>
                          <w:rPr>
                            <w:rFonts w:ascii="Roboto" w:eastAsia="Roboto" w:hAnsi="Roboto" w:cs="Roboto"/>
                            <w:sz w:val="16"/>
                            <w:szCs w:val="16"/>
                          </w:rPr>
                        </w:pPr>
                      </w:p>
                    </w:txbxContent>
                  </v:textbox>
                </v:rect>
                <v:rect id="Rectangle 393" o:spid="_x0000_s1262"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ZZaMcA&#10;AADcAAAADwAAAGRycy9kb3ducmV2LnhtbESPQWvCQBSE74L/YXlCL9JsrFhqmlWspVAUoVEpPT6y&#10;r0kw+zZktxr99V1B8DjMzDdMOu9MLY7UusqyglEUgyDOra64ULDffTy+gHAeWWNtmRScycF81u+l&#10;mGh74oyOW1+IAGGXoILS+yaR0uUlGXSRbYiD92tbgz7ItpC6xVOAm1o+xfGzNFhxWCixoWVJ+WH7&#10;ZwJFVz+7yWj1tVkvdfONl2zyPnxT6mHQLV5BeOr8PXxrf2oF4+kYrmfCEZ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aGWWjHAAAA3AAAAA8AAAAAAAAAAAAAAAAAmAIAAGRy&#10;cy9kb3ducmV2LnhtbFBLBQYAAAAABAAEAPUAAACMAwAAAAA=&#10;" filled="f" strokecolor="#1c1c1c [3213]" strokeweight="1pt">
                  <v:textbox>
                    <w:txbxContent>
                      <w:p w14:paraId="2F29129C" w14:textId="77777777" w:rsidR="00A01E67" w:rsidRPr="00500D0B" w:rsidRDefault="00A01E67" w:rsidP="00500D0B">
                        <w:pPr>
                          <w:pStyle w:val="ListParagraph"/>
                          <w:numPr>
                            <w:ilvl w:val="0"/>
                            <w:numId w:val="3"/>
                          </w:numPr>
                          <w:spacing w:after="60" w:line="240" w:lineRule="auto"/>
                          <w:ind w:left="113" w:hanging="113"/>
                          <w:jc w:val="left"/>
                          <w:rPr>
                            <w:rFonts w:ascii="Roboto" w:eastAsia="Roboto" w:hAnsi="Roboto" w:cs="Roboto"/>
                            <w:sz w:val="16"/>
                            <w:szCs w:val="16"/>
                          </w:rPr>
                        </w:pPr>
                        <w:r w:rsidRPr="00500D0B">
                          <w:rPr>
                            <w:rFonts w:ascii="Roboto" w:hAnsi="Roboto"/>
                            <w:sz w:val="16"/>
                            <w:szCs w:val="16"/>
                            <w:u w:val="single"/>
                          </w:rPr>
                          <w:t>Reflection:</w:t>
                        </w:r>
                        <w:r w:rsidRPr="00500D0B">
                          <w:rPr>
                            <w:rFonts w:ascii="Roboto" w:hAnsi="Roboto"/>
                            <w:sz w:val="16"/>
                            <w:szCs w:val="16"/>
                          </w:rPr>
                          <w:t xml:space="preserve"> periscope.</w:t>
                        </w:r>
                      </w:p>
                      <w:p w14:paraId="278ACEAF" w14:textId="77777777" w:rsidR="00A01E67" w:rsidRPr="00500D0B" w:rsidRDefault="00A01E67" w:rsidP="00500D0B">
                        <w:pPr>
                          <w:pStyle w:val="ListParagraph"/>
                          <w:numPr>
                            <w:ilvl w:val="0"/>
                            <w:numId w:val="3"/>
                          </w:numPr>
                          <w:spacing w:after="60" w:line="240" w:lineRule="auto"/>
                          <w:ind w:left="113" w:hanging="113"/>
                          <w:jc w:val="left"/>
                          <w:rPr>
                            <w:rFonts w:ascii="Roboto" w:eastAsia="Roboto" w:hAnsi="Roboto" w:cs="Roboto"/>
                            <w:sz w:val="16"/>
                            <w:szCs w:val="16"/>
                          </w:rPr>
                        </w:pPr>
                        <w:r w:rsidRPr="00500D0B">
                          <w:rPr>
                            <w:rFonts w:ascii="Roboto" w:hAnsi="Roboto"/>
                            <w:sz w:val="16"/>
                            <w:szCs w:val="16"/>
                            <w:u w:val="single"/>
                          </w:rPr>
                          <w:t>Seeing light:</w:t>
                        </w:r>
                        <w:r w:rsidRPr="00500D0B">
                          <w:rPr>
                            <w:rFonts w:ascii="Roboto" w:hAnsi="Roboto"/>
                            <w:b/>
                            <w:sz w:val="16"/>
                            <w:szCs w:val="16"/>
                          </w:rPr>
                          <w:t xml:space="preserve"> visible spectrum, prism.</w:t>
                        </w:r>
                      </w:p>
                      <w:p w14:paraId="1AF48D00" w14:textId="77777777" w:rsidR="00A01E67" w:rsidRPr="00500D0B" w:rsidRDefault="00A01E67" w:rsidP="00500D0B">
                        <w:pPr>
                          <w:pStyle w:val="ListParagraph"/>
                          <w:numPr>
                            <w:ilvl w:val="0"/>
                            <w:numId w:val="3"/>
                          </w:numPr>
                          <w:spacing w:after="60" w:line="240" w:lineRule="auto"/>
                          <w:ind w:left="113" w:hanging="113"/>
                          <w:jc w:val="left"/>
                          <w:rPr>
                            <w:rFonts w:ascii="Roboto" w:eastAsia="Roboto" w:hAnsi="Roboto" w:cs="Roboto"/>
                            <w:sz w:val="16"/>
                            <w:szCs w:val="16"/>
                          </w:rPr>
                        </w:pPr>
                        <w:r w:rsidRPr="00500D0B">
                          <w:rPr>
                            <w:rFonts w:ascii="Roboto" w:hAnsi="Roboto"/>
                            <w:sz w:val="16"/>
                            <w:szCs w:val="16"/>
                            <w:u w:val="single"/>
                          </w:rPr>
                          <w:t>How light travels:</w:t>
                        </w:r>
                        <w:r w:rsidRPr="00500D0B">
                          <w:rPr>
                            <w:rFonts w:ascii="Roboto" w:hAnsi="Roboto"/>
                            <w:sz w:val="16"/>
                            <w:szCs w:val="16"/>
                          </w:rPr>
                          <w:t xml:space="preserve"> light waves, wavelength, straight line, </w:t>
                        </w:r>
                        <w:r w:rsidRPr="00500D0B">
                          <w:rPr>
                            <w:rFonts w:ascii="Roboto" w:hAnsi="Roboto"/>
                            <w:b/>
                            <w:sz w:val="16"/>
                            <w:szCs w:val="16"/>
                          </w:rPr>
                          <w:t>refraction.</w:t>
                        </w:r>
                      </w:p>
                      <w:p w14:paraId="3B416C4B" w14:textId="77777777" w:rsidR="00A01E67" w:rsidRPr="00500D0B" w:rsidRDefault="00A01E67" w:rsidP="00500D0B">
                        <w:pPr>
                          <w:spacing w:after="60" w:line="240" w:lineRule="auto"/>
                          <w:jc w:val="left"/>
                          <w:rPr>
                            <w:rFonts w:ascii="Roboto" w:eastAsia="Roboto" w:hAnsi="Roboto" w:cs="Roboto"/>
                            <w:sz w:val="16"/>
                            <w:szCs w:val="16"/>
                          </w:rPr>
                        </w:pPr>
                      </w:p>
                      <w:p w14:paraId="5652A5B7" w14:textId="32D1F219" w:rsidR="00A01E67" w:rsidRPr="00500D0B" w:rsidRDefault="00A01E67" w:rsidP="00500D0B">
                        <w:pPr>
                          <w:spacing w:after="60" w:line="240" w:lineRule="auto"/>
                          <w:jc w:val="left"/>
                          <w:rPr>
                            <w:rFonts w:ascii="Roboto" w:eastAsia="Roboto" w:hAnsi="Roboto" w:cs="Roboto"/>
                            <w:sz w:val="16"/>
                            <w:szCs w:val="16"/>
                          </w:rPr>
                        </w:pPr>
                        <w:r w:rsidRPr="00500D0B">
                          <w:rPr>
                            <w:rFonts w:ascii="Roboto" w:hAnsi="Roboto"/>
                            <w:sz w:val="16"/>
                            <w:szCs w:val="16"/>
                          </w:rPr>
                          <w:t>Previously introduced vocabulary: names and properties of materials, absorb.</w:t>
                        </w:r>
                      </w:p>
                    </w:txbxContent>
                  </v:textbox>
                </v:rect>
                <w10:wrap anchorx="margin"/>
              </v:group>
            </w:pict>
          </mc:Fallback>
        </mc:AlternateContent>
      </w:r>
      <w:r w:rsidR="002A2155">
        <w:rPr>
          <w:noProof/>
        </w:rPr>
        <mc:AlternateContent>
          <mc:Choice Requires="wps">
            <w:drawing>
              <wp:anchor distT="0" distB="0" distL="114300" distR="114300" simplePos="0" relativeHeight="251718656" behindDoc="0" locked="0" layoutInCell="1" allowOverlap="1" wp14:anchorId="5343A29B" wp14:editId="3D98AEBB">
                <wp:simplePos x="0" y="0"/>
                <wp:positionH relativeFrom="margin">
                  <wp:posOffset>-1048690</wp:posOffset>
                </wp:positionH>
                <wp:positionV relativeFrom="paragraph">
                  <wp:posOffset>1069340</wp:posOffset>
                </wp:positionV>
                <wp:extent cx="2460761" cy="335915"/>
                <wp:effectExtent l="0" t="4445" r="11430" b="11430"/>
                <wp:wrapNone/>
                <wp:docPr id="378" name="Rectangle 378"/>
                <wp:cNvGraphicFramePr/>
                <a:graphic xmlns:a="http://schemas.openxmlformats.org/drawingml/2006/main">
                  <a:graphicData uri="http://schemas.microsoft.com/office/word/2010/wordprocessingShape">
                    <wps:wsp>
                      <wps:cNvSpPr/>
                      <wps:spPr>
                        <a:xfrm rot="16200000">
                          <a:off x="0" y="0"/>
                          <a:ext cx="2460761" cy="335915"/>
                        </a:xfrm>
                        <a:prstGeom prst="rect">
                          <a:avLst/>
                        </a:prstGeom>
                        <a:solidFill>
                          <a:srgbClr val="EE73A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7C90D9" w14:textId="00F354DB" w:rsidR="00A01E67" w:rsidRPr="00807512" w:rsidRDefault="00A01E67" w:rsidP="00487D30">
                            <w:pPr>
                              <w:jc w:val="center"/>
                              <w:rPr>
                                <w:rFonts w:ascii="Roboto" w:hAnsi="Roboto"/>
                                <w:b/>
                                <w:bCs/>
                                <w:color w:val="FFFFFF" w:themeColor="background1"/>
                                <w:sz w:val="18"/>
                                <w:szCs w:val="18"/>
                              </w:rPr>
                            </w:pPr>
                            <w:r>
                              <w:rPr>
                                <w:rFonts w:ascii="Roboto" w:hAnsi="Roboto"/>
                                <w:b/>
                                <w:bCs/>
                                <w:color w:val="FFFFFF" w:themeColor="background1"/>
                                <w:sz w:val="18"/>
                                <w:szCs w:val="18"/>
                              </w:rPr>
                              <w:t>Light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78" o:spid="_x0000_s1263" style="position:absolute;left:0;text-align:left;margin-left:-82.55pt;margin-top:84.2pt;width:193.75pt;height:26.45pt;rotation:-90;z-index:2517186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" fillcolor="#ee73aa" strokecolor="#1c1c1c [3213]" strokeweight="1pt">
                <v:textbox>
                  <w:txbxContent>
                    <w:p w14:paraId="6A7C90D9" w14:textId="00F354DB" w:rsidR="00A01E67" w:rsidRPr="00807512" w:rsidRDefault="00A01E67" w:rsidP="00487D30">
                      <w:pPr>
                        <w:jc w:val="center"/>
                        <w:rPr>
                          <w:rFonts w:ascii="Roboto" w:hAnsi="Roboto"/>
                          <w:b/>
                          <w:bCs/>
                          <w:color w:val="FFFFFF" w:themeColor="background1"/>
                          <w:sz w:val="18"/>
                          <w:szCs w:val="18"/>
                        </w:rPr>
                      </w:pPr>
                      <w:r>
                        <w:rPr>
                          <w:rFonts w:ascii="Roboto" w:hAnsi="Roboto"/>
                          <w:b/>
                          <w:bCs/>
                          <w:color w:val="FFFFFF" w:themeColor="background1"/>
                          <w:sz w:val="18"/>
                          <w:szCs w:val="18"/>
                        </w:rPr>
                        <w:t>Light</w:t>
                      </w:r>
                    </w:p>
                  </w:txbxContent>
                </v:textbox>
                <w10:wrap anchorx="margin"/>
              </v:rect>
            </w:pict>
          </mc:Fallback>
        </mc:AlternateContent>
      </w:r>
      <w:r w:rsidR="00B05E40">
        <w:rPr>
          <w:noProof/>
        </w:rPr>
        <mc:AlternateContent>
          <mc:Choice Requires="wpg">
            <w:drawing>
              <wp:anchor distT="0" distB="0" distL="114300" distR="114300" simplePos="0" relativeHeight="251719680" behindDoc="0" locked="0" layoutInCell="1" allowOverlap="1" wp14:anchorId="7E6CBE63" wp14:editId="0F000CA2">
                <wp:simplePos x="0" y="0"/>
                <wp:positionH relativeFrom="margin">
                  <wp:posOffset>342214</wp:posOffset>
                </wp:positionH>
                <wp:positionV relativeFrom="paragraph">
                  <wp:posOffset>4394</wp:posOffset>
                </wp:positionV>
                <wp:extent cx="9565005" cy="2465223"/>
                <wp:effectExtent l="0" t="0" r="17145" b="11430"/>
                <wp:wrapNone/>
                <wp:docPr id="379" name="Group 379"/>
                <wp:cNvGraphicFramePr/>
                <a:graphic xmlns:a="http://schemas.openxmlformats.org/drawingml/2006/main">
                  <a:graphicData uri="http://schemas.microsoft.com/office/word/2010/wordprocessingGroup">
                    <wpg:wgp>
                      <wpg:cNvGrpSpPr/>
                      <wpg:grpSpPr>
                        <a:xfrm>
                          <a:off x="0" y="0"/>
                          <a:ext cx="9565005" cy="2465223"/>
                          <a:chOff x="0" y="0"/>
                          <a:chExt cx="7972929" cy="336430"/>
                        </a:xfrm>
                        <a:solidFill>
                          <a:schemeClr val="bg1"/>
                        </a:solidFill>
                      </wpg:grpSpPr>
                      <wps:wsp>
                        <wps:cNvPr id="380" name="Rectangle 380"/>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B7CB81" w14:textId="050B78EF" w:rsidR="00A01E67" w:rsidRPr="007C7B4D" w:rsidRDefault="00A01E67" w:rsidP="007C7B4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1" name="Rectangle 381"/>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5E3BD3" w14:textId="0B4D8553" w:rsidR="00A01E67" w:rsidRPr="007C7B4D" w:rsidRDefault="00A01E67" w:rsidP="007C7B4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2" name="Rectangle 382"/>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AAE709" w14:textId="77777777" w:rsidR="00A01E67" w:rsidRPr="00B05E40" w:rsidRDefault="00A01E67" w:rsidP="00487D30">
                              <w:pPr>
                                <w:spacing w:after="60" w:line="240" w:lineRule="auto"/>
                                <w:jc w:val="left"/>
                                <w:rPr>
                                  <w:rFonts w:ascii="Roboto" w:eastAsia="Roboto" w:hAnsi="Roboto" w:cs="Roboto"/>
                                  <w:b/>
                                  <w:bCs/>
                                  <w:sz w:val="16"/>
                                  <w:szCs w:val="16"/>
                                </w:rPr>
                              </w:pPr>
                              <w:r w:rsidRPr="00B05E40">
                                <w:rPr>
                                  <w:rFonts w:ascii="Roboto" w:eastAsia="Roboto" w:hAnsi="Roboto" w:cs="Roboto"/>
                                  <w:b/>
                                  <w:bCs/>
                                  <w:sz w:val="16"/>
                                  <w:szCs w:val="16"/>
                                </w:rPr>
                                <w:t>Pupils should be taught to:</w:t>
                              </w:r>
                            </w:p>
                            <w:p w14:paraId="14AFD09A" w14:textId="77777777"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 xml:space="preserve">recognise that they need light </w:t>
                              </w:r>
                              <w:r w:rsidRPr="00B05E40">
                                <w:rPr>
                                  <w:rFonts w:ascii="Roboto" w:hAnsi="Roboto"/>
                                  <w:color w:val="000000"/>
                                  <w:sz w:val="16"/>
                                  <w:szCs w:val="16"/>
                                </w:rPr>
                                <w:br/>
                                <w:t>in order to see things and that dark is the absence of light;</w:t>
                              </w:r>
                            </w:p>
                            <w:p w14:paraId="3905ED31" w14:textId="77777777"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 xml:space="preserve">notice that light is reflected </w:t>
                              </w:r>
                              <w:r w:rsidRPr="00B05E40">
                                <w:rPr>
                                  <w:rFonts w:ascii="Roboto" w:hAnsi="Roboto"/>
                                  <w:color w:val="000000"/>
                                  <w:sz w:val="16"/>
                                  <w:szCs w:val="16"/>
                                </w:rPr>
                                <w:br/>
                                <w:t>from surfaces;</w:t>
                              </w:r>
                            </w:p>
                            <w:p w14:paraId="4DD46682" w14:textId="77777777"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recognise that light from the sun can be dangerous and that there are ways to protect their eyes;</w:t>
                              </w:r>
                            </w:p>
                            <w:p w14:paraId="4E015335" w14:textId="77777777"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recognise that shadows are formed when the light from a light source is blocked by an opaque object;</w:t>
                              </w:r>
                            </w:p>
                            <w:p w14:paraId="0CA7E5C4" w14:textId="218868B2"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find patterns in the way that the</w:t>
                              </w:r>
                              <w:r w:rsidRPr="00B05E40">
                                <w:rPr>
                                  <w:rFonts w:ascii="Roboto" w:hAnsi="Roboto"/>
                                  <w:sz w:val="16"/>
                                  <w:szCs w:val="16"/>
                                </w:rPr>
                                <w:t xml:space="preserve"> </w:t>
                              </w:r>
                              <w:r w:rsidRPr="00B05E40">
                                <w:rPr>
                                  <w:rFonts w:ascii="Roboto" w:hAnsi="Roboto"/>
                                  <w:color w:val="000000"/>
                                  <w:sz w:val="16"/>
                                  <w:szCs w:val="16"/>
                                </w:rPr>
                                <w:t>size of shadows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3" name="Rectangle 383"/>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39E3D1" w14:textId="21156410" w:rsidR="00A01E67" w:rsidRPr="007C7B4D" w:rsidRDefault="00A01E67" w:rsidP="007C7B4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4" name="Rectangle 384"/>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C52FBA" w14:textId="76BACBF7" w:rsidR="00A01E67" w:rsidRPr="007C7B4D" w:rsidRDefault="00A01E67" w:rsidP="007C7B4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5" name="Rectangle 385"/>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DA613A" w14:textId="77777777" w:rsidR="00A01E67" w:rsidRPr="00B05E40" w:rsidRDefault="00A01E67" w:rsidP="00487D30">
                              <w:pPr>
                                <w:spacing w:after="60" w:line="240" w:lineRule="auto"/>
                                <w:jc w:val="left"/>
                                <w:rPr>
                                  <w:rFonts w:ascii="Roboto" w:eastAsia="Roboto" w:hAnsi="Roboto" w:cs="Roboto"/>
                                  <w:b/>
                                  <w:bCs/>
                                  <w:sz w:val="16"/>
                                  <w:szCs w:val="16"/>
                                </w:rPr>
                              </w:pPr>
                              <w:r w:rsidRPr="00B05E40">
                                <w:rPr>
                                  <w:rFonts w:ascii="Roboto" w:eastAsia="Roboto" w:hAnsi="Roboto" w:cs="Roboto"/>
                                  <w:b/>
                                  <w:bCs/>
                                  <w:sz w:val="16"/>
                                  <w:szCs w:val="16"/>
                                </w:rPr>
                                <w:t>Pupils should be taught to:</w:t>
                              </w:r>
                            </w:p>
                            <w:p w14:paraId="53587809" w14:textId="77777777"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recognise that light appears to travel in straight lines;</w:t>
                              </w:r>
                            </w:p>
                            <w:p w14:paraId="452D70B2" w14:textId="77777777"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use the idea that light travels in straight lines to explain that objects are seen because they give out or reflect light into the eye;</w:t>
                              </w:r>
                            </w:p>
                            <w:p w14:paraId="6E26DB70" w14:textId="77777777"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explain that we see things because light travels from light sources to our eyes or from light sources to objects and then to our eyes;</w:t>
                              </w:r>
                            </w:p>
                            <w:p w14:paraId="7B6B9385" w14:textId="7D565997"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use the idea that light travels in straight lines to explain why shadows have the same shape as the objects that cast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79" o:spid="_x0000_s1264" style="position:absolute;left:0;text-align:left;margin-left:26.95pt;margin-top:.35pt;width:753.15pt;height:194.1pt;z-index:251719680;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">
                <v:rect id="Rectangle 380" o:spid="_x0000_s1265"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PvcEA&#10;AADcAAAADwAAAGRycy9kb3ducmV2LnhtbERPy4rCMBTdD/gP4QpuhjH1iXSMIoLFxSjYzuwvzbUt&#10;Njelibb+/WQhuDyc93rbm1o8qHWVZQWTcQSCOLe64kLBb3b4WoFwHlljbZkUPMnBdjP4WGOsbccX&#10;eqS+ECGEXYwKSu+bWEqXl2TQjW1DHLirbQ36ANtC6ha7EG5qOY2ipTRYcWgosaF9SfktvRsF2fNn&#10;d8L5YjJPknP613fJZ3aaKjUa9rtvEJ56/xa/3EetYLYK88OZcATk5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9Kz73BAAAA3AAAAA8AAAAAAAAAAAAAAAAAmAIAAGRycy9kb3du&#10;cmV2LnhtbFBLBQYAAAAABAAEAPUAAACGAwAAAAA=&#10;" fillcolor="#d8d8d8 [2732]" strokecolor="#1c1c1c [3213]" strokeweight="1pt">
                  <v:textbox>
                    <w:txbxContent>
                      <w:p w14:paraId="24B7CB81" w14:textId="050B78EF" w:rsidR="00A01E67" w:rsidRPr="007C7B4D" w:rsidRDefault="00A01E67" w:rsidP="007C7B4D">
                        <w:pPr>
                          <w:spacing w:after="60" w:line="240" w:lineRule="auto"/>
                          <w:jc w:val="left"/>
                          <w:rPr>
                            <w:rFonts w:ascii="Roboto" w:eastAsia="Roboto" w:hAnsi="Roboto" w:cs="Roboto"/>
                            <w:sz w:val="16"/>
                            <w:szCs w:val="16"/>
                          </w:rPr>
                        </w:pPr>
                      </w:p>
                    </w:txbxContent>
                  </v:textbox>
                </v:rect>
                <v:rect id="Rectangle 381" o:spid="_x0000_s1266"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ZqJsYA&#10;AADcAAAADwAAAGRycy9kb3ducmV2LnhtbESPQWvCQBSE7wX/w/IKvUjdxGqRNBsRoaEHFUza+yP7&#10;moRm34bs1sR/3xWEHoeZ+YZJt5PpxIUG11pWEC8iEMSV1S3XCj7L9+cNCOeRNXaWScGVHGyz2UOK&#10;ibYjn+lS+FoECLsEFTTe94mUrmrIoFvYnjh433Yw6IMcaqkHHAPcdHIZRa/SYMthocGe9g1VP8Wv&#10;UVBeD7sjrtbxKs9Pxdc05vPyuFTq6XHavYHwNPn/8L39oRW8bGK4nQlHQG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ZqJsYAAADcAAAADwAAAAAAAAAAAAAAAACYAgAAZHJz&#10;L2Rvd25yZXYueG1sUEsFBgAAAAAEAAQA9QAAAIsDAAAAAA==&#10;" fillcolor="#d8d8d8 [2732]" strokecolor="#1c1c1c [3213]" strokeweight="1pt">
                  <v:textbox>
                    <w:txbxContent>
                      <w:p w14:paraId="3D5E3BD3" w14:textId="0B4D8553" w:rsidR="00A01E67" w:rsidRPr="007C7B4D" w:rsidRDefault="00A01E67" w:rsidP="007C7B4D">
                        <w:pPr>
                          <w:spacing w:after="60" w:line="240" w:lineRule="auto"/>
                          <w:jc w:val="left"/>
                          <w:rPr>
                            <w:rFonts w:ascii="Roboto" w:eastAsia="Roboto" w:hAnsi="Roboto" w:cs="Roboto"/>
                            <w:sz w:val="16"/>
                            <w:szCs w:val="16"/>
                          </w:rPr>
                        </w:pPr>
                      </w:p>
                    </w:txbxContent>
                  </v:textbox>
                </v:rect>
                <v:rect id="Rectangle 382" o:spid="_x0000_s1267"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NqLscA&#10;AADcAAAADwAAAGRycy9kb3ducmV2LnhtbESPQWvCQBSE74L/YXmFXopuoighukqbUpCKoKYUj4/s&#10;axLMvg3Zrab99V2h4HGYmW+Y5bo3jbhQ52rLCuJxBIK4sLrmUsFH/jZKQDiPrLGxTAp+yMF6NRws&#10;MdX2yge6HH0pAoRdigoq79tUSldUZNCNbUscvC/bGfRBdqXUHV4D3DRyEkVzabDmsFBhS1lFxfn4&#10;bQJF16d8Fr/vd9tMt5/4e5i9Pr0o9fjQPy9AeOr9Pfzf3mgF02QCtzPhCMjV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wTai7HAAAA3AAAAA8AAAAAAAAAAAAAAAAAmAIAAGRy&#10;cy9kb3ducmV2LnhtbFBLBQYAAAAABAAEAPUAAACMAwAAAAA=&#10;" filled="f" strokecolor="#1c1c1c [3213]" strokeweight="1pt">
                  <v:textbox>
                    <w:txbxContent>
                      <w:p w14:paraId="5BAAE709" w14:textId="77777777" w:rsidR="00A01E67" w:rsidRPr="00B05E40" w:rsidRDefault="00A01E67" w:rsidP="00487D30">
                        <w:pPr>
                          <w:spacing w:after="60" w:line="240" w:lineRule="auto"/>
                          <w:jc w:val="left"/>
                          <w:rPr>
                            <w:rFonts w:ascii="Roboto" w:eastAsia="Roboto" w:hAnsi="Roboto" w:cs="Roboto"/>
                            <w:b/>
                            <w:bCs/>
                            <w:sz w:val="16"/>
                            <w:szCs w:val="16"/>
                          </w:rPr>
                        </w:pPr>
                        <w:r w:rsidRPr="00B05E40">
                          <w:rPr>
                            <w:rFonts w:ascii="Roboto" w:eastAsia="Roboto" w:hAnsi="Roboto" w:cs="Roboto"/>
                            <w:b/>
                            <w:bCs/>
                            <w:sz w:val="16"/>
                            <w:szCs w:val="16"/>
                          </w:rPr>
                          <w:t>Pupils should be taught to:</w:t>
                        </w:r>
                      </w:p>
                      <w:p w14:paraId="14AFD09A" w14:textId="77777777"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 xml:space="preserve">recognise that they need light </w:t>
                        </w:r>
                        <w:r w:rsidRPr="00B05E40">
                          <w:rPr>
                            <w:rFonts w:ascii="Roboto" w:hAnsi="Roboto"/>
                            <w:color w:val="000000"/>
                            <w:sz w:val="16"/>
                            <w:szCs w:val="16"/>
                          </w:rPr>
                          <w:br/>
                          <w:t>in order to see things and that dark is the absence of light;</w:t>
                        </w:r>
                      </w:p>
                      <w:p w14:paraId="3905ED31" w14:textId="77777777"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 xml:space="preserve">notice that light is reflected </w:t>
                        </w:r>
                        <w:r w:rsidRPr="00B05E40">
                          <w:rPr>
                            <w:rFonts w:ascii="Roboto" w:hAnsi="Roboto"/>
                            <w:color w:val="000000"/>
                            <w:sz w:val="16"/>
                            <w:szCs w:val="16"/>
                          </w:rPr>
                          <w:br/>
                          <w:t>from surfaces;</w:t>
                        </w:r>
                      </w:p>
                      <w:p w14:paraId="4DD46682" w14:textId="77777777"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recognise that light from the sun can be dangerous and that there are ways to protect their eyes;</w:t>
                        </w:r>
                      </w:p>
                      <w:p w14:paraId="4E015335" w14:textId="77777777"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recognise that shadows are formed when the light from a light source is blocked by an opaque object;</w:t>
                        </w:r>
                      </w:p>
                      <w:p w14:paraId="0CA7E5C4" w14:textId="218868B2"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find patterns in the way that the</w:t>
                        </w:r>
                        <w:r w:rsidRPr="00B05E40">
                          <w:rPr>
                            <w:rFonts w:ascii="Roboto" w:hAnsi="Roboto"/>
                            <w:sz w:val="16"/>
                            <w:szCs w:val="16"/>
                          </w:rPr>
                          <w:t xml:space="preserve"> </w:t>
                        </w:r>
                        <w:r w:rsidRPr="00B05E40">
                          <w:rPr>
                            <w:rFonts w:ascii="Roboto" w:hAnsi="Roboto"/>
                            <w:color w:val="000000"/>
                            <w:sz w:val="16"/>
                            <w:szCs w:val="16"/>
                          </w:rPr>
                          <w:t>size of shadows change.</w:t>
                        </w:r>
                      </w:p>
                    </w:txbxContent>
                  </v:textbox>
                </v:rect>
                <v:rect id="Rectangle 383" o:spid="_x0000_s1268"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hRysUA&#10;AADcAAAADwAAAGRycy9kb3ducmV2LnhtbESPT2vCQBTE74LfYXlCL9Js/ItEV5FCQw9aaFLvj+xr&#10;Epp9G7JbE799VxA8DjPzG2Z3GEwjrtS52rKCWRSDIC6srrlU8J2/v25AOI+ssbFMCm7k4LAfj3aY&#10;aNvzF10zX4oAYZeggsr7NpHSFRUZdJFtiYP3YzuDPsiulLrDPsBNI+dxvJYGaw4LFbb0VlHxm/0Z&#10;BfntdDzjcjVbpulndhn6dJqf50q9TIbjFoSnwT/Dj/aHVrDYLOB+JhwBuf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mFHKxQAAANwAAAAPAAAAAAAAAAAAAAAAAJgCAABkcnMv&#10;ZG93bnJldi54bWxQSwUGAAAAAAQABAD1AAAAigMAAAAA&#10;" fillcolor="#d8d8d8 [2732]" strokecolor="#1c1c1c [3213]" strokeweight="1pt">
                  <v:textbox>
                    <w:txbxContent>
                      <w:p w14:paraId="1D39E3D1" w14:textId="21156410" w:rsidR="00A01E67" w:rsidRPr="007C7B4D" w:rsidRDefault="00A01E67" w:rsidP="007C7B4D">
                        <w:pPr>
                          <w:spacing w:after="60" w:line="240" w:lineRule="auto"/>
                          <w:jc w:val="left"/>
                          <w:rPr>
                            <w:rFonts w:ascii="Roboto" w:eastAsia="Roboto" w:hAnsi="Roboto" w:cs="Roboto"/>
                            <w:sz w:val="16"/>
                            <w:szCs w:val="16"/>
                          </w:rPr>
                        </w:pPr>
                      </w:p>
                    </w:txbxContent>
                  </v:textbox>
                </v:rect>
                <v:rect id="Rectangle 384" o:spid="_x0000_s1269"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HJvsUA&#10;AADcAAAADwAAAGRycy9kb3ducmV2LnhtbESPQWvCQBSE74X+h+UJvZS60cYi0VWkYOhBBRO9P7LP&#10;JJh9G7Krif++KxR6HGbmG2a5Hkwj7tS52rKCyTgCQVxYXXOp4JRvP+YgnEfW2FgmBQ9ysF69viwx&#10;0bbnI90zX4oAYZeggsr7NpHSFRUZdGPbEgfvYjuDPsiulLrDPsBNI6dR9CUN1hwWKmzpu6Limt2M&#10;gvyx2+wxnk3iND1k56FP3/P9VKm30bBZgPA0+P/wX/tHK/icx/A8E46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ccm+xQAAANwAAAAPAAAAAAAAAAAAAAAAAJgCAABkcnMv&#10;ZG93bnJldi54bWxQSwUGAAAAAAQABAD1AAAAigMAAAAA&#10;" fillcolor="#d8d8d8 [2732]" strokecolor="#1c1c1c [3213]" strokeweight="1pt">
                  <v:textbox>
                    <w:txbxContent>
                      <w:p w14:paraId="31C52FBA" w14:textId="76BACBF7" w:rsidR="00A01E67" w:rsidRPr="007C7B4D" w:rsidRDefault="00A01E67" w:rsidP="007C7B4D">
                        <w:pPr>
                          <w:spacing w:after="60" w:line="240" w:lineRule="auto"/>
                          <w:jc w:val="left"/>
                          <w:rPr>
                            <w:rFonts w:ascii="Roboto" w:eastAsia="Roboto" w:hAnsi="Roboto" w:cs="Roboto"/>
                            <w:sz w:val="16"/>
                            <w:szCs w:val="16"/>
                          </w:rPr>
                        </w:pPr>
                      </w:p>
                    </w:txbxContent>
                  </v:textbox>
                </v:rect>
                <v:rect id="Rectangle 385" o:spid="_x0000_s1270"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yWsYA&#10;AADcAAAADwAAAGRycy9kb3ducmV2LnhtbESPQWvCQBSE70L/w/IKvRSzsRKR1FWspSAVwRgRj4/s&#10;axLMvg3Zrab99V2h4HGYmW+Y2aI3jbhQ52rLCkZRDIK4sLrmUsEh/xhOQTiPrLGxTAp+yMFi/jCY&#10;YartlTO67H0pAoRdigoq79tUSldUZNBFtiUO3pftDPogu1LqDq8Bbhr5EscTabDmsFBhS6uKivP+&#10;2wSKrk95MvrcbTcr3R7xN0ven9+Uenrsl68gPPX+Hv5vr7WC8TSB25lwBO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ryWsYAAADcAAAADwAAAAAAAAAAAAAAAACYAgAAZHJz&#10;L2Rvd25yZXYueG1sUEsFBgAAAAAEAAQA9QAAAIsDAAAAAA==&#10;" filled="f" strokecolor="#1c1c1c [3213]" strokeweight="1pt">
                  <v:textbox>
                    <w:txbxContent>
                      <w:p w14:paraId="3ADA613A" w14:textId="77777777" w:rsidR="00A01E67" w:rsidRPr="00B05E40" w:rsidRDefault="00A01E67" w:rsidP="00487D30">
                        <w:pPr>
                          <w:spacing w:after="60" w:line="240" w:lineRule="auto"/>
                          <w:jc w:val="left"/>
                          <w:rPr>
                            <w:rFonts w:ascii="Roboto" w:eastAsia="Roboto" w:hAnsi="Roboto" w:cs="Roboto"/>
                            <w:b/>
                            <w:bCs/>
                            <w:sz w:val="16"/>
                            <w:szCs w:val="16"/>
                          </w:rPr>
                        </w:pPr>
                        <w:r w:rsidRPr="00B05E40">
                          <w:rPr>
                            <w:rFonts w:ascii="Roboto" w:eastAsia="Roboto" w:hAnsi="Roboto" w:cs="Roboto"/>
                            <w:b/>
                            <w:bCs/>
                            <w:sz w:val="16"/>
                            <w:szCs w:val="16"/>
                          </w:rPr>
                          <w:t>Pupils should be taught to:</w:t>
                        </w:r>
                      </w:p>
                      <w:p w14:paraId="53587809" w14:textId="77777777"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recognise that light appears to travel in straight lines;</w:t>
                        </w:r>
                      </w:p>
                      <w:p w14:paraId="452D70B2" w14:textId="77777777"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use the idea that light travels in straight lines to explain that objects are seen because they give out or reflect light into the eye;</w:t>
                        </w:r>
                      </w:p>
                      <w:p w14:paraId="6E26DB70" w14:textId="77777777"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explain that we see things because light travels from light sources to our eyes or from light sources to objects and then to our eyes;</w:t>
                        </w:r>
                      </w:p>
                      <w:p w14:paraId="7B6B9385" w14:textId="7D565997" w:rsidR="00A01E67" w:rsidRPr="00B05E40" w:rsidRDefault="00A01E67" w:rsidP="00B05E40">
                        <w:pPr>
                          <w:pStyle w:val="ListParagraph"/>
                          <w:numPr>
                            <w:ilvl w:val="0"/>
                            <w:numId w:val="3"/>
                          </w:numPr>
                          <w:spacing w:after="60" w:line="240" w:lineRule="auto"/>
                          <w:ind w:left="113" w:hanging="113"/>
                          <w:jc w:val="left"/>
                          <w:rPr>
                            <w:rFonts w:ascii="Roboto" w:eastAsia="Roboto" w:hAnsi="Roboto" w:cs="Roboto"/>
                            <w:sz w:val="16"/>
                            <w:szCs w:val="16"/>
                          </w:rPr>
                        </w:pPr>
                        <w:r w:rsidRPr="00B05E40">
                          <w:rPr>
                            <w:rFonts w:ascii="Roboto" w:hAnsi="Roboto"/>
                            <w:color w:val="000000"/>
                            <w:sz w:val="16"/>
                            <w:szCs w:val="16"/>
                          </w:rPr>
                          <w:t>use the idea that light travels in straight lines to explain why shadows have the same shape as the objects that cast them.</w:t>
                        </w:r>
                      </w:p>
                    </w:txbxContent>
                  </v:textbox>
                </v:rect>
                <w10:wrap anchorx="margin"/>
              </v:group>
            </w:pict>
          </mc:Fallback>
        </mc:AlternateContent>
      </w:r>
      <w:r w:rsidR="00487D30">
        <w:rPr>
          <w:noProof/>
        </w:rPr>
        <mc:AlternateContent>
          <mc:Choice Requires="wpg">
            <w:drawing>
              <wp:anchor distT="0" distB="0" distL="114300" distR="114300" simplePos="0" relativeHeight="251716608" behindDoc="0" locked="0" layoutInCell="1" allowOverlap="1" wp14:anchorId="64910F78" wp14:editId="6C843D48">
                <wp:simplePos x="0" y="0"/>
                <wp:positionH relativeFrom="margin">
                  <wp:posOffset>342214</wp:posOffset>
                </wp:positionH>
                <wp:positionV relativeFrom="paragraph">
                  <wp:posOffset>-332105</wp:posOffset>
                </wp:positionV>
                <wp:extent cx="9567875" cy="335915"/>
                <wp:effectExtent l="0" t="0" r="14605" b="26035"/>
                <wp:wrapNone/>
                <wp:docPr id="371" name="Group 371"/>
                <wp:cNvGraphicFramePr/>
                <a:graphic xmlns:a="http://schemas.openxmlformats.org/drawingml/2006/main">
                  <a:graphicData uri="http://schemas.microsoft.com/office/word/2010/wordprocessingGroup">
                    <wpg:wgp>
                      <wpg:cNvGrpSpPr/>
                      <wpg:grpSpPr>
                        <a:xfrm>
                          <a:off x="0" y="0"/>
                          <a:ext cx="9567875" cy="335915"/>
                          <a:chOff x="-1843" y="0"/>
                          <a:chExt cx="7975577" cy="336430"/>
                        </a:xfrm>
                      </wpg:grpSpPr>
                      <wps:wsp>
                        <wps:cNvPr id="373" name="Rectangle 372"/>
                        <wps:cNvSpPr/>
                        <wps:spPr>
                          <a:xfrm>
                            <a:off x="-1843"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768468" w14:textId="77777777" w:rsidR="00A01E67" w:rsidRPr="00807512" w:rsidRDefault="00A01E67" w:rsidP="00487D3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4" name="Rectangle 373"/>
                        <wps:cNvSpPr/>
                        <wps:spPr>
                          <a:xfrm>
                            <a:off x="1311216"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7D109C" w14:textId="77777777" w:rsidR="00A01E67" w:rsidRPr="00807512" w:rsidRDefault="00A01E67" w:rsidP="00487D3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5" name="Rectangle 374"/>
                        <wps:cNvSpPr/>
                        <wps:spPr>
                          <a:xfrm>
                            <a:off x="2643017"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8DA241" w14:textId="77777777" w:rsidR="00A01E67" w:rsidRPr="00807512" w:rsidRDefault="00A01E67" w:rsidP="00487D3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6" name="Rectangle 375"/>
                        <wps:cNvSpPr/>
                        <wps:spPr>
                          <a:xfrm>
                            <a:off x="3968151"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EDD5F7" w14:textId="77777777" w:rsidR="00A01E67" w:rsidRPr="00D946D0" w:rsidRDefault="00A01E67" w:rsidP="00487D3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7" name="Rectangle 376"/>
                        <wps:cNvSpPr/>
                        <wps:spPr>
                          <a:xfrm>
                            <a:off x="5306050"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D74F87" w14:textId="77777777" w:rsidR="00A01E67" w:rsidRPr="00D946D0" w:rsidRDefault="00A01E67" w:rsidP="00487D3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4" name="Rectangle 377"/>
                        <wps:cNvSpPr/>
                        <wps:spPr>
                          <a:xfrm>
                            <a:off x="6634519"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9EC2D9" w14:textId="77777777" w:rsidR="00A01E67" w:rsidRPr="00D946D0" w:rsidRDefault="00A01E67" w:rsidP="00487D3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371" o:spid="_x0000_s1271" style="position:absolute;left:0;text-align:left;margin-left:26.95pt;margin-top:-26.15pt;width:753.4pt;height:26.45pt;z-index:251716608;mso-position-horizontal-relative:margin;mso-width-relative:margin" coordorigin="-18" coordsize="79755,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">
                <v:rect id="Rectangle 372" o:spid="_x0000_s1272" style="position:absolute;left:-18;width:13191;height:33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jQNMQA&#10;AADcAAAADwAAAGRycy9kb3ducmV2LnhtbESPQWvCQBSE74X+h+UJvYhuWqHWNBuRloLHGj30+Mg+&#10;N6nZt2F3o+m/d4WCx2FmvmGK9Wg7cSYfWscKnucZCOLa6ZaNgsP+a/YGIkRkjZ1jUvBHAdbl40OB&#10;uXYX3tG5ikYkCIccFTQx9rmUoW7IYpi7njh5R+ctxiS9kdrjJcFtJ1+y7FVabDktNNjTR0P1qRqs&#10;gsFUuvfabH/capj++s+Nna6+lXqajJt3EJHGeA//t7dawWK5gNuZdARke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40DTEAAAA3AAAAA8AAAAAAAAAAAAAAAAAmAIAAGRycy9k&#10;b3ducmV2LnhtbFBLBQYAAAAABAAEAPUAAACJAwAAAAA=&#10;" fillcolor="#673a8f" strokecolor="#1c1c1c [3213]" strokeweight="1pt">
                  <v:textbox>
                    <w:txbxContent>
                      <w:p w14:paraId="6E768468" w14:textId="77777777" w:rsidR="00A01E67" w:rsidRPr="00807512" w:rsidRDefault="00A01E67" w:rsidP="00487D3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373" o:spid="_x0000_s1273" style="position:absolute;left:13112;width:13400;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REcQA&#10;AADcAAAADwAAAGRycy9kb3ducmV2LnhtbESPS4vCMBSF98L8h3AH3Gk6Ks5QjeIogo/NWN3M7tJc&#10;22JzU5pY6783guDycB4fZzpvTSkaql1hWcFXPwJBnFpdcKbgdFz3fkA4j6yxtEwK7uRgPvvoTDHW&#10;9sYHahKfiTDCLkYFufdVLKVLczLo+rYiDt7Z1gZ9kHUmdY23MG5KOYiisTRYcCDkWNEyp/SSXE3g&#10;rgcbs1v9ny5H2+4x2R4Wzd+vUt3PdjEB4an17/CrvdEKht8jeJ4JR0DO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v0RHEAAAA3AAAAA8AAAAAAAAAAAAAAAAAmAIAAGRycy9k&#10;b3ducmV2LnhtbFBLBQYAAAAABAAEAPUAAACJAwAAAAA=&#10;" fillcolor="#e7226a" strokecolor="#1c1c1c [3213]" strokeweight="1pt">
                  <v:textbox>
                    <w:txbxContent>
                      <w:p w14:paraId="647D109C" w14:textId="77777777" w:rsidR="00A01E67" w:rsidRPr="00807512" w:rsidRDefault="00A01E67" w:rsidP="00487D3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374" o:spid="_x0000_s1274" style="position:absolute;left:26430;width:13398;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6IdMUA&#10;AADcAAAADwAAAGRycy9kb3ducmV2LnhtbESPQWvCQBSE74X+h+UVehHdaKmW6CYUQVDoxaSHHl93&#10;n0lo9m3IbmL6791CweMwM98wu3yyrRip941jBctFAoJYO9NwpeCzPMzfQPiAbLB1TAp+yUOePT7s&#10;MDXuymcai1CJCGGfooI6hC6V0uuaLPqF64ijd3G9xRBlX0nT4zXCbStXSbKWFhuOCzV2tK9J/xSD&#10;VXAcTh9m0MWyDaMrvstxdtBfM6Wen6b3LYhAU7iH/9tHo+Bl8wp/Z+IRk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joh0xQAAANwAAAAPAAAAAAAAAAAAAAAAAJgCAABkcnMv&#10;ZG93bnJldi54bWxQSwUGAAAAAAQABAD1AAAAigMAAAAA&#10;" fillcolor="#32b4a3" strokecolor="#1c1c1c [3213]" strokeweight="1pt">
                  <v:textbox>
                    <w:txbxContent>
                      <w:p w14:paraId="048DA241" w14:textId="77777777" w:rsidR="00A01E67" w:rsidRPr="00807512" w:rsidRDefault="00A01E67" w:rsidP="00487D30">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375" o:spid="_x0000_s1275" style="position:absolute;left:39681;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TdZMYA&#10;AADcAAAADwAAAGRycy9kb3ducmV2LnhtbESPQWvCQBSE7wX/w/IEb3VTLVaiqxRRW5C0NG3vz+xr&#10;NjT7NmTXmPbXuwWhx2FmvmGW697WoqPWV44V3I0TEMSF0xWXCj7ed7dzED4ga6wdk4If8rBeDW6W&#10;mGp35jfq8lCKCGGfogITQpNK6QtDFv3YNcTR+3KtxRBlW0rd4jnCbS0nSTKTFiuOCwYb2hgqvvOT&#10;VXCQ8233eczN61O2kS/732zq7jOlRsP+cQEiUB/+w9f2s1YwfZjB35l4BOTq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qTdZMYAAADcAAAADwAAAAAAAAAAAAAAAACYAgAAZHJz&#10;L2Rvd25yZXYueG1sUEsFBgAAAAAEAAQA9QAAAIsDAAAAAA==&#10;" fillcolor="#981869" strokecolor="#1c1c1c [3213]" strokeweight="1pt">
                  <v:textbox>
                    <w:txbxContent>
                      <w:p w14:paraId="49EDD5F7" w14:textId="77777777" w:rsidR="00A01E67" w:rsidRPr="00D946D0" w:rsidRDefault="00A01E67" w:rsidP="00487D3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376" o:spid="_x0000_s1276" style="position:absolute;left:53060;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syp8cA&#10;AADcAAAADwAAAGRycy9kb3ducmV2LnhtbESPT2vCQBTE70K/w/IKvRTdWKXR1FVKRahCW/xz6e2R&#10;fSbR7NuQXU3003eFgsdhZn7DTGatKcWZaldYVtDvRSCIU6sLzhTstovuCITzyBpLy6TgQg5m04fO&#10;BBNtG17TeeMzESDsElSQe18lUro0J4OuZyvi4O1tbdAHWWdS19gEuCnlSxS9SoMFh4UcK/rIKT1u&#10;TkYBNtH3lYfzw6r6Ov6MaXna/2bPSj09tu9vIDy1/h7+b39qBYM4htuZcATk9A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zrMqfHAAAA3AAAAA8AAAAAAAAAAAAAAAAAmAIAAGRy&#10;cy9kb3ducmV2LnhtbFBLBQYAAAAABAAEAPUAAACMAwAAAAA=&#10;" fillcolor="#14b5e5" strokecolor="#1c1c1c [3213]" strokeweight="1pt">
                  <v:textbox>
                    <w:txbxContent>
                      <w:p w14:paraId="70D74F87" w14:textId="77777777" w:rsidR="00A01E67" w:rsidRPr="00D946D0" w:rsidRDefault="00A01E67" w:rsidP="00487D3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377" o:spid="_x0000_s1277" style="position:absolute;left:66345;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hK4sYA&#10;AADcAAAADwAAAGRycy9kb3ducmV2LnhtbESPQWvCQBSE74X+h+UVvBTdaKVqdJUiSMWLGLX0+Mg+&#10;k6XZtyG7mvjvuwWhx2FmvmEWq85W4kaNN44VDAcJCOLcacOFgtNx05+C8AFZY+WYFNzJw2r5/LTA&#10;VLuWD3TLQiEihH2KCsoQ6lRKn5dk0Q9cTRy9i2sshiibQuoG2wi3lRwlybu0aDgulFjTuqT8J7ta&#10;BfXh83W0256/xt+Zayf74d1cglGq99J9zEEE6sJ/+NHeagVvszH8nYlH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7hK4sYAAADcAAAADwAAAAAAAAAAAAAAAACYAgAAZHJz&#10;L2Rvd25yZXYueG1sUEsFBgAAAAAEAAQA9QAAAIsDAAAAAA==&#10;" fillcolor="#f08218" strokecolor="#1c1c1c [3213]" strokeweight="1pt">
                  <v:textbox>
                    <w:txbxContent>
                      <w:p w14:paraId="609EC2D9" w14:textId="77777777" w:rsidR="00A01E67" w:rsidRPr="00D946D0" w:rsidRDefault="00A01E67" w:rsidP="00487D30">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p>
    <w:p w14:paraId="157C906E" w14:textId="2A0869E8" w:rsidR="00FC03EC" w:rsidRDefault="009C3D0B" w:rsidP="009E4127">
      <w:pPr>
        <w:sectPr w:rsidR="00FC03EC" w:rsidSect="00A61E8B">
          <w:pgSz w:w="16838" w:h="11906" w:orient="landscape" w:code="9"/>
          <w:pgMar w:top="567" w:right="567" w:bottom="1361" w:left="567" w:header="567" w:footer="0" w:gutter="0"/>
          <w:cols w:space="708"/>
          <w:docGrid w:linePitch="360"/>
        </w:sectPr>
      </w:pPr>
      <w:r>
        <w:rPr>
          <w:noProof/>
        </w:rPr>
        <w:lastRenderedPageBreak/>
        <mc:AlternateContent>
          <mc:Choice Requires="wps">
            <w:drawing>
              <wp:anchor distT="0" distB="0" distL="114300" distR="114300" simplePos="0" relativeHeight="251729920" behindDoc="0" locked="0" layoutInCell="1" allowOverlap="1" wp14:anchorId="00A977F8" wp14:editId="1E471797">
                <wp:simplePos x="0" y="0"/>
                <wp:positionH relativeFrom="margin">
                  <wp:posOffset>-597535</wp:posOffset>
                </wp:positionH>
                <wp:positionV relativeFrom="paragraph">
                  <wp:posOffset>3098800</wp:posOffset>
                </wp:positionV>
                <wp:extent cx="1534795" cy="335915"/>
                <wp:effectExtent l="8890" t="0" r="17145" b="17145"/>
                <wp:wrapNone/>
                <wp:docPr id="409" name="Rectangle 409"/>
                <wp:cNvGraphicFramePr/>
                <a:graphic xmlns:a="http://schemas.openxmlformats.org/drawingml/2006/main">
                  <a:graphicData uri="http://schemas.microsoft.com/office/word/2010/wordprocessingShape">
                    <wps:wsp>
                      <wps:cNvSpPr/>
                      <wps:spPr>
                        <a:xfrm rot="16200000">
                          <a:off x="0" y="0"/>
                          <a:ext cx="1534795" cy="335915"/>
                        </a:xfrm>
                        <a:prstGeom prst="rect">
                          <a:avLst/>
                        </a:prstGeom>
                        <a:solidFill>
                          <a:srgbClr val="86BD3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0B8496" w14:textId="4F46A8A0" w:rsidR="00A01E67" w:rsidRPr="00807512" w:rsidRDefault="00A01E67" w:rsidP="00906C29">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09" o:spid="_x0000_s1278" style="position:absolute;left:0;text-align:left;margin-left:-47.05pt;margin-top:244pt;width:120.85pt;height:26.45pt;rotation:-90;z-index:2517299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" fillcolor="#86bd34" strokecolor="#1c1c1c [3213]" strokeweight="1pt">
                <v:textbox>
                  <w:txbxContent>
                    <w:p w14:paraId="4F0B8496" w14:textId="4F46A8A0" w:rsidR="00A01E67" w:rsidRPr="00807512" w:rsidRDefault="00A01E67" w:rsidP="00906C29">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Pr>
          <w:noProof/>
        </w:rPr>
        <mc:AlternateContent>
          <mc:Choice Requires="wpg">
            <w:drawing>
              <wp:anchor distT="0" distB="0" distL="114300" distR="114300" simplePos="0" relativeHeight="251731968" behindDoc="0" locked="0" layoutInCell="1" allowOverlap="1" wp14:anchorId="32E4ED4E" wp14:editId="1FD3C020">
                <wp:simplePos x="0" y="0"/>
                <wp:positionH relativeFrom="margin">
                  <wp:posOffset>334899</wp:posOffset>
                </wp:positionH>
                <wp:positionV relativeFrom="paragraph">
                  <wp:posOffset>2498877</wp:posOffset>
                </wp:positionV>
                <wp:extent cx="9565005" cy="1535989"/>
                <wp:effectExtent l="0" t="0" r="17145" b="26670"/>
                <wp:wrapNone/>
                <wp:docPr id="410" name="Group 410"/>
                <wp:cNvGraphicFramePr/>
                <a:graphic xmlns:a="http://schemas.openxmlformats.org/drawingml/2006/main">
                  <a:graphicData uri="http://schemas.microsoft.com/office/word/2010/wordprocessingGroup">
                    <wpg:wgp>
                      <wpg:cNvGrpSpPr/>
                      <wpg:grpSpPr>
                        <a:xfrm>
                          <a:off x="0" y="0"/>
                          <a:ext cx="9565005" cy="1535989"/>
                          <a:chOff x="0" y="0"/>
                          <a:chExt cx="7972929" cy="336430"/>
                        </a:xfrm>
                        <a:solidFill>
                          <a:schemeClr val="bg1"/>
                        </a:solidFill>
                      </wpg:grpSpPr>
                      <wps:wsp>
                        <wps:cNvPr id="411" name="Rectangle 411"/>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4A15DF" w14:textId="77777777" w:rsidR="00A01E67" w:rsidRPr="0080695A" w:rsidRDefault="00A01E67" w:rsidP="00906C2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2" name="Rectangle 412"/>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151096" w14:textId="77777777" w:rsidR="00A01E67" w:rsidRPr="0080695A" w:rsidRDefault="00A01E67" w:rsidP="00906C2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3" name="Rectangle 413"/>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A38CD4" w14:textId="77777777" w:rsidR="00A01E67" w:rsidRPr="0080695A" w:rsidRDefault="00A01E67" w:rsidP="00906C2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4" name="Rectangle 414"/>
                        <wps:cNvSpPr/>
                        <wps:spPr>
                          <a:xfrm>
                            <a:off x="3968151"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CC2D73" w14:textId="77777777" w:rsidR="00A01E67" w:rsidRPr="00906C29" w:rsidRDefault="00A01E67" w:rsidP="00906C29">
                              <w:pPr>
                                <w:pStyle w:val="ListParagraph"/>
                                <w:numPr>
                                  <w:ilvl w:val="0"/>
                                  <w:numId w:val="3"/>
                                </w:numPr>
                                <w:spacing w:after="60" w:line="240" w:lineRule="auto"/>
                                <w:ind w:left="113" w:hanging="113"/>
                                <w:jc w:val="left"/>
                                <w:rPr>
                                  <w:rFonts w:ascii="Roboto" w:eastAsia="Roboto" w:hAnsi="Roboto" w:cs="Roboto"/>
                                  <w:sz w:val="16"/>
                                  <w:szCs w:val="16"/>
                                </w:rPr>
                              </w:pPr>
                              <w:r w:rsidRPr="00906C29">
                                <w:rPr>
                                  <w:rFonts w:ascii="Roboto" w:hAnsi="Roboto"/>
                                  <w:sz w:val="16"/>
                                  <w:szCs w:val="16"/>
                                  <w:u w:val="single"/>
                                </w:rPr>
                                <w:t>Parts of the</w:t>
                              </w:r>
                              <w:r w:rsidRPr="00906C29">
                                <w:rPr>
                                  <w:rFonts w:ascii="Roboto" w:hAnsi="Roboto"/>
                                  <w:b/>
                                  <w:sz w:val="16"/>
                                  <w:szCs w:val="16"/>
                                  <w:u w:val="single"/>
                                </w:rPr>
                                <w:t xml:space="preserve"> ear</w:t>
                              </w:r>
                              <w:r w:rsidRPr="00906C29">
                                <w:rPr>
                                  <w:rFonts w:ascii="Roboto" w:hAnsi="Roboto"/>
                                  <w:sz w:val="16"/>
                                  <w:szCs w:val="16"/>
                                  <w:u w:val="single"/>
                                </w:rPr>
                                <w:t>:</w:t>
                              </w:r>
                              <w:r w:rsidRPr="00906C29">
                                <w:rPr>
                                  <w:rFonts w:ascii="Roboto" w:hAnsi="Roboto"/>
                                  <w:sz w:val="16"/>
                                  <w:szCs w:val="16"/>
                                </w:rPr>
                                <w:t xml:space="preserve"> </w:t>
                              </w:r>
                              <w:r w:rsidRPr="00906C29">
                                <w:rPr>
                                  <w:rFonts w:ascii="Roboto" w:hAnsi="Roboto"/>
                                  <w:b/>
                                  <w:sz w:val="16"/>
                                  <w:szCs w:val="16"/>
                                </w:rPr>
                                <w:t>eardrum.</w:t>
                              </w:r>
                            </w:p>
                            <w:p w14:paraId="69E23AFD" w14:textId="77777777" w:rsidR="00A01E67" w:rsidRPr="00906C29" w:rsidRDefault="00A01E67" w:rsidP="00906C29">
                              <w:pPr>
                                <w:pStyle w:val="ListParagraph"/>
                                <w:numPr>
                                  <w:ilvl w:val="0"/>
                                  <w:numId w:val="3"/>
                                </w:numPr>
                                <w:spacing w:after="60" w:line="240" w:lineRule="auto"/>
                                <w:ind w:left="113" w:hanging="113"/>
                                <w:jc w:val="left"/>
                                <w:rPr>
                                  <w:rFonts w:ascii="Roboto" w:eastAsia="Roboto" w:hAnsi="Roboto" w:cs="Roboto"/>
                                  <w:sz w:val="16"/>
                                  <w:szCs w:val="16"/>
                                </w:rPr>
                              </w:pPr>
                              <w:r w:rsidRPr="00906C29">
                                <w:rPr>
                                  <w:rFonts w:ascii="Roboto" w:hAnsi="Roboto"/>
                                  <w:sz w:val="16"/>
                                  <w:szCs w:val="16"/>
                                  <w:u w:val="single"/>
                                </w:rPr>
                                <w:t>Making sound:</w:t>
                              </w:r>
                              <w:r w:rsidRPr="00906C29">
                                <w:rPr>
                                  <w:rFonts w:ascii="Roboto" w:hAnsi="Roboto"/>
                                  <w:sz w:val="16"/>
                                  <w:szCs w:val="16"/>
                                </w:rPr>
                                <w:t xml:space="preserve"> </w:t>
                              </w:r>
                              <w:r w:rsidRPr="00906C29">
                                <w:rPr>
                                  <w:rFonts w:ascii="Roboto" w:hAnsi="Roboto"/>
                                  <w:b/>
                                  <w:sz w:val="16"/>
                                  <w:szCs w:val="16"/>
                                </w:rPr>
                                <w:t xml:space="preserve">vibration, </w:t>
                              </w:r>
                              <w:r w:rsidRPr="00906C29">
                                <w:rPr>
                                  <w:rFonts w:ascii="Roboto" w:hAnsi="Roboto"/>
                                  <w:sz w:val="16"/>
                                  <w:szCs w:val="16"/>
                                </w:rPr>
                                <w:t xml:space="preserve">vocal cords, </w:t>
                              </w:r>
                              <w:r w:rsidRPr="00906C29">
                                <w:rPr>
                                  <w:rFonts w:ascii="Roboto" w:hAnsi="Roboto"/>
                                  <w:b/>
                                  <w:sz w:val="16"/>
                                  <w:szCs w:val="16"/>
                                </w:rPr>
                                <w:t>particles.</w:t>
                              </w:r>
                            </w:p>
                            <w:p w14:paraId="78869C2A" w14:textId="77777777" w:rsidR="00A01E67" w:rsidRPr="00906C29" w:rsidRDefault="00A01E67" w:rsidP="00906C29">
                              <w:pPr>
                                <w:pStyle w:val="ListParagraph"/>
                                <w:numPr>
                                  <w:ilvl w:val="0"/>
                                  <w:numId w:val="3"/>
                                </w:numPr>
                                <w:spacing w:after="60" w:line="240" w:lineRule="auto"/>
                                <w:ind w:left="113" w:hanging="113"/>
                                <w:jc w:val="left"/>
                                <w:rPr>
                                  <w:rFonts w:ascii="Roboto" w:eastAsia="Roboto" w:hAnsi="Roboto" w:cs="Roboto"/>
                                  <w:sz w:val="16"/>
                                  <w:szCs w:val="16"/>
                                </w:rPr>
                              </w:pPr>
                              <w:r w:rsidRPr="00906C29">
                                <w:rPr>
                                  <w:rFonts w:ascii="Roboto" w:hAnsi="Roboto"/>
                                  <w:sz w:val="16"/>
                                  <w:szCs w:val="16"/>
                                  <w:u w:val="single"/>
                                </w:rPr>
                                <w:t>Measuring sound:</w:t>
                              </w:r>
                              <w:r w:rsidRPr="00906C29">
                                <w:rPr>
                                  <w:rFonts w:ascii="Roboto" w:hAnsi="Roboto"/>
                                  <w:sz w:val="16"/>
                                  <w:szCs w:val="16"/>
                                </w:rPr>
                                <w:t xml:space="preserve"> </w:t>
                              </w:r>
                              <w:r w:rsidRPr="00906C29">
                                <w:rPr>
                                  <w:rFonts w:ascii="Roboto" w:hAnsi="Roboto"/>
                                  <w:b/>
                                  <w:sz w:val="16"/>
                                  <w:szCs w:val="16"/>
                                </w:rPr>
                                <w:t>pitch</w:t>
                              </w:r>
                              <w:r w:rsidRPr="00906C29">
                                <w:rPr>
                                  <w:rFonts w:ascii="Roboto" w:hAnsi="Roboto"/>
                                  <w:sz w:val="16"/>
                                  <w:szCs w:val="16"/>
                                </w:rPr>
                                <w:t xml:space="preserve">, </w:t>
                              </w:r>
                              <w:r w:rsidRPr="00906C29">
                                <w:rPr>
                                  <w:rFonts w:ascii="Roboto" w:hAnsi="Roboto"/>
                                  <w:b/>
                                  <w:sz w:val="16"/>
                                  <w:szCs w:val="16"/>
                                </w:rPr>
                                <w:t xml:space="preserve">volume, amplitude, sound wave, </w:t>
                              </w:r>
                              <w:r w:rsidRPr="00906C29">
                                <w:rPr>
                                  <w:rFonts w:ascii="Roboto" w:hAnsi="Roboto"/>
                                  <w:sz w:val="16"/>
                                  <w:szCs w:val="16"/>
                                </w:rPr>
                                <w:t>quiet, loud, high, low, travel</w:t>
                              </w:r>
                              <w:r w:rsidRPr="00906C29">
                                <w:rPr>
                                  <w:rFonts w:ascii="Roboto" w:hAnsi="Roboto"/>
                                  <w:b/>
                                  <w:sz w:val="16"/>
                                  <w:szCs w:val="16"/>
                                </w:rPr>
                                <w:t>, distance.</w:t>
                              </w:r>
                            </w:p>
                            <w:p w14:paraId="2FC6DADB" w14:textId="41AD3B8E" w:rsidR="00A01E67" w:rsidRPr="00906C29" w:rsidRDefault="00A01E67" w:rsidP="00906C29">
                              <w:pPr>
                                <w:pStyle w:val="ListParagraph"/>
                                <w:numPr>
                                  <w:ilvl w:val="0"/>
                                  <w:numId w:val="3"/>
                                </w:numPr>
                                <w:spacing w:after="60" w:line="240" w:lineRule="auto"/>
                                <w:ind w:left="113" w:hanging="113"/>
                                <w:jc w:val="left"/>
                                <w:rPr>
                                  <w:rFonts w:ascii="Roboto" w:eastAsia="Roboto" w:hAnsi="Roboto" w:cs="Roboto"/>
                                  <w:sz w:val="16"/>
                                  <w:szCs w:val="16"/>
                                </w:rPr>
                              </w:pPr>
                              <w:r w:rsidRPr="00906C29">
                                <w:rPr>
                                  <w:rFonts w:ascii="Roboto" w:hAnsi="Roboto"/>
                                  <w:sz w:val="16"/>
                                  <w:szCs w:val="16"/>
                                  <w:u w:val="single"/>
                                </w:rPr>
                                <w:t>Other:</w:t>
                              </w:r>
                              <w:r w:rsidRPr="00906C29">
                                <w:rPr>
                                  <w:rFonts w:ascii="Roboto" w:hAnsi="Roboto"/>
                                  <w:sz w:val="16"/>
                                  <w:szCs w:val="16"/>
                                </w:rPr>
                                <w:t xml:space="preserve"> </w:t>
                              </w:r>
                              <w:r w:rsidRPr="00906C29">
                                <w:rPr>
                                  <w:rFonts w:ascii="Roboto" w:hAnsi="Roboto"/>
                                  <w:b/>
                                  <w:sz w:val="16"/>
                                  <w:szCs w:val="16"/>
                                </w:rPr>
                                <w:t>soundproof, absorb sound.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5" name="Rectangle 415"/>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936CFB" w14:textId="77777777" w:rsidR="00A01E67" w:rsidRPr="0080695A" w:rsidRDefault="00A01E67" w:rsidP="00906C2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16" name="Rectangle 416"/>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042DC8" w14:textId="77777777" w:rsidR="00A01E67" w:rsidRPr="0080695A" w:rsidRDefault="00A01E67" w:rsidP="00906C29">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10" o:spid="_x0000_s1279" style="position:absolute;left:0;text-align:left;margin-left:26.35pt;margin-top:196.75pt;width:753.15pt;height:120.95pt;z-index:251731968;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">
                <v:rect id="Rectangle 411" o:spid="_x0000_s1280"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YyxMUA&#10;AADcAAAADwAAAGRycy9kb3ducmV2LnhtbESPQWvCQBSE74L/YXlCL1I3kVhK6ioiGHpQwaS9P7Kv&#10;SWj2bchuTfz3XUHwOMzMN8x6O5pWXKl3jWUF8SICQVxa3XCl4Ks4vL6DcB5ZY2uZFNzIwXYznawx&#10;1XbgC11zX4kAYZeigtr7LpXSlTUZdAvbEQfvx/YGfZB9JXWPQ4CbVi6j6E0abDgs1NjRvqbyN/8z&#10;CorbcXfCZBUnWXbOv8chmxenpVIvs3H3AcLT6J/hR/tTK0jiGO5nwhGQm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pjLExQAAANwAAAAPAAAAAAAAAAAAAAAAAJgCAABkcnMv&#10;ZG93bnJldi54bWxQSwUGAAAAAAQABAD1AAAAigMAAAAA&#10;" fillcolor="#d8d8d8 [2732]" strokecolor="#1c1c1c [3213]" strokeweight="1pt">
                  <v:textbox>
                    <w:txbxContent>
                      <w:p w14:paraId="734A15DF" w14:textId="77777777" w:rsidR="00A01E67" w:rsidRPr="0080695A" w:rsidRDefault="00A01E67" w:rsidP="00906C29">
                        <w:pPr>
                          <w:spacing w:after="60" w:line="240" w:lineRule="auto"/>
                          <w:jc w:val="left"/>
                          <w:rPr>
                            <w:rFonts w:ascii="Roboto" w:eastAsia="Roboto" w:hAnsi="Roboto" w:cs="Roboto"/>
                            <w:sz w:val="16"/>
                            <w:szCs w:val="16"/>
                          </w:rPr>
                        </w:pPr>
                      </w:p>
                    </w:txbxContent>
                  </v:textbox>
                </v:rect>
                <v:rect id="Rectangle 412" o:spid="_x0000_s1281"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Sss8UA&#10;AADcAAAADwAAAGRycy9kb3ducmV2LnhtbESPQWvCQBSE70L/w/IKvUjdJEQp0VWk0OChCiZ6f2Rf&#10;k9Ds25Ddmvjv3UKhx2FmvmE2u8l04kaDay0riBcRCOLK6pZrBZfy4/UNhPPIGjvLpOBODnbbp9kG&#10;M21HPtOt8LUIEHYZKmi87zMpXdWQQbewPXHwvuxg0Ac51FIPOAa46WQSRStpsOWw0GBP7w1V38WP&#10;UVDeP/dHTJdxmuen4jqN+bw8Jkq9PE/7NQhPk/8P/7UPWkEaJ/B7JhwBuX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dKyzxQAAANwAAAAPAAAAAAAAAAAAAAAAAJgCAABkcnMv&#10;ZG93bnJldi54bWxQSwUGAAAAAAQABAD1AAAAigMAAAAA&#10;" fillcolor="#d8d8d8 [2732]" strokecolor="#1c1c1c [3213]" strokeweight="1pt">
                  <v:textbox>
                    <w:txbxContent>
                      <w:p w14:paraId="40151096" w14:textId="77777777" w:rsidR="00A01E67" w:rsidRPr="0080695A" w:rsidRDefault="00A01E67" w:rsidP="00906C29">
                        <w:pPr>
                          <w:spacing w:after="60" w:line="240" w:lineRule="auto"/>
                          <w:jc w:val="left"/>
                          <w:rPr>
                            <w:rFonts w:ascii="Roboto" w:eastAsia="Roboto" w:hAnsi="Roboto" w:cs="Roboto"/>
                            <w:sz w:val="16"/>
                            <w:szCs w:val="16"/>
                          </w:rPr>
                        </w:pPr>
                      </w:p>
                    </w:txbxContent>
                  </v:textbox>
                </v:rect>
                <v:rect id="Rectangle 413" o:spid="_x0000_s1282"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gJKMUA&#10;AADcAAAADwAAAGRycy9kb3ducmV2LnhtbESPQWvCQBSE7wX/w/KEXopuYtMiqauIYOhBC030/si+&#10;JsHs25BdTfz3XaHQ4zAz3zCrzWhacaPeNZYVxPMIBHFpdcOVglOxny1BOI+ssbVMCu7kYLOePK0w&#10;1Xbgb7rlvhIBwi5FBbX3XSqlK2sy6Oa2Iw7ej+0N+iD7SuoehwA3rVxE0bs02HBYqLGjXU3lJb8a&#10;BcX9sD1i8hYnWfaVn8cheymOC6Wep+P2A4Sn0f+H/9qfWkESv8LjTDg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OAkoxQAAANwAAAAPAAAAAAAAAAAAAAAAAJgCAABkcnMv&#10;ZG93bnJldi54bWxQSwUGAAAAAAQABAD1AAAAigMAAAAA&#10;" fillcolor="#d8d8d8 [2732]" strokecolor="#1c1c1c [3213]" strokeweight="1pt">
                  <v:textbox>
                    <w:txbxContent>
                      <w:p w14:paraId="04A38CD4" w14:textId="77777777" w:rsidR="00A01E67" w:rsidRPr="0080695A" w:rsidRDefault="00A01E67" w:rsidP="00906C29">
                        <w:pPr>
                          <w:spacing w:after="60" w:line="240" w:lineRule="auto"/>
                          <w:jc w:val="left"/>
                          <w:rPr>
                            <w:rFonts w:ascii="Roboto" w:eastAsia="Roboto" w:hAnsi="Roboto" w:cs="Roboto"/>
                            <w:sz w:val="16"/>
                            <w:szCs w:val="16"/>
                          </w:rPr>
                        </w:pPr>
                      </w:p>
                    </w:txbxContent>
                  </v:textbox>
                </v:rect>
                <v:rect id="Rectangle 414" o:spid="_x0000_s1283"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YPI8YA&#10;AADcAAAADwAAAGRycy9kb3ducmV2LnhtbESPQWvCQBSE74L/YXmFXorZpGiRNKuopVAqQqMiPT6y&#10;r0kw+zZkt5r6612h4HGYmW+YbN6bRpyoc7VlBUkUgyAurK65VLDfvY+mIJxH1thYJgV/5GA+Gw4y&#10;TLU9c06nrS9FgLBLUUHlfZtK6YqKDLrItsTB+7GdQR9kV0rd4TnATSOf4/hFGqw5LFTY0qqi4rj9&#10;NYGi6+/dJPn82qxXuj3gJZ+8PS2VenzoF68gPPX+Hv5vf2gF42QMtzPhCMjZ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BYPI8YAAADcAAAADwAAAAAAAAAAAAAAAACYAgAAZHJz&#10;L2Rvd25yZXYueG1sUEsFBgAAAAAEAAQA9QAAAIsDAAAAAA==&#10;" filled="f" strokecolor="#1c1c1c [3213]" strokeweight="1pt">
                  <v:textbox>
                    <w:txbxContent>
                      <w:p w14:paraId="62CC2D73" w14:textId="77777777" w:rsidR="00A01E67" w:rsidRPr="00906C29" w:rsidRDefault="00A01E67" w:rsidP="00906C29">
                        <w:pPr>
                          <w:pStyle w:val="ListParagraph"/>
                          <w:numPr>
                            <w:ilvl w:val="0"/>
                            <w:numId w:val="3"/>
                          </w:numPr>
                          <w:spacing w:after="60" w:line="240" w:lineRule="auto"/>
                          <w:ind w:left="113" w:hanging="113"/>
                          <w:jc w:val="left"/>
                          <w:rPr>
                            <w:rFonts w:ascii="Roboto" w:eastAsia="Roboto" w:hAnsi="Roboto" w:cs="Roboto"/>
                            <w:sz w:val="16"/>
                            <w:szCs w:val="16"/>
                          </w:rPr>
                        </w:pPr>
                        <w:r w:rsidRPr="00906C29">
                          <w:rPr>
                            <w:rFonts w:ascii="Roboto" w:hAnsi="Roboto"/>
                            <w:sz w:val="16"/>
                            <w:szCs w:val="16"/>
                            <w:u w:val="single"/>
                          </w:rPr>
                          <w:t>Parts of the</w:t>
                        </w:r>
                        <w:r w:rsidRPr="00906C29">
                          <w:rPr>
                            <w:rFonts w:ascii="Roboto" w:hAnsi="Roboto"/>
                            <w:b/>
                            <w:sz w:val="16"/>
                            <w:szCs w:val="16"/>
                            <w:u w:val="single"/>
                          </w:rPr>
                          <w:t xml:space="preserve"> ear</w:t>
                        </w:r>
                        <w:r w:rsidRPr="00906C29">
                          <w:rPr>
                            <w:rFonts w:ascii="Roboto" w:hAnsi="Roboto"/>
                            <w:sz w:val="16"/>
                            <w:szCs w:val="16"/>
                            <w:u w:val="single"/>
                          </w:rPr>
                          <w:t>:</w:t>
                        </w:r>
                        <w:r w:rsidRPr="00906C29">
                          <w:rPr>
                            <w:rFonts w:ascii="Roboto" w:hAnsi="Roboto"/>
                            <w:sz w:val="16"/>
                            <w:szCs w:val="16"/>
                          </w:rPr>
                          <w:t xml:space="preserve"> </w:t>
                        </w:r>
                        <w:r w:rsidRPr="00906C29">
                          <w:rPr>
                            <w:rFonts w:ascii="Roboto" w:hAnsi="Roboto"/>
                            <w:b/>
                            <w:sz w:val="16"/>
                            <w:szCs w:val="16"/>
                          </w:rPr>
                          <w:t>eardrum.</w:t>
                        </w:r>
                      </w:p>
                      <w:p w14:paraId="69E23AFD" w14:textId="77777777" w:rsidR="00A01E67" w:rsidRPr="00906C29" w:rsidRDefault="00A01E67" w:rsidP="00906C29">
                        <w:pPr>
                          <w:pStyle w:val="ListParagraph"/>
                          <w:numPr>
                            <w:ilvl w:val="0"/>
                            <w:numId w:val="3"/>
                          </w:numPr>
                          <w:spacing w:after="60" w:line="240" w:lineRule="auto"/>
                          <w:ind w:left="113" w:hanging="113"/>
                          <w:jc w:val="left"/>
                          <w:rPr>
                            <w:rFonts w:ascii="Roboto" w:eastAsia="Roboto" w:hAnsi="Roboto" w:cs="Roboto"/>
                            <w:sz w:val="16"/>
                            <w:szCs w:val="16"/>
                          </w:rPr>
                        </w:pPr>
                        <w:r w:rsidRPr="00906C29">
                          <w:rPr>
                            <w:rFonts w:ascii="Roboto" w:hAnsi="Roboto"/>
                            <w:sz w:val="16"/>
                            <w:szCs w:val="16"/>
                            <w:u w:val="single"/>
                          </w:rPr>
                          <w:t>Making sound:</w:t>
                        </w:r>
                        <w:r w:rsidRPr="00906C29">
                          <w:rPr>
                            <w:rFonts w:ascii="Roboto" w:hAnsi="Roboto"/>
                            <w:sz w:val="16"/>
                            <w:szCs w:val="16"/>
                          </w:rPr>
                          <w:t xml:space="preserve"> </w:t>
                        </w:r>
                        <w:r w:rsidRPr="00906C29">
                          <w:rPr>
                            <w:rFonts w:ascii="Roboto" w:hAnsi="Roboto"/>
                            <w:b/>
                            <w:sz w:val="16"/>
                            <w:szCs w:val="16"/>
                          </w:rPr>
                          <w:t xml:space="preserve">vibration, </w:t>
                        </w:r>
                        <w:r w:rsidRPr="00906C29">
                          <w:rPr>
                            <w:rFonts w:ascii="Roboto" w:hAnsi="Roboto"/>
                            <w:sz w:val="16"/>
                            <w:szCs w:val="16"/>
                          </w:rPr>
                          <w:t xml:space="preserve">vocal cords, </w:t>
                        </w:r>
                        <w:r w:rsidRPr="00906C29">
                          <w:rPr>
                            <w:rFonts w:ascii="Roboto" w:hAnsi="Roboto"/>
                            <w:b/>
                            <w:sz w:val="16"/>
                            <w:szCs w:val="16"/>
                          </w:rPr>
                          <w:t>particles.</w:t>
                        </w:r>
                      </w:p>
                      <w:p w14:paraId="78869C2A" w14:textId="77777777" w:rsidR="00A01E67" w:rsidRPr="00906C29" w:rsidRDefault="00A01E67" w:rsidP="00906C29">
                        <w:pPr>
                          <w:pStyle w:val="ListParagraph"/>
                          <w:numPr>
                            <w:ilvl w:val="0"/>
                            <w:numId w:val="3"/>
                          </w:numPr>
                          <w:spacing w:after="60" w:line="240" w:lineRule="auto"/>
                          <w:ind w:left="113" w:hanging="113"/>
                          <w:jc w:val="left"/>
                          <w:rPr>
                            <w:rFonts w:ascii="Roboto" w:eastAsia="Roboto" w:hAnsi="Roboto" w:cs="Roboto"/>
                            <w:sz w:val="16"/>
                            <w:szCs w:val="16"/>
                          </w:rPr>
                        </w:pPr>
                        <w:r w:rsidRPr="00906C29">
                          <w:rPr>
                            <w:rFonts w:ascii="Roboto" w:hAnsi="Roboto"/>
                            <w:sz w:val="16"/>
                            <w:szCs w:val="16"/>
                            <w:u w:val="single"/>
                          </w:rPr>
                          <w:t>Measuring sound:</w:t>
                        </w:r>
                        <w:r w:rsidRPr="00906C29">
                          <w:rPr>
                            <w:rFonts w:ascii="Roboto" w:hAnsi="Roboto"/>
                            <w:sz w:val="16"/>
                            <w:szCs w:val="16"/>
                          </w:rPr>
                          <w:t xml:space="preserve"> </w:t>
                        </w:r>
                        <w:r w:rsidRPr="00906C29">
                          <w:rPr>
                            <w:rFonts w:ascii="Roboto" w:hAnsi="Roboto"/>
                            <w:b/>
                            <w:sz w:val="16"/>
                            <w:szCs w:val="16"/>
                          </w:rPr>
                          <w:t>pitch</w:t>
                        </w:r>
                        <w:r w:rsidRPr="00906C29">
                          <w:rPr>
                            <w:rFonts w:ascii="Roboto" w:hAnsi="Roboto"/>
                            <w:sz w:val="16"/>
                            <w:szCs w:val="16"/>
                          </w:rPr>
                          <w:t xml:space="preserve">, </w:t>
                        </w:r>
                        <w:r w:rsidRPr="00906C29">
                          <w:rPr>
                            <w:rFonts w:ascii="Roboto" w:hAnsi="Roboto"/>
                            <w:b/>
                            <w:sz w:val="16"/>
                            <w:szCs w:val="16"/>
                          </w:rPr>
                          <w:t xml:space="preserve">volume, amplitude, sound wave, </w:t>
                        </w:r>
                        <w:r w:rsidRPr="00906C29">
                          <w:rPr>
                            <w:rFonts w:ascii="Roboto" w:hAnsi="Roboto"/>
                            <w:sz w:val="16"/>
                            <w:szCs w:val="16"/>
                          </w:rPr>
                          <w:t>quiet, loud, high, low, travel</w:t>
                        </w:r>
                        <w:r w:rsidRPr="00906C29">
                          <w:rPr>
                            <w:rFonts w:ascii="Roboto" w:hAnsi="Roboto"/>
                            <w:b/>
                            <w:sz w:val="16"/>
                            <w:szCs w:val="16"/>
                          </w:rPr>
                          <w:t>, distance.</w:t>
                        </w:r>
                      </w:p>
                      <w:p w14:paraId="2FC6DADB" w14:textId="41AD3B8E" w:rsidR="00A01E67" w:rsidRPr="00906C29" w:rsidRDefault="00A01E67" w:rsidP="00906C29">
                        <w:pPr>
                          <w:pStyle w:val="ListParagraph"/>
                          <w:numPr>
                            <w:ilvl w:val="0"/>
                            <w:numId w:val="3"/>
                          </w:numPr>
                          <w:spacing w:after="60" w:line="240" w:lineRule="auto"/>
                          <w:ind w:left="113" w:hanging="113"/>
                          <w:jc w:val="left"/>
                          <w:rPr>
                            <w:rFonts w:ascii="Roboto" w:eastAsia="Roboto" w:hAnsi="Roboto" w:cs="Roboto"/>
                            <w:sz w:val="16"/>
                            <w:szCs w:val="16"/>
                          </w:rPr>
                        </w:pPr>
                        <w:r w:rsidRPr="00906C29">
                          <w:rPr>
                            <w:rFonts w:ascii="Roboto" w:hAnsi="Roboto"/>
                            <w:sz w:val="16"/>
                            <w:szCs w:val="16"/>
                            <w:u w:val="single"/>
                          </w:rPr>
                          <w:t>Other:</w:t>
                        </w:r>
                        <w:r w:rsidRPr="00906C29">
                          <w:rPr>
                            <w:rFonts w:ascii="Roboto" w:hAnsi="Roboto"/>
                            <w:sz w:val="16"/>
                            <w:szCs w:val="16"/>
                          </w:rPr>
                          <w:t xml:space="preserve"> </w:t>
                        </w:r>
                        <w:r w:rsidRPr="00906C29">
                          <w:rPr>
                            <w:rFonts w:ascii="Roboto" w:hAnsi="Roboto"/>
                            <w:b/>
                            <w:sz w:val="16"/>
                            <w:szCs w:val="16"/>
                          </w:rPr>
                          <w:t>soundproof, absorb sound.</w:t>
                        </w:r>
                      </w:p>
                    </w:txbxContent>
                  </v:textbox>
                </v:rect>
                <v:rect id="Rectangle 415" o:spid="_x0000_s1284"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00x8UA&#10;AADcAAAADwAAAGRycy9kb3ducmV2LnhtbESPQWuDQBSE74X8h+UVcinNajCh2KwSApEcmkK0vT/c&#10;V5W6b8XdRPPvu4VCj8PMfMPs8tn04kaj6ywriFcRCOLa6o4bBR/V8fkFhPPIGnvLpOBODvJs8bDD&#10;VNuJL3QrfSMChF2KClrvh1RKV7dk0K3sQBy8Lzsa9EGOjdQjTgFuermOoq002HFYaHGgQ0v1d3k1&#10;Cqr72/6MySZOiuK9/Jyn4qk6r5VaPs77VxCeZv8f/muftIIk3sDvmXAE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nTTHxQAAANwAAAAPAAAAAAAAAAAAAAAAAJgCAABkcnMv&#10;ZG93bnJldi54bWxQSwUGAAAAAAQABAD1AAAAigMAAAAA&#10;" fillcolor="#d8d8d8 [2732]" strokecolor="#1c1c1c [3213]" strokeweight="1pt">
                  <v:textbox>
                    <w:txbxContent>
                      <w:p w14:paraId="36936CFB" w14:textId="77777777" w:rsidR="00A01E67" w:rsidRPr="0080695A" w:rsidRDefault="00A01E67" w:rsidP="00906C29">
                        <w:pPr>
                          <w:spacing w:after="60" w:line="240" w:lineRule="auto"/>
                          <w:jc w:val="left"/>
                          <w:rPr>
                            <w:rFonts w:ascii="Roboto" w:eastAsia="Roboto" w:hAnsi="Roboto" w:cs="Roboto"/>
                            <w:sz w:val="16"/>
                            <w:szCs w:val="16"/>
                          </w:rPr>
                        </w:pPr>
                      </w:p>
                    </w:txbxContent>
                  </v:textbox>
                </v:rect>
                <v:rect id="Rectangle 416" o:spid="_x0000_s1285"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qsMUA&#10;AADcAAAADwAAAGRycy9kb3ducmV2LnhtbESPQWvCQBSE74L/YXlCL1I3kSgluooIhh6q0KTeH9ln&#10;Esy+Ddmtif++Wyj0OMzMN8x2P5pWPKh3jWUF8SICQVxa3XCl4Ks4vb6BcB5ZY2uZFDzJwX43nWwx&#10;1XbgT3rkvhIBwi5FBbX3XSqlK2sy6Ba2Iw7ezfYGfZB9JXWPQ4CbVi6jaC0NNhwWauzoWFN5z7+N&#10;guL5cThjsoqTLLvk13HI5sV5qdTLbDxsQHga/X/4r/2uFSTxGn7PhCM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T6qwxQAAANwAAAAPAAAAAAAAAAAAAAAAAJgCAABkcnMv&#10;ZG93bnJldi54bWxQSwUGAAAAAAQABAD1AAAAigMAAAAA&#10;" fillcolor="#d8d8d8 [2732]" strokecolor="#1c1c1c [3213]" strokeweight="1pt">
                  <v:textbox>
                    <w:txbxContent>
                      <w:p w14:paraId="40042DC8" w14:textId="77777777" w:rsidR="00A01E67" w:rsidRPr="0080695A" w:rsidRDefault="00A01E67" w:rsidP="00906C29">
                        <w:pPr>
                          <w:spacing w:after="60" w:line="240" w:lineRule="auto"/>
                          <w:jc w:val="left"/>
                          <w:rPr>
                            <w:rFonts w:ascii="Roboto" w:eastAsia="Roboto" w:hAnsi="Roboto" w:cs="Roboto"/>
                            <w:sz w:val="16"/>
                            <w:szCs w:val="16"/>
                          </w:rPr>
                        </w:pPr>
                      </w:p>
                    </w:txbxContent>
                  </v:textbox>
                </v:rect>
                <w10:wrap anchorx="margin"/>
              </v:group>
            </w:pict>
          </mc:Fallback>
        </mc:AlternateContent>
      </w:r>
      <w:r w:rsidR="00906C29">
        <w:rPr>
          <w:noProof/>
        </w:rPr>
        <mc:AlternateContent>
          <mc:Choice Requires="wps">
            <w:drawing>
              <wp:anchor distT="0" distB="0" distL="114300" distR="114300" simplePos="0" relativeHeight="251726848" behindDoc="0" locked="0" layoutInCell="1" allowOverlap="1" wp14:anchorId="5A720066" wp14:editId="0A05B2AF">
                <wp:simplePos x="0" y="0"/>
                <wp:positionH relativeFrom="margin">
                  <wp:align>left</wp:align>
                </wp:positionH>
                <wp:positionV relativeFrom="paragraph">
                  <wp:posOffset>1084446</wp:posOffset>
                </wp:positionV>
                <wp:extent cx="2492540" cy="335915"/>
                <wp:effectExtent l="0" t="7620" r="14605" b="14605"/>
                <wp:wrapNone/>
                <wp:docPr id="401" name="Rectangle 401"/>
                <wp:cNvGraphicFramePr/>
                <a:graphic xmlns:a="http://schemas.openxmlformats.org/drawingml/2006/main">
                  <a:graphicData uri="http://schemas.microsoft.com/office/word/2010/wordprocessingShape">
                    <wps:wsp>
                      <wps:cNvSpPr/>
                      <wps:spPr>
                        <a:xfrm rot="16200000">
                          <a:off x="0" y="0"/>
                          <a:ext cx="2492540" cy="335915"/>
                        </a:xfrm>
                        <a:prstGeom prst="rect">
                          <a:avLst/>
                        </a:prstGeom>
                        <a:solidFill>
                          <a:srgbClr val="86BD34"/>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9A2CA4" w14:textId="667373D8" w:rsidR="00A01E67" w:rsidRPr="00807512" w:rsidRDefault="00A01E67" w:rsidP="002B7C0D">
                            <w:pPr>
                              <w:jc w:val="center"/>
                              <w:rPr>
                                <w:rFonts w:ascii="Roboto" w:hAnsi="Roboto"/>
                                <w:b/>
                                <w:bCs/>
                                <w:color w:val="FFFFFF" w:themeColor="background1"/>
                                <w:sz w:val="18"/>
                                <w:szCs w:val="18"/>
                              </w:rPr>
                            </w:pPr>
                            <w:r>
                              <w:rPr>
                                <w:rFonts w:ascii="Roboto" w:hAnsi="Roboto"/>
                                <w:b/>
                                <w:bCs/>
                                <w:color w:val="FFFFFF" w:themeColor="background1"/>
                                <w:sz w:val="18"/>
                                <w:szCs w:val="18"/>
                              </w:rPr>
                              <w:t>Sound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01" o:spid="_x0000_s1286" style="position:absolute;left:0;text-align:left;margin-left:0;margin-top:85.4pt;width:196.25pt;height:26.45pt;rotation:-90;z-index:25172684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" fillcolor="#86bd34" strokecolor="#1c1c1c [3213]" strokeweight="1pt">
                <v:textbox>
                  <w:txbxContent>
                    <w:p w14:paraId="749A2CA4" w14:textId="667373D8" w:rsidR="00A01E67" w:rsidRPr="00807512" w:rsidRDefault="00A01E67" w:rsidP="002B7C0D">
                      <w:pPr>
                        <w:jc w:val="center"/>
                        <w:rPr>
                          <w:rFonts w:ascii="Roboto" w:hAnsi="Roboto"/>
                          <w:b/>
                          <w:bCs/>
                          <w:color w:val="FFFFFF" w:themeColor="background1"/>
                          <w:sz w:val="18"/>
                          <w:szCs w:val="18"/>
                        </w:rPr>
                      </w:pPr>
                      <w:r>
                        <w:rPr>
                          <w:rFonts w:ascii="Roboto" w:hAnsi="Roboto"/>
                          <w:b/>
                          <w:bCs/>
                          <w:color w:val="FFFFFF" w:themeColor="background1"/>
                          <w:sz w:val="18"/>
                          <w:szCs w:val="18"/>
                        </w:rPr>
                        <w:t>Sound</w:t>
                      </w:r>
                    </w:p>
                  </w:txbxContent>
                </v:textbox>
                <w10:wrap anchorx="margin"/>
              </v:rect>
            </w:pict>
          </mc:Fallback>
        </mc:AlternateContent>
      </w:r>
      <w:r w:rsidR="00906C29">
        <w:rPr>
          <w:noProof/>
        </w:rPr>
        <mc:AlternateContent>
          <mc:Choice Requires="wpg">
            <w:drawing>
              <wp:anchor distT="0" distB="0" distL="114300" distR="114300" simplePos="0" relativeHeight="251727872" behindDoc="0" locked="0" layoutInCell="1" allowOverlap="1" wp14:anchorId="4FBEB3CF" wp14:editId="0C84198F">
                <wp:simplePos x="0" y="0"/>
                <wp:positionH relativeFrom="margin">
                  <wp:posOffset>334899</wp:posOffset>
                </wp:positionH>
                <wp:positionV relativeFrom="paragraph">
                  <wp:posOffset>4394</wp:posOffset>
                </wp:positionV>
                <wp:extent cx="9565005" cy="2494483"/>
                <wp:effectExtent l="0" t="0" r="17145" b="20320"/>
                <wp:wrapNone/>
                <wp:docPr id="402" name="Group 402"/>
                <wp:cNvGraphicFramePr/>
                <a:graphic xmlns:a="http://schemas.openxmlformats.org/drawingml/2006/main">
                  <a:graphicData uri="http://schemas.microsoft.com/office/word/2010/wordprocessingGroup">
                    <wpg:wgp>
                      <wpg:cNvGrpSpPr/>
                      <wpg:grpSpPr>
                        <a:xfrm>
                          <a:off x="0" y="0"/>
                          <a:ext cx="9565005" cy="2494483"/>
                          <a:chOff x="0" y="0"/>
                          <a:chExt cx="7972929" cy="336430"/>
                        </a:xfrm>
                        <a:solidFill>
                          <a:schemeClr val="bg1"/>
                        </a:solidFill>
                      </wpg:grpSpPr>
                      <wps:wsp>
                        <wps:cNvPr id="403" name="Rectangle 403"/>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36F11B" w14:textId="29397911" w:rsidR="00A01E67" w:rsidRPr="0080695A" w:rsidRDefault="00A01E67" w:rsidP="0080695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4" name="Rectangle 404"/>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5E12C7" w14:textId="16C20FD7" w:rsidR="00A01E67" w:rsidRPr="0080695A" w:rsidRDefault="00A01E67" w:rsidP="0080695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5" name="Rectangle 405"/>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1A6A60" w14:textId="58198F80" w:rsidR="00A01E67" w:rsidRPr="0080695A" w:rsidRDefault="00A01E67" w:rsidP="0080695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6" name="Rectangle 406"/>
                        <wps:cNvSpPr/>
                        <wps:spPr>
                          <a:xfrm>
                            <a:off x="3968151"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CF1158" w14:textId="77777777" w:rsidR="00A01E67" w:rsidRPr="0080695A" w:rsidRDefault="00A01E67" w:rsidP="002B7C0D">
                              <w:pPr>
                                <w:spacing w:after="60" w:line="240" w:lineRule="auto"/>
                                <w:jc w:val="left"/>
                                <w:rPr>
                                  <w:rFonts w:ascii="Roboto" w:eastAsia="Roboto" w:hAnsi="Roboto" w:cs="Roboto"/>
                                  <w:b/>
                                  <w:bCs/>
                                  <w:sz w:val="16"/>
                                  <w:szCs w:val="16"/>
                                </w:rPr>
                              </w:pPr>
                              <w:r w:rsidRPr="0080695A">
                                <w:rPr>
                                  <w:rFonts w:ascii="Roboto" w:eastAsia="Roboto" w:hAnsi="Roboto" w:cs="Roboto"/>
                                  <w:b/>
                                  <w:bCs/>
                                  <w:sz w:val="16"/>
                                  <w:szCs w:val="16"/>
                                </w:rPr>
                                <w:t>Pupils should be taught to:</w:t>
                              </w:r>
                            </w:p>
                            <w:p w14:paraId="40B43994" w14:textId="77777777" w:rsidR="00A01E67" w:rsidRPr="0080695A" w:rsidRDefault="00A01E67"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identify how sounds are made, associating some of them with something vibrating;</w:t>
                              </w:r>
                            </w:p>
                            <w:p w14:paraId="472E5073" w14:textId="77777777" w:rsidR="00A01E67" w:rsidRPr="0080695A" w:rsidRDefault="00A01E67"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recognise that vibrations from sounds travel through a medium to the ear;</w:t>
                              </w:r>
                            </w:p>
                            <w:p w14:paraId="355B3EBC" w14:textId="77777777" w:rsidR="00A01E67" w:rsidRPr="0080695A" w:rsidRDefault="00A01E67"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find patterns between the pitch of a sound and features of the object that produced it;</w:t>
                              </w:r>
                            </w:p>
                            <w:p w14:paraId="45C7E14C" w14:textId="77777777" w:rsidR="00A01E67" w:rsidRPr="0080695A" w:rsidRDefault="00A01E67"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find patterns between the volume of a sound and the strength of the vibrations that produced it;</w:t>
                              </w:r>
                            </w:p>
                            <w:p w14:paraId="5594D376" w14:textId="69E11733" w:rsidR="00A01E67" w:rsidRPr="0080695A" w:rsidRDefault="00A01E67"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recognise that sounds get fainter as the distance from the sound source increases.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7" name="Rectangle 407"/>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7366544" w14:textId="6ADDFA2E" w:rsidR="00A01E67" w:rsidRPr="0080695A" w:rsidRDefault="00A01E67" w:rsidP="0080695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8" name="Rectangle 408"/>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4D354E" w14:textId="083A3E0D" w:rsidR="00A01E67" w:rsidRPr="0080695A" w:rsidRDefault="00A01E67" w:rsidP="0080695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02" o:spid="_x0000_s1287" style="position:absolute;left:0;text-align:left;margin-left:26.35pt;margin-top:.35pt;width:753.15pt;height:196.4pt;z-index:251727872;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">
                <v:rect id="Rectangle 403" o:spid="_x0000_s1288"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Gf9cUA&#10;AADcAAAADwAAAGRycy9kb3ducmV2LnhtbESPQWvCQBSE74L/YXmFXqRutFEkdRURGnpQwaTeH9nX&#10;JDT7NmS3Jv77riB4HGbmG2a9HUwjrtS52rKC2TQCQVxYXXOp4Dv/fFuBcB5ZY2OZFNzIwXYzHq0x&#10;0bbnM10zX4oAYZeggsr7NpHSFRUZdFPbEgfvx3YGfZBdKXWHfYCbRs6jaCkN1hwWKmxpX1Hxm/0Z&#10;BfntsDtivJjFaXrKLkOfTvLjXKnXl2H3AcLT4J/hR/tLK4ijd7ifCUdAb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4Z/1xQAAANwAAAAPAAAAAAAAAAAAAAAAAJgCAABkcnMv&#10;ZG93bnJldi54bWxQSwUGAAAAAAQABAD1AAAAigMAAAAA&#10;" fillcolor="#d8d8d8 [2732]" strokecolor="#1c1c1c [3213]" strokeweight="1pt">
                  <v:textbox>
                    <w:txbxContent>
                      <w:p w14:paraId="4236F11B" w14:textId="29397911" w:rsidR="00A01E67" w:rsidRPr="0080695A" w:rsidRDefault="00A01E67" w:rsidP="0080695A">
                        <w:pPr>
                          <w:spacing w:after="60" w:line="240" w:lineRule="auto"/>
                          <w:jc w:val="left"/>
                          <w:rPr>
                            <w:rFonts w:ascii="Roboto" w:eastAsia="Roboto" w:hAnsi="Roboto" w:cs="Roboto"/>
                            <w:sz w:val="16"/>
                            <w:szCs w:val="16"/>
                          </w:rPr>
                        </w:pPr>
                      </w:p>
                    </w:txbxContent>
                  </v:textbox>
                </v:rect>
                <v:rect id="Rectangle 404" o:spid="_x0000_s1289"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gHgcQA&#10;AADcAAAADwAAAGRycy9kb3ducmV2LnhtbESPQWvCQBSE74L/YXlCL6IbJRaJriKFBg9VMKn3R/aZ&#10;BLNvQ3Zr4r93C4Ueh5n5htnuB9OIB3WutqxgMY9AEBdW11wq+M4/Z2sQziNrbCyTgic52O/Goy0m&#10;2vZ8oUfmSxEg7BJUUHnfJlK6oiKDbm5b4uDdbGfQB9mVUnfYB7hp5DKK3qXBmsNChS19VFTcsx+j&#10;IH9+HU4YrxZxmp6z69Cn0/y0VOptMhw2IDwN/j/81z5qBXEUw++ZcATk7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IB4HEAAAA3AAAAA8AAAAAAAAAAAAAAAAAmAIAAGRycy9k&#10;b3ducmV2LnhtbFBLBQYAAAAABAAEAPUAAACJAwAAAAA=&#10;" fillcolor="#d8d8d8 [2732]" strokecolor="#1c1c1c [3213]" strokeweight="1pt">
                  <v:textbox>
                    <w:txbxContent>
                      <w:p w14:paraId="275E12C7" w14:textId="16C20FD7" w:rsidR="00A01E67" w:rsidRPr="0080695A" w:rsidRDefault="00A01E67" w:rsidP="0080695A">
                        <w:pPr>
                          <w:spacing w:after="60" w:line="240" w:lineRule="auto"/>
                          <w:jc w:val="left"/>
                          <w:rPr>
                            <w:rFonts w:ascii="Roboto" w:eastAsia="Roboto" w:hAnsi="Roboto" w:cs="Roboto"/>
                            <w:sz w:val="16"/>
                            <w:szCs w:val="16"/>
                          </w:rPr>
                        </w:pPr>
                      </w:p>
                    </w:txbxContent>
                  </v:textbox>
                </v:rect>
                <v:rect id="Rectangle 405" o:spid="_x0000_s1290"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SiGsQA&#10;AADcAAAADwAAAGRycy9kb3ducmV2LnhtbESPQWvCQBSE74L/YXmFXkQ3ShRJXUWEhh6qYKL3R/Y1&#10;Cc2+Ddmtif++Kwgeh5n5htnsBtOIG3WutqxgPotAEBdW11wquOSf0zUI55E1NpZJwZ0c7Lbj0QYT&#10;bXs+0y3zpQgQdgkqqLxvEyldUZFBN7MtcfB+bGfQB9mVUnfYB7hp5CKKVtJgzWGhwpYOFRW/2Z9R&#10;kN+/90eMl/M4TU/ZdejTSX5cKPX+Nuw/QHga/Cv8bH9pBXG0hMeZcATk9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JEohrEAAAA3AAAAA8AAAAAAAAAAAAAAAAAmAIAAGRycy9k&#10;b3ducmV2LnhtbFBLBQYAAAAABAAEAPUAAACJAwAAAAA=&#10;" fillcolor="#d8d8d8 [2732]" strokecolor="#1c1c1c [3213]" strokeweight="1pt">
                  <v:textbox>
                    <w:txbxContent>
                      <w:p w14:paraId="561A6A60" w14:textId="58198F80" w:rsidR="00A01E67" w:rsidRPr="0080695A" w:rsidRDefault="00A01E67" w:rsidP="0080695A">
                        <w:pPr>
                          <w:spacing w:after="60" w:line="240" w:lineRule="auto"/>
                          <w:jc w:val="left"/>
                          <w:rPr>
                            <w:rFonts w:ascii="Roboto" w:eastAsia="Roboto" w:hAnsi="Roboto" w:cs="Roboto"/>
                            <w:sz w:val="16"/>
                            <w:szCs w:val="16"/>
                          </w:rPr>
                        </w:pPr>
                      </w:p>
                    </w:txbxContent>
                  </v:textbox>
                </v:rect>
                <v:rect id="Rectangle 406" o:spid="_x0000_s1291"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GiEsYA&#10;AADcAAAADwAAAGRycy9kb3ducmV2LnhtbESPQWvCQBSE7wX/w/IKvRSzsRiR6CpqKZSKUI2Ix0f2&#10;NQlm34bs1sT++m5B6HGYmW+Y+bI3tbhS6yrLCkZRDII4t7riQsExextOQTiPrLG2TApu5GC5GDzM&#10;MdW24z1dD74QAcIuRQWl900qpctLMugi2xAH78u2Bn2QbSF1i12Am1q+xPFEGqw4LJTY0Kak/HL4&#10;NoGiq3OWjD4+d9uNbk74s09en9dKPT32qxkIT73/D9/b71rBOJ7A35lw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lGiEsYAAADcAAAADwAAAAAAAAAAAAAAAACYAgAAZHJz&#10;L2Rvd25yZXYueG1sUEsFBgAAAAAEAAQA9QAAAIsDAAAAAA==&#10;" filled="f" strokecolor="#1c1c1c [3213]" strokeweight="1pt">
                  <v:textbox>
                    <w:txbxContent>
                      <w:p w14:paraId="2ECF1158" w14:textId="77777777" w:rsidR="00A01E67" w:rsidRPr="0080695A" w:rsidRDefault="00A01E67" w:rsidP="002B7C0D">
                        <w:pPr>
                          <w:spacing w:after="60" w:line="240" w:lineRule="auto"/>
                          <w:jc w:val="left"/>
                          <w:rPr>
                            <w:rFonts w:ascii="Roboto" w:eastAsia="Roboto" w:hAnsi="Roboto" w:cs="Roboto"/>
                            <w:b/>
                            <w:bCs/>
                            <w:sz w:val="16"/>
                            <w:szCs w:val="16"/>
                          </w:rPr>
                        </w:pPr>
                        <w:r w:rsidRPr="0080695A">
                          <w:rPr>
                            <w:rFonts w:ascii="Roboto" w:eastAsia="Roboto" w:hAnsi="Roboto" w:cs="Roboto"/>
                            <w:b/>
                            <w:bCs/>
                            <w:sz w:val="16"/>
                            <w:szCs w:val="16"/>
                          </w:rPr>
                          <w:t>Pupils should be taught to:</w:t>
                        </w:r>
                      </w:p>
                      <w:p w14:paraId="40B43994" w14:textId="77777777" w:rsidR="00A01E67" w:rsidRPr="0080695A" w:rsidRDefault="00A01E67"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identify how sounds are made, associating some of them with something vibrating;</w:t>
                        </w:r>
                      </w:p>
                      <w:p w14:paraId="472E5073" w14:textId="77777777" w:rsidR="00A01E67" w:rsidRPr="0080695A" w:rsidRDefault="00A01E67"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recognise that vibrations from sounds travel through a medium to the ear;</w:t>
                        </w:r>
                      </w:p>
                      <w:p w14:paraId="355B3EBC" w14:textId="77777777" w:rsidR="00A01E67" w:rsidRPr="0080695A" w:rsidRDefault="00A01E67"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find patterns between the pitch of a sound and features of the object that produced it;</w:t>
                        </w:r>
                      </w:p>
                      <w:p w14:paraId="45C7E14C" w14:textId="77777777" w:rsidR="00A01E67" w:rsidRPr="0080695A" w:rsidRDefault="00A01E67"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find patterns between the volume of a sound and the strength of the vibrations that produced it;</w:t>
                        </w:r>
                      </w:p>
                      <w:p w14:paraId="5594D376" w14:textId="69E11733" w:rsidR="00A01E67" w:rsidRPr="0080695A" w:rsidRDefault="00A01E67" w:rsidP="0080695A">
                        <w:pPr>
                          <w:pStyle w:val="ListParagraph"/>
                          <w:numPr>
                            <w:ilvl w:val="0"/>
                            <w:numId w:val="3"/>
                          </w:numPr>
                          <w:spacing w:after="60" w:line="240" w:lineRule="auto"/>
                          <w:ind w:left="113" w:hanging="113"/>
                          <w:jc w:val="left"/>
                          <w:rPr>
                            <w:rFonts w:ascii="Roboto" w:eastAsia="Roboto" w:hAnsi="Roboto" w:cs="Roboto"/>
                            <w:sz w:val="16"/>
                            <w:szCs w:val="16"/>
                          </w:rPr>
                        </w:pPr>
                        <w:r w:rsidRPr="0080695A">
                          <w:rPr>
                            <w:rFonts w:ascii="Roboto" w:hAnsi="Roboto"/>
                            <w:color w:val="000000"/>
                            <w:sz w:val="16"/>
                            <w:szCs w:val="16"/>
                          </w:rPr>
                          <w:t>recognise that sounds get fainter as the distance from the sound source increases.</w:t>
                        </w:r>
                      </w:p>
                    </w:txbxContent>
                  </v:textbox>
                </v:rect>
                <v:rect id="Rectangle 407" o:spid="_x0000_s1292"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qZ9sUA&#10;AADcAAAADwAAAGRycy9kb3ducmV2LnhtbESPT2vCQBTE74LfYXmFXqRulPiH1FVEaOihCib1/si+&#10;JqHZtyG7NfHbdwXB4zAzv2E2u8E04kqdqy0rmE0jEMSF1TWXCr7zj7c1COeRNTaWScGNHOy249EG&#10;E217PtM186UIEHYJKqi8bxMpXVGRQTe1LXHwfmxn0AfZlVJ32Ae4aeQ8ipbSYM1hocKWDhUVv9mf&#10;UZDfvvZHjBezOE1P2WXo00l+nCv1+jLs30F4Gvwz/Gh/agVxtIL7mXAE5PY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2pn2xQAAANwAAAAPAAAAAAAAAAAAAAAAAJgCAABkcnMv&#10;ZG93bnJldi54bWxQSwUGAAAAAAQABAD1AAAAigMAAAAA&#10;" fillcolor="#d8d8d8 [2732]" strokecolor="#1c1c1c [3213]" strokeweight="1pt">
                  <v:textbox>
                    <w:txbxContent>
                      <w:p w14:paraId="07366544" w14:textId="6ADDFA2E" w:rsidR="00A01E67" w:rsidRPr="0080695A" w:rsidRDefault="00A01E67" w:rsidP="0080695A">
                        <w:pPr>
                          <w:spacing w:after="60" w:line="240" w:lineRule="auto"/>
                          <w:jc w:val="left"/>
                          <w:rPr>
                            <w:rFonts w:ascii="Roboto" w:eastAsia="Roboto" w:hAnsi="Roboto" w:cs="Roboto"/>
                            <w:sz w:val="16"/>
                            <w:szCs w:val="16"/>
                          </w:rPr>
                        </w:pPr>
                      </w:p>
                    </w:txbxContent>
                  </v:textbox>
                </v:rect>
                <v:rect id="Rectangle 408" o:spid="_x0000_s1293"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UNhMMA&#10;AADcAAAADwAAAGRycy9kb3ducmV2LnhtbERPy0rDQBTdC/2H4Ra6ETtpiFJip6UUDF0YwaTuL5lr&#10;Epq5EzJjHn/vLASXh/M+nGbTiZEG11pWsNtGIIgrq1uuFdzKt6c9COeRNXaWScFCDk7H1cMBU20n&#10;/qSx8LUIIexSVNB436dSuqohg25re+LAfdvBoA9wqKUecArhppNxFL1Igy2HhgZ7ujRU3Ysfo6Bc&#10;3s85Js+7JMs+iq95yh7LPFZqs57PryA8zf5f/Oe+agVJFNaGM+EIyOM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EUNhMMAAADcAAAADwAAAAAAAAAAAAAAAACYAgAAZHJzL2Rv&#10;d25yZXYueG1sUEsFBgAAAAAEAAQA9QAAAIgDAAAAAA==&#10;" fillcolor="#d8d8d8 [2732]" strokecolor="#1c1c1c [3213]" strokeweight="1pt">
                  <v:textbox>
                    <w:txbxContent>
                      <w:p w14:paraId="444D354E" w14:textId="083A3E0D" w:rsidR="00A01E67" w:rsidRPr="0080695A" w:rsidRDefault="00A01E67" w:rsidP="0080695A">
                        <w:pPr>
                          <w:spacing w:after="60" w:line="240" w:lineRule="auto"/>
                          <w:jc w:val="left"/>
                          <w:rPr>
                            <w:rFonts w:ascii="Roboto" w:eastAsia="Roboto" w:hAnsi="Roboto" w:cs="Roboto"/>
                            <w:sz w:val="16"/>
                            <w:szCs w:val="16"/>
                          </w:rPr>
                        </w:pPr>
                      </w:p>
                    </w:txbxContent>
                  </v:textbox>
                </v:rect>
                <w10:wrap anchorx="margin"/>
              </v:group>
            </w:pict>
          </mc:Fallback>
        </mc:AlternateContent>
      </w:r>
      <w:r w:rsidR="002B7C0D">
        <w:rPr>
          <w:noProof/>
        </w:rPr>
        <mc:AlternateContent>
          <mc:Choice Requires="wpg">
            <w:drawing>
              <wp:anchor distT="0" distB="0" distL="114300" distR="114300" simplePos="0" relativeHeight="251725824" behindDoc="0" locked="0" layoutInCell="1" allowOverlap="1" wp14:anchorId="2A067741" wp14:editId="29DA0829">
                <wp:simplePos x="0" y="0"/>
                <wp:positionH relativeFrom="margin">
                  <wp:posOffset>334899</wp:posOffset>
                </wp:positionH>
                <wp:positionV relativeFrom="paragraph">
                  <wp:posOffset>-324790</wp:posOffset>
                </wp:positionV>
                <wp:extent cx="9568180" cy="335915"/>
                <wp:effectExtent l="0" t="0" r="13970" b="26035"/>
                <wp:wrapNone/>
                <wp:docPr id="343" name="Group 343"/>
                <wp:cNvGraphicFramePr/>
                <a:graphic xmlns:a="http://schemas.openxmlformats.org/drawingml/2006/main">
                  <a:graphicData uri="http://schemas.microsoft.com/office/word/2010/wordprocessingGroup">
                    <wpg:wgp>
                      <wpg:cNvGrpSpPr/>
                      <wpg:grpSpPr>
                        <a:xfrm>
                          <a:off x="0" y="0"/>
                          <a:ext cx="9568180" cy="335915"/>
                          <a:chOff x="-7940" y="0"/>
                          <a:chExt cx="7975576" cy="336430"/>
                        </a:xfrm>
                      </wpg:grpSpPr>
                      <wps:wsp>
                        <wps:cNvPr id="344" name="Rectangle 395"/>
                        <wps:cNvSpPr/>
                        <wps:spPr>
                          <a:xfrm>
                            <a:off x="-7940"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680B66" w14:textId="77777777" w:rsidR="00A01E67" w:rsidRPr="00807512" w:rsidRDefault="00A01E67" w:rsidP="002B7C0D">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Rectangle 396"/>
                        <wps:cNvSpPr/>
                        <wps:spPr>
                          <a:xfrm>
                            <a:off x="1305119"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C3F797" w14:textId="77777777" w:rsidR="00A01E67" w:rsidRPr="00807512" w:rsidRDefault="00A01E67" w:rsidP="002B7C0D">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2" name="Rectangle 397"/>
                        <wps:cNvSpPr/>
                        <wps:spPr>
                          <a:xfrm>
                            <a:off x="2630822"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61F63B" w14:textId="77777777" w:rsidR="00A01E67" w:rsidRPr="00807512" w:rsidRDefault="00A01E67" w:rsidP="002B7C0D">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5" name="Rectangle 398"/>
                        <wps:cNvSpPr/>
                        <wps:spPr>
                          <a:xfrm>
                            <a:off x="3962053"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09E431" w14:textId="77777777" w:rsidR="00A01E67" w:rsidRPr="00D946D0" w:rsidRDefault="00A01E67" w:rsidP="002B7C0D">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6" name="Rectangle 399"/>
                        <wps:cNvSpPr/>
                        <wps:spPr>
                          <a:xfrm>
                            <a:off x="5299953"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6A205B" w14:textId="77777777" w:rsidR="00A01E67" w:rsidRPr="00D946D0" w:rsidRDefault="00A01E67" w:rsidP="002B7C0D">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7" name="Rectangle 400"/>
                        <wps:cNvSpPr/>
                        <wps:spPr>
                          <a:xfrm>
                            <a:off x="6628421"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88D37D" w14:textId="77777777" w:rsidR="00A01E67" w:rsidRPr="00D946D0" w:rsidRDefault="00A01E67" w:rsidP="002B7C0D">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343" o:spid="_x0000_s1294" style="position:absolute;left:0;text-align:left;margin-left:26.35pt;margin-top:-25.55pt;width:753.4pt;height:26.45pt;z-index:251725824;mso-position-horizontal-relative:margin;mso-width-relative:margin" coordorigin="-79" coordsize="79755,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">
                <v:rect id="Rectangle 395" o:spid="_x0000_s1295" style="position:absolute;left:-79;width:13191;height:33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2C/cQA&#10;AADcAAAADwAAAGRycy9kb3ducmV2LnhtbESPQWvCQBSE74X+h+UJvYhuWkVqmo2IUvDYRg89PrLP&#10;TWr2bdjdaPrv3UKhx2FmvmGKzWg7cSUfWscKnucZCOLa6ZaNgtPxffYKIkRkjZ1jUvBDATbl40OB&#10;uXY3/qRrFY1IEA45Kmhi7HMpQ92QxTB3PXHyzs5bjEl6I7XHW4LbTr5k2UpabDktNNjTrqH6Ug1W&#10;wWAq3XttDl9uPUy//X5rp+sPpZ4m4/YNRKQx/of/2getYLFcwu+ZdARk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9gv3EAAAA3AAAAA8AAAAAAAAAAAAAAAAAmAIAAGRycy9k&#10;b3ducmV2LnhtbFBLBQYAAAAABAAEAPUAAACJAwAAAAA=&#10;" fillcolor="#673a8f" strokecolor="#1c1c1c [3213]" strokeweight="1pt">
                  <v:textbox>
                    <w:txbxContent>
                      <w:p w14:paraId="71680B66" w14:textId="77777777" w:rsidR="00A01E67" w:rsidRPr="00807512" w:rsidRDefault="00A01E67" w:rsidP="002B7C0D">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396" o:spid="_x0000_s1296" style="position:absolute;left:13051;width:13400;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N8QA&#10;AADcAAAADwAAAGRycy9kb3ducmV2LnhtbESPS4vCMBSF98L8h3AH3Gk6PoahGsVRBB+bsbqZ3aW5&#10;tsXmpjSx1n9vBMHl4Tw+znTemlI0VLvCsoKvfgSCOLW64EzB6bju/YBwHlljaZkU3MnBfPbRmWKs&#10;7Y0P1CQ+E2GEXYwKcu+rWEqX5mTQ9W1FHLyzrQ36IOtM6hpvYdyUchBF39JgwYGQY0XLnNJLcjWB&#10;ux5szG71f7ocbbvHZHtYNH+/SnU/28UEhKfWv8Ov9kYrGI7G8DwTjoC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PvjfEAAAA3AAAAA8AAAAAAAAAAAAAAAAAmAIAAGRycy9k&#10;b3ducmV2LnhtbFBLBQYAAAAABAAEAPUAAACJAwAAAAA=&#10;" fillcolor="#e7226a" strokecolor="#1c1c1c [3213]" strokeweight="1pt">
                  <v:textbox>
                    <w:txbxContent>
                      <w:p w14:paraId="34C3F797" w14:textId="77777777" w:rsidR="00A01E67" w:rsidRPr="00807512" w:rsidRDefault="00A01E67" w:rsidP="002B7C0D">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397" o:spid="_x0000_s1297" style="position:absolute;left:26308;width:13398;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cQAMQA&#10;AADcAAAADwAAAGRycy9kb3ducmV2LnhtbESPQYvCMBSE78L+h/AW9iKaqqBSjbIsCAperB48PpO3&#10;bdnmpTRp7f57Iwgeh5n5hllve1uJjhpfOlYwGScgiLUzJecKLufdaAnCB2SDlWNS8E8etpuPwRpT&#10;4+58oi4LuYgQ9ikqKEKoUym9LsiiH7uaOHq/rrEYomxyaRq8R7it5DRJ5tJiyXGhwJp+CtJ/WWsV&#10;7NvD0bQ6m1Shc9nt3A13+jpU6uuz/16BCNSHd/jV3hsFs8UUnmfiEZCb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9nEADEAAAA3AAAAA8AAAAAAAAAAAAAAAAAmAIAAGRycy9k&#10;b3ducmV2LnhtbFBLBQYAAAAABAAEAPUAAACJAwAAAAA=&#10;" fillcolor="#32b4a3" strokecolor="#1c1c1c [3213]" strokeweight="1pt">
                  <v:textbox>
                    <w:txbxContent>
                      <w:p w14:paraId="1D61F63B" w14:textId="77777777" w:rsidR="00A01E67" w:rsidRPr="00807512" w:rsidRDefault="00A01E67" w:rsidP="002B7C0D">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398" o:spid="_x0000_s1298" style="position:absolute;left:39620;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ql6ccA&#10;AADcAAAADwAAAGRycy9kb3ducmV2LnhtbESPQUvDQBSE70L/w/IK3uxGW6Wm3RYpagslFWN7f80+&#10;s8Hs25Bd09Rf7wpCj8PMfMPMl72tRUetrxwruB0lIIgLpysuFew/Xm6mIHxA1lg7JgVn8rBcDK7m&#10;mGp34nfq8lCKCGGfogITQpNK6QtDFv3INcTR+3StxRBlW0rd4inCbS3vkuRBWqw4LhhsaGWo+Mq/&#10;rYKtnD53h2Nu3tbZSu5ef7Kxm2RKXQ/7pxmIQH24hP/bG61g/HgPf2fiEZCL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Z6penHAAAA3AAAAA8AAAAAAAAAAAAAAAAAmAIAAGRy&#10;cy9kb3ducmV2LnhtbFBLBQYAAAAABAAEAPUAAACMAwAAAAA=&#10;" fillcolor="#981869" strokecolor="#1c1c1c [3213]" strokeweight="1pt">
                  <v:textbox>
                    <w:txbxContent>
                      <w:p w14:paraId="1309E431" w14:textId="77777777" w:rsidR="00A01E67" w:rsidRPr="00D946D0" w:rsidRDefault="00A01E67" w:rsidP="002B7C0D">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399" o:spid="_x0000_s1299" style="position:absolute;left:52999;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txxsYA&#10;AADcAAAADwAAAGRycy9kb3ducmV2LnhtbESPQWvCQBSE74L/YXmCF9FNWxGNriItQhVsqe3F2yP7&#10;TKLZtyG7muivd4WCx2FmvmFmi8YU4kKVyy0reBlEIIgTq3NOFfz9rvpjEM4jaywsk4IrOVjM260Z&#10;xtrW/EOXnU9FgLCLUUHmfRlL6ZKMDLqBLYmDd7CVQR9klUpdYR3gppCvUTSSBnMOCxmW9J5Rctqd&#10;jQKso68bDz+Om3J7+p7Q+nzYpz2lup1mOQXhqfHP8H/7Uyt4m4zgcSYcATm/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6txxsYAAADcAAAADwAAAAAAAAAAAAAAAACYAgAAZHJz&#10;L2Rvd25yZXYueG1sUEsFBgAAAAAEAAQA9QAAAIsDAAAAAA==&#10;" fillcolor="#14b5e5" strokecolor="#1c1c1c [3213]" strokeweight="1pt">
                  <v:textbox>
                    <w:txbxContent>
                      <w:p w14:paraId="466A205B" w14:textId="77777777" w:rsidR="00A01E67" w:rsidRPr="00D946D0" w:rsidRDefault="00A01E67" w:rsidP="002B7C0D">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400" o:spid="_x0000_s1300" style="position:absolute;left:66284;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rUlcYA&#10;AADcAAAADwAAAGRycy9kb3ducmV2LnhtbESPT2vCQBTE74V+h+UJvRTdqKVqdBURSqUXMf7B4yP7&#10;TJZm34bs1sRv7xYKPQ4z8xtmsepsJW7UeONYwXCQgCDOnTZcKDgePvpTED4ga6wck4I7eVgtn58W&#10;mGrX8p5uWShEhLBPUUEZQp1K6fOSLPqBq4mjd3WNxRBlU0jdYBvhtpKjJHmXFg3HhRJr2pSUf2c/&#10;VkG9/3wdfW1P57dL5trJbng312CUeul16zmIQF34D/+1t1rBeDaB3zPxCMjl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2rUlcYAAADcAAAADwAAAAAAAAAAAAAAAACYAgAAZHJz&#10;L2Rvd25yZXYueG1sUEsFBgAAAAAEAAQA9QAAAIsDAAAAAA==&#10;" fillcolor="#f08218" strokecolor="#1c1c1c [3213]" strokeweight="1pt">
                  <v:textbox>
                    <w:txbxContent>
                      <w:p w14:paraId="6288D37D" w14:textId="77777777" w:rsidR="00A01E67" w:rsidRPr="00D946D0" w:rsidRDefault="00A01E67" w:rsidP="002B7C0D">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p>
    <w:p w14:paraId="66BD8D85" w14:textId="1D976FCA" w:rsidR="00FC03EC" w:rsidRDefault="000048CD" w:rsidP="009E4127">
      <w:pPr>
        <w:sectPr w:rsidR="00FC03EC" w:rsidSect="00A61E8B">
          <w:pgSz w:w="16838" w:h="11906" w:orient="landscape" w:code="9"/>
          <w:pgMar w:top="567" w:right="567" w:bottom="1361" w:left="567" w:header="567" w:footer="0" w:gutter="0"/>
          <w:cols w:space="708"/>
          <w:docGrid w:linePitch="360"/>
        </w:sectPr>
      </w:pPr>
      <w:r>
        <w:rPr>
          <w:noProof/>
        </w:rPr>
        <w:lastRenderedPageBreak/>
        <mc:AlternateContent>
          <mc:Choice Requires="wps">
            <w:drawing>
              <wp:anchor distT="0" distB="0" distL="114300" distR="114300" simplePos="0" relativeHeight="251738112" behindDoc="0" locked="0" layoutInCell="1" allowOverlap="1" wp14:anchorId="11EA42AA" wp14:editId="55A85825">
                <wp:simplePos x="0" y="0"/>
                <wp:positionH relativeFrom="margin">
                  <wp:align>left</wp:align>
                </wp:positionH>
                <wp:positionV relativeFrom="paragraph">
                  <wp:posOffset>3308070</wp:posOffset>
                </wp:positionV>
                <wp:extent cx="2562380" cy="335915"/>
                <wp:effectExtent l="8255" t="0" r="17780" b="17780"/>
                <wp:wrapNone/>
                <wp:docPr id="432" name="Rectangle 432"/>
                <wp:cNvGraphicFramePr/>
                <a:graphic xmlns:a="http://schemas.openxmlformats.org/drawingml/2006/main">
                  <a:graphicData uri="http://schemas.microsoft.com/office/word/2010/wordprocessingShape">
                    <wps:wsp>
                      <wps:cNvSpPr/>
                      <wps:spPr>
                        <a:xfrm rot="16200000">
                          <a:off x="0" y="0"/>
                          <a:ext cx="2562380" cy="335915"/>
                        </a:xfrm>
                        <a:prstGeom prst="rect">
                          <a:avLst/>
                        </a:prstGeom>
                        <a:solidFill>
                          <a:srgbClr val="007AC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5C1FDF" w14:textId="7B86F166" w:rsidR="00A01E67" w:rsidRPr="00807512" w:rsidRDefault="00A01E67" w:rsidP="000048CD">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32" o:spid="_x0000_s1301" style="position:absolute;left:0;text-align:left;margin-left:0;margin-top:260.5pt;width:201.75pt;height:26.45pt;rotation:-90;z-index:2517381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" fillcolor="#007ac3" strokecolor="#1c1c1c [3213]" strokeweight="1pt">
                <v:textbox>
                  <w:txbxContent>
                    <w:p w14:paraId="015C1FDF" w14:textId="7B86F166" w:rsidR="00A01E67" w:rsidRPr="00807512" w:rsidRDefault="00A01E67" w:rsidP="000048CD">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Pr>
          <w:noProof/>
        </w:rPr>
        <mc:AlternateContent>
          <mc:Choice Requires="wpg">
            <w:drawing>
              <wp:anchor distT="0" distB="0" distL="114300" distR="114300" simplePos="0" relativeHeight="251740160" behindDoc="0" locked="0" layoutInCell="1" allowOverlap="1" wp14:anchorId="4A0FF1D5" wp14:editId="74E23941">
                <wp:simplePos x="0" y="0"/>
                <wp:positionH relativeFrom="margin">
                  <wp:posOffset>342214</wp:posOffset>
                </wp:positionH>
                <wp:positionV relativeFrom="paragraph">
                  <wp:posOffset>2191639</wp:posOffset>
                </wp:positionV>
                <wp:extent cx="9565005" cy="2567635"/>
                <wp:effectExtent l="0" t="0" r="17145" b="23495"/>
                <wp:wrapNone/>
                <wp:docPr id="433" name="Group 433"/>
                <wp:cNvGraphicFramePr/>
                <a:graphic xmlns:a="http://schemas.openxmlformats.org/drawingml/2006/main">
                  <a:graphicData uri="http://schemas.microsoft.com/office/word/2010/wordprocessingGroup">
                    <wpg:wgp>
                      <wpg:cNvGrpSpPr/>
                      <wpg:grpSpPr>
                        <a:xfrm>
                          <a:off x="0" y="0"/>
                          <a:ext cx="9565005" cy="2567635"/>
                          <a:chOff x="0" y="0"/>
                          <a:chExt cx="7972929" cy="336430"/>
                        </a:xfrm>
                        <a:solidFill>
                          <a:schemeClr val="bg1"/>
                        </a:solidFill>
                      </wpg:grpSpPr>
                      <wps:wsp>
                        <wps:cNvPr id="434" name="Rectangle 434"/>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20D65C" w14:textId="77777777" w:rsidR="00A01E67" w:rsidRPr="00F37D13" w:rsidRDefault="00A01E67" w:rsidP="000048C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5" name="Rectangle 435"/>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10234D" w14:textId="77777777" w:rsidR="00A01E67" w:rsidRPr="00F37D13" w:rsidRDefault="00A01E67" w:rsidP="000048C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6" name="Rectangle 436"/>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E6079B" w14:textId="77777777" w:rsidR="00A01E67" w:rsidRPr="00F37D13" w:rsidRDefault="00A01E67" w:rsidP="000048C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7" name="Rectangle 437"/>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E9BDA1" w14:textId="77777777" w:rsidR="00A01E67" w:rsidRPr="00F37D13" w:rsidRDefault="00A01E67" w:rsidP="000048C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8" name="Rectangle 438"/>
                        <wps:cNvSpPr/>
                        <wps:spPr>
                          <a:xfrm>
                            <a:off x="5305246"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DF6F8B" w14:textId="77777777" w:rsidR="00A01E67" w:rsidRPr="000048CD" w:rsidRDefault="00A01E67"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Solar system:</w:t>
                              </w:r>
                              <w:r w:rsidRPr="000048CD">
                                <w:rPr>
                                  <w:rFonts w:ascii="Roboto" w:hAnsi="Roboto"/>
                                  <w:sz w:val="16"/>
                                  <w:szCs w:val="16"/>
                                </w:rPr>
                                <w:t xml:space="preserve"> </w:t>
                              </w:r>
                              <w:r w:rsidRPr="000048CD">
                                <w:rPr>
                                  <w:rFonts w:ascii="Roboto" w:hAnsi="Roboto"/>
                                  <w:b/>
                                  <w:sz w:val="16"/>
                                  <w:szCs w:val="16"/>
                                </w:rPr>
                                <w:t xml:space="preserve">star, planet. </w:t>
                              </w:r>
                            </w:p>
                            <w:p w14:paraId="59A0B8F9" w14:textId="77777777" w:rsidR="00A01E67" w:rsidRPr="000048CD" w:rsidRDefault="00A01E67"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Names of planets:</w:t>
                              </w:r>
                              <w:r w:rsidRPr="000048CD">
                                <w:rPr>
                                  <w:rFonts w:ascii="Roboto" w:hAnsi="Roboto"/>
                                  <w:sz w:val="16"/>
                                  <w:szCs w:val="16"/>
                                </w:rPr>
                                <w:t xml:space="preserve"> Mercury, Venus, Earth, Mars, Jupiter, Saturn, Neptune, Uranus.</w:t>
                              </w:r>
                            </w:p>
                            <w:p w14:paraId="6A2B9D57" w14:textId="77777777" w:rsidR="00A01E67" w:rsidRPr="000048CD" w:rsidRDefault="00A01E67"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Shape:</w:t>
                              </w:r>
                              <w:r w:rsidRPr="000048CD">
                                <w:rPr>
                                  <w:rFonts w:ascii="Roboto" w:hAnsi="Roboto"/>
                                  <w:b/>
                                  <w:sz w:val="16"/>
                                  <w:szCs w:val="16"/>
                                </w:rPr>
                                <w:t xml:space="preserve"> spherical bodies, sphere.</w:t>
                              </w:r>
                            </w:p>
                            <w:p w14:paraId="74BE2206" w14:textId="77777777" w:rsidR="00A01E67" w:rsidRPr="000048CD" w:rsidRDefault="00A01E67"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Movement:</w:t>
                              </w:r>
                              <w:r w:rsidRPr="000048CD">
                                <w:rPr>
                                  <w:rFonts w:ascii="Roboto" w:hAnsi="Roboto"/>
                                  <w:b/>
                                  <w:sz w:val="16"/>
                                  <w:szCs w:val="16"/>
                                </w:rPr>
                                <w:t xml:space="preserve"> rotate, axis,</w:t>
                              </w:r>
                              <w:r w:rsidRPr="000048CD">
                                <w:rPr>
                                  <w:rFonts w:ascii="Roboto" w:hAnsi="Roboto"/>
                                  <w:sz w:val="16"/>
                                  <w:szCs w:val="16"/>
                                </w:rPr>
                                <w:t xml:space="preserve"> </w:t>
                              </w:r>
                              <w:r w:rsidRPr="000048CD">
                                <w:rPr>
                                  <w:rFonts w:ascii="Roboto" w:hAnsi="Roboto"/>
                                  <w:b/>
                                  <w:sz w:val="16"/>
                                  <w:szCs w:val="16"/>
                                </w:rPr>
                                <w:t>orbit, satellite.</w:t>
                              </w:r>
                            </w:p>
                            <w:p w14:paraId="7C30FAFB" w14:textId="77777777" w:rsidR="00A01E67" w:rsidRPr="000048CD" w:rsidRDefault="00A01E67"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Theories:</w:t>
                              </w:r>
                              <w:r w:rsidRPr="000048CD">
                                <w:rPr>
                                  <w:rFonts w:ascii="Roboto" w:hAnsi="Roboto"/>
                                  <w:sz w:val="16"/>
                                  <w:szCs w:val="16"/>
                                </w:rPr>
                                <w:t xml:space="preserve"> </w:t>
                              </w:r>
                              <w:r w:rsidRPr="000048CD">
                                <w:rPr>
                                  <w:rFonts w:ascii="Roboto" w:hAnsi="Roboto"/>
                                  <w:b/>
                                  <w:sz w:val="16"/>
                                  <w:szCs w:val="16"/>
                                </w:rPr>
                                <w:t>geocentric model, heliocentric model, astronomer.</w:t>
                              </w:r>
                            </w:p>
                            <w:p w14:paraId="143732E9" w14:textId="77777777" w:rsidR="00A01E67" w:rsidRPr="000048CD" w:rsidRDefault="00A01E67"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Day length:</w:t>
                              </w:r>
                              <w:r w:rsidRPr="000048CD">
                                <w:rPr>
                                  <w:rFonts w:ascii="Roboto" w:hAnsi="Roboto"/>
                                  <w:sz w:val="16"/>
                                  <w:szCs w:val="16"/>
                                </w:rPr>
                                <w:t xml:space="preserve"> sunrise, sunset, midday, time zone.</w:t>
                              </w:r>
                            </w:p>
                            <w:p w14:paraId="7A9938DA" w14:textId="77777777" w:rsidR="00A01E67" w:rsidRPr="000048CD" w:rsidRDefault="00A01E67" w:rsidP="000048CD">
                              <w:pPr>
                                <w:spacing w:after="60" w:line="240" w:lineRule="auto"/>
                                <w:jc w:val="left"/>
                                <w:rPr>
                                  <w:rFonts w:ascii="Roboto" w:eastAsia="Roboto" w:hAnsi="Roboto" w:cs="Roboto"/>
                                  <w:sz w:val="16"/>
                                  <w:szCs w:val="16"/>
                                </w:rPr>
                              </w:pPr>
                            </w:p>
                            <w:p w14:paraId="38204F32" w14:textId="24A8CBA5" w:rsidR="00A01E67" w:rsidRPr="000048CD" w:rsidRDefault="00A01E67" w:rsidP="000048CD">
                              <w:pPr>
                                <w:spacing w:after="60" w:line="240" w:lineRule="auto"/>
                                <w:jc w:val="left"/>
                                <w:rPr>
                                  <w:rFonts w:ascii="Roboto" w:eastAsia="Roboto" w:hAnsi="Roboto" w:cs="Roboto"/>
                                  <w:sz w:val="16"/>
                                  <w:szCs w:val="16"/>
                                </w:rPr>
                              </w:pPr>
                              <w:r w:rsidRPr="000048CD">
                                <w:rPr>
                                  <w:rFonts w:ascii="Roboto" w:hAnsi="Roboto"/>
                                  <w:sz w:val="16"/>
                                  <w:szCs w:val="16"/>
                                </w:rPr>
                                <w:t xml:space="preserve">Previously introduced vocabulary: </w:t>
                              </w:r>
                              <w:r w:rsidRPr="000048CD">
                                <w:rPr>
                                  <w:rFonts w:ascii="Roboto" w:hAnsi="Roboto"/>
                                  <w:b/>
                                  <w:sz w:val="16"/>
                                  <w:szCs w:val="16"/>
                                </w:rPr>
                                <w:t>Sun, moon,</w:t>
                              </w:r>
                              <w:r w:rsidRPr="000048CD">
                                <w:rPr>
                                  <w:rFonts w:ascii="Roboto" w:hAnsi="Roboto"/>
                                  <w:sz w:val="16"/>
                                  <w:szCs w:val="16"/>
                                </w:rPr>
                                <w:t xml:space="preserve"> </w:t>
                              </w:r>
                              <w:r w:rsidRPr="000048CD">
                                <w:rPr>
                                  <w:rFonts w:ascii="Roboto" w:hAnsi="Roboto"/>
                                  <w:b/>
                                  <w:sz w:val="16"/>
                                  <w:szCs w:val="16"/>
                                </w:rPr>
                                <w:t>shadow</w:t>
                              </w:r>
                              <w:r w:rsidRPr="000048CD">
                                <w:rPr>
                                  <w:rFonts w:ascii="Roboto" w:hAnsi="Roboto"/>
                                  <w:sz w:val="16"/>
                                  <w:szCs w:val="16"/>
                                </w:rPr>
                                <w:t xml:space="preserve">, day, night, heat, </w:t>
                              </w:r>
                              <w:r w:rsidRPr="000048CD">
                                <w:rPr>
                                  <w:rFonts w:ascii="Roboto" w:hAnsi="Roboto"/>
                                  <w:b/>
                                  <w:sz w:val="16"/>
                                  <w:szCs w:val="16"/>
                                </w:rPr>
                                <w:t>light</w:t>
                              </w:r>
                              <w:r w:rsidRPr="000048CD">
                                <w:rPr>
                                  <w:rFonts w:ascii="Roboto" w:hAnsi="Roboto"/>
                                  <w:sz w:val="16"/>
                                  <w:szCs w:val="16"/>
                                </w:rPr>
                                <w:t xml:space="preserve">, </w:t>
                              </w:r>
                              <w:r w:rsidRPr="000048CD">
                                <w:rPr>
                                  <w:rFonts w:ascii="Roboto" w:hAnsi="Roboto"/>
                                  <w:b/>
                                  <w:sz w:val="16"/>
                                  <w:szCs w:val="16"/>
                                </w:rPr>
                                <w:t>reflect</w:t>
                              </w:r>
                              <w:r w:rsidRPr="000048CD">
                                <w:rPr>
                                  <w:rFonts w:ascii="Roboto" w:hAnsi="Roboto"/>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9" name="Rectangle 439"/>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324E0E" w14:textId="77777777" w:rsidR="00A01E67" w:rsidRPr="00F37D13" w:rsidRDefault="00A01E67" w:rsidP="000048CD">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33" o:spid="_x0000_s1302" style="position:absolute;left:0;text-align:left;margin-left:26.95pt;margin-top:172.55pt;width:753.15pt;height:202.2pt;z-index:251740160;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">
                <v:rect id="Rectangle 434" o:spid="_x0000_s1303"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TNPMUA&#10;AADcAAAADwAAAGRycy9kb3ducmV2LnhtbESPQWvCQBSE74L/YXmFXqRutFEkdRURGnpQwaTeH9nX&#10;JDT7NmS3Jv77riB4HGbmG2a9HUwjrtS52rKC2TQCQVxYXXOp4Dv/fFuBcB5ZY2OZFNzIwXYzHq0x&#10;0bbnM10zX4oAYZeggsr7NpHSFRUZdFPbEgfvx3YGfZBdKXWHfYCbRs6jaCkN1hwWKmxpX1Hxm/0Z&#10;BfntsDtivJjFaXrKLkOfTvLjXKnXl2H3AcLT4J/hR/tLK4jfY7ifCUdAb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ZM08xQAAANwAAAAPAAAAAAAAAAAAAAAAAJgCAABkcnMv&#10;ZG93bnJldi54bWxQSwUGAAAAAAQABAD1AAAAigMAAAAA&#10;" fillcolor="#d8d8d8 [2732]" strokecolor="#1c1c1c [3213]" strokeweight="1pt">
                  <v:textbox>
                    <w:txbxContent>
                      <w:p w14:paraId="1C20D65C" w14:textId="77777777" w:rsidR="00A01E67" w:rsidRPr="00F37D13" w:rsidRDefault="00A01E67" w:rsidP="000048CD">
                        <w:pPr>
                          <w:spacing w:after="60" w:line="240" w:lineRule="auto"/>
                          <w:jc w:val="left"/>
                          <w:rPr>
                            <w:rFonts w:ascii="Roboto" w:eastAsia="Roboto" w:hAnsi="Roboto" w:cs="Roboto"/>
                            <w:sz w:val="16"/>
                            <w:szCs w:val="16"/>
                          </w:rPr>
                        </w:pPr>
                      </w:p>
                    </w:txbxContent>
                  </v:textbox>
                </v:rect>
                <v:rect id="Rectangle 435" o:spid="_x0000_s1304"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hop8YA&#10;AADcAAAADwAAAGRycy9kb3ducmV2LnhtbESPQWvCQBSE70L/w/KEXqRutFFKmo1IoaGHKpi090f2&#10;NQlm34bs1sR/3y0IHoeZ+YZJd5PpxIUG11pWsFpGIIgrq1uuFXyV708vIJxH1thZJgVXcrDLHmYp&#10;JtqOfKJL4WsRIOwSVNB43ydSuqohg25pe+Lg/djBoA9yqKUecAxw08l1FG2lwZbDQoM9vTVUnYtf&#10;o6C8fu4PGG9WcZ4fi+9pzBflYa3U43zav4LwNPl7+Nb+0Ari5w38nwlHQG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Chop8YAAADcAAAADwAAAAAAAAAAAAAAAACYAgAAZHJz&#10;L2Rvd25yZXYueG1sUEsFBgAAAAAEAAQA9QAAAIsDAAAAAA==&#10;" fillcolor="#d8d8d8 [2732]" strokecolor="#1c1c1c [3213]" strokeweight="1pt">
                  <v:textbox>
                    <w:txbxContent>
                      <w:p w14:paraId="6210234D" w14:textId="77777777" w:rsidR="00A01E67" w:rsidRPr="00F37D13" w:rsidRDefault="00A01E67" w:rsidP="000048CD">
                        <w:pPr>
                          <w:spacing w:after="60" w:line="240" w:lineRule="auto"/>
                          <w:jc w:val="left"/>
                          <w:rPr>
                            <w:rFonts w:ascii="Roboto" w:eastAsia="Roboto" w:hAnsi="Roboto" w:cs="Roboto"/>
                            <w:sz w:val="16"/>
                            <w:szCs w:val="16"/>
                          </w:rPr>
                        </w:pPr>
                      </w:p>
                    </w:txbxContent>
                  </v:textbox>
                </v:rect>
                <v:rect id="Rectangle 436" o:spid="_x0000_s1305"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r20MUA&#10;AADcAAAADwAAAGRycy9kb3ducmV2LnhtbESPQWvCQBSE7wX/w/IEL6Vu1CgluooIDR6qYNLeH9ln&#10;Esy+Ddmtif/eLRR6HGbmG2azG0wj7tS52rKC2TQCQVxYXXOp4Cv/eHsH4TyyxsYyKXiQg9129LLB&#10;RNueL3TPfCkChF2CCirv20RKV1Rk0E1tSxy8q+0M+iC7UuoO+wA3jZxH0UoarDksVNjSoaLilv0Y&#10;Bfnjc3/CeDmL0/ScfQ99+pqf5kpNxsN+DcLT4P/Df+2jVhAvVvB7JhwBuX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vbQxQAAANwAAAAPAAAAAAAAAAAAAAAAAJgCAABkcnMv&#10;ZG93bnJldi54bWxQSwUGAAAAAAQABAD1AAAAigMAAAAA&#10;" fillcolor="#d8d8d8 [2732]" strokecolor="#1c1c1c [3213]" strokeweight="1pt">
                  <v:textbox>
                    <w:txbxContent>
                      <w:p w14:paraId="17E6079B" w14:textId="77777777" w:rsidR="00A01E67" w:rsidRPr="00F37D13" w:rsidRDefault="00A01E67" w:rsidP="000048CD">
                        <w:pPr>
                          <w:spacing w:after="60" w:line="240" w:lineRule="auto"/>
                          <w:jc w:val="left"/>
                          <w:rPr>
                            <w:rFonts w:ascii="Roboto" w:eastAsia="Roboto" w:hAnsi="Roboto" w:cs="Roboto"/>
                            <w:sz w:val="16"/>
                            <w:szCs w:val="16"/>
                          </w:rPr>
                        </w:pPr>
                      </w:p>
                    </w:txbxContent>
                  </v:textbox>
                </v:rect>
                <v:rect id="Rectangle 437" o:spid="_x0000_s1306"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ZTS8YA&#10;AADcAAAADwAAAGRycy9kb3ducmV2LnhtbESPQWvCQBSE7wX/w/KEXopu1LRK6ipSaPBQC030/sg+&#10;k9Ds25DdmvjvXaHgcZiZb5j1djCNuFDnassKZtMIBHFhdc2lgmP+OVmBcB5ZY2OZFFzJwXYzelpj&#10;om3PP3TJfCkChF2CCirv20RKV1Rk0E1tSxy8s+0M+iC7UuoO+wA3jZxH0Zs0WHNYqLClj4qK3+zP&#10;KMivX7sDxq+zOE2/s9PQpy/5Ya7U83jYvYPwNPhH+L+91wrixRLuZ8IRkJ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7ZTS8YAAADcAAAADwAAAAAAAAAAAAAAAACYAgAAZHJz&#10;L2Rvd25yZXYueG1sUEsFBgAAAAAEAAQA9QAAAIsDAAAAAA==&#10;" fillcolor="#d8d8d8 [2732]" strokecolor="#1c1c1c [3213]" strokeweight="1pt">
                  <v:textbox>
                    <w:txbxContent>
                      <w:p w14:paraId="1FE9BDA1" w14:textId="77777777" w:rsidR="00A01E67" w:rsidRPr="00F37D13" w:rsidRDefault="00A01E67" w:rsidP="000048CD">
                        <w:pPr>
                          <w:spacing w:after="60" w:line="240" w:lineRule="auto"/>
                          <w:jc w:val="left"/>
                          <w:rPr>
                            <w:rFonts w:ascii="Roboto" w:eastAsia="Roboto" w:hAnsi="Roboto" w:cs="Roboto"/>
                            <w:sz w:val="16"/>
                            <w:szCs w:val="16"/>
                          </w:rPr>
                        </w:pPr>
                      </w:p>
                    </w:txbxContent>
                  </v:textbox>
                </v:rect>
                <v:rect id="Rectangle 438" o:spid="_x0000_s1307"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5ZRscA&#10;AADcAAAADwAAAGRycy9kb3ducmV2LnhtbESPTWvCQBCG7wX/wzJCL0U3ahWJrqKWglgK9YPS45Ad&#10;k2B2NmS3mvrrO4dCj8M77zPzzJetq9SVmlB6NjDoJ6CIM29Lzg2cjq+9KagQkS1WnsnADwVYLjoP&#10;c0ytv/GeroeYK4FwSNFAEWOdah2yghyGvq+JJTv7xmGUscm1bfAmcFfpYZJMtMOS5UKBNW0Kyi6H&#10;bycUW34dx4Pdx/vbxtafeN+PX57Wxjx229UMVKQ2/i//tbfWwPNIvhUZEQG9+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7uWUbHAAAA3AAAAA8AAAAAAAAAAAAAAAAAmAIAAGRy&#10;cy9kb3ducmV2LnhtbFBLBQYAAAAABAAEAPUAAACMAwAAAAA=&#10;" filled="f" strokecolor="#1c1c1c [3213]" strokeweight="1pt">
                  <v:textbox>
                    <w:txbxContent>
                      <w:p w14:paraId="5DDF6F8B" w14:textId="77777777" w:rsidR="00A01E67" w:rsidRPr="000048CD" w:rsidRDefault="00A01E67"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Solar system:</w:t>
                        </w:r>
                        <w:r w:rsidRPr="000048CD">
                          <w:rPr>
                            <w:rFonts w:ascii="Roboto" w:hAnsi="Roboto"/>
                            <w:sz w:val="16"/>
                            <w:szCs w:val="16"/>
                          </w:rPr>
                          <w:t xml:space="preserve"> </w:t>
                        </w:r>
                        <w:r w:rsidRPr="000048CD">
                          <w:rPr>
                            <w:rFonts w:ascii="Roboto" w:hAnsi="Roboto"/>
                            <w:b/>
                            <w:sz w:val="16"/>
                            <w:szCs w:val="16"/>
                          </w:rPr>
                          <w:t xml:space="preserve">star, planet. </w:t>
                        </w:r>
                      </w:p>
                      <w:p w14:paraId="59A0B8F9" w14:textId="77777777" w:rsidR="00A01E67" w:rsidRPr="000048CD" w:rsidRDefault="00A01E67"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Names of planets:</w:t>
                        </w:r>
                        <w:r w:rsidRPr="000048CD">
                          <w:rPr>
                            <w:rFonts w:ascii="Roboto" w:hAnsi="Roboto"/>
                            <w:sz w:val="16"/>
                            <w:szCs w:val="16"/>
                          </w:rPr>
                          <w:t xml:space="preserve"> Mercury, Venus, Earth, Mars, Jupiter, Saturn, Neptune, Uranus.</w:t>
                        </w:r>
                      </w:p>
                      <w:p w14:paraId="6A2B9D57" w14:textId="77777777" w:rsidR="00A01E67" w:rsidRPr="000048CD" w:rsidRDefault="00A01E67"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Shape:</w:t>
                        </w:r>
                        <w:r w:rsidRPr="000048CD">
                          <w:rPr>
                            <w:rFonts w:ascii="Roboto" w:hAnsi="Roboto"/>
                            <w:b/>
                            <w:sz w:val="16"/>
                            <w:szCs w:val="16"/>
                          </w:rPr>
                          <w:t xml:space="preserve"> spherical bodies, sphere.</w:t>
                        </w:r>
                      </w:p>
                      <w:p w14:paraId="74BE2206" w14:textId="77777777" w:rsidR="00A01E67" w:rsidRPr="000048CD" w:rsidRDefault="00A01E67"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Movement:</w:t>
                        </w:r>
                        <w:r w:rsidRPr="000048CD">
                          <w:rPr>
                            <w:rFonts w:ascii="Roboto" w:hAnsi="Roboto"/>
                            <w:b/>
                            <w:sz w:val="16"/>
                            <w:szCs w:val="16"/>
                          </w:rPr>
                          <w:t xml:space="preserve"> rotate, axis,</w:t>
                        </w:r>
                        <w:r w:rsidRPr="000048CD">
                          <w:rPr>
                            <w:rFonts w:ascii="Roboto" w:hAnsi="Roboto"/>
                            <w:sz w:val="16"/>
                            <w:szCs w:val="16"/>
                          </w:rPr>
                          <w:t xml:space="preserve"> </w:t>
                        </w:r>
                        <w:r w:rsidRPr="000048CD">
                          <w:rPr>
                            <w:rFonts w:ascii="Roboto" w:hAnsi="Roboto"/>
                            <w:b/>
                            <w:sz w:val="16"/>
                            <w:szCs w:val="16"/>
                          </w:rPr>
                          <w:t>orbit, satellite.</w:t>
                        </w:r>
                      </w:p>
                      <w:p w14:paraId="7C30FAFB" w14:textId="77777777" w:rsidR="00A01E67" w:rsidRPr="000048CD" w:rsidRDefault="00A01E67"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Theories:</w:t>
                        </w:r>
                        <w:r w:rsidRPr="000048CD">
                          <w:rPr>
                            <w:rFonts w:ascii="Roboto" w:hAnsi="Roboto"/>
                            <w:sz w:val="16"/>
                            <w:szCs w:val="16"/>
                          </w:rPr>
                          <w:t xml:space="preserve"> </w:t>
                        </w:r>
                        <w:r w:rsidRPr="000048CD">
                          <w:rPr>
                            <w:rFonts w:ascii="Roboto" w:hAnsi="Roboto"/>
                            <w:b/>
                            <w:sz w:val="16"/>
                            <w:szCs w:val="16"/>
                          </w:rPr>
                          <w:t>geocentric model, heliocentric model, astronomer.</w:t>
                        </w:r>
                      </w:p>
                      <w:p w14:paraId="143732E9" w14:textId="77777777" w:rsidR="00A01E67" w:rsidRPr="000048CD" w:rsidRDefault="00A01E67" w:rsidP="000048CD">
                        <w:pPr>
                          <w:pStyle w:val="ListParagraph"/>
                          <w:numPr>
                            <w:ilvl w:val="0"/>
                            <w:numId w:val="3"/>
                          </w:numPr>
                          <w:spacing w:after="60" w:line="240" w:lineRule="auto"/>
                          <w:ind w:left="113" w:hanging="113"/>
                          <w:jc w:val="left"/>
                          <w:rPr>
                            <w:rFonts w:ascii="Roboto" w:eastAsia="Roboto" w:hAnsi="Roboto" w:cs="Roboto"/>
                            <w:sz w:val="16"/>
                            <w:szCs w:val="16"/>
                          </w:rPr>
                        </w:pPr>
                        <w:r w:rsidRPr="000048CD">
                          <w:rPr>
                            <w:rFonts w:ascii="Roboto" w:hAnsi="Roboto"/>
                            <w:sz w:val="16"/>
                            <w:szCs w:val="16"/>
                            <w:u w:val="single"/>
                          </w:rPr>
                          <w:t>Day length:</w:t>
                        </w:r>
                        <w:r w:rsidRPr="000048CD">
                          <w:rPr>
                            <w:rFonts w:ascii="Roboto" w:hAnsi="Roboto"/>
                            <w:sz w:val="16"/>
                            <w:szCs w:val="16"/>
                          </w:rPr>
                          <w:t xml:space="preserve"> sunrise, sunset, midday, time zone.</w:t>
                        </w:r>
                      </w:p>
                      <w:p w14:paraId="7A9938DA" w14:textId="77777777" w:rsidR="00A01E67" w:rsidRPr="000048CD" w:rsidRDefault="00A01E67" w:rsidP="000048CD">
                        <w:pPr>
                          <w:spacing w:after="60" w:line="240" w:lineRule="auto"/>
                          <w:jc w:val="left"/>
                          <w:rPr>
                            <w:rFonts w:ascii="Roboto" w:eastAsia="Roboto" w:hAnsi="Roboto" w:cs="Roboto"/>
                            <w:sz w:val="16"/>
                            <w:szCs w:val="16"/>
                          </w:rPr>
                        </w:pPr>
                      </w:p>
                      <w:p w14:paraId="38204F32" w14:textId="24A8CBA5" w:rsidR="00A01E67" w:rsidRPr="000048CD" w:rsidRDefault="00A01E67" w:rsidP="000048CD">
                        <w:pPr>
                          <w:spacing w:after="60" w:line="240" w:lineRule="auto"/>
                          <w:jc w:val="left"/>
                          <w:rPr>
                            <w:rFonts w:ascii="Roboto" w:eastAsia="Roboto" w:hAnsi="Roboto" w:cs="Roboto"/>
                            <w:sz w:val="16"/>
                            <w:szCs w:val="16"/>
                          </w:rPr>
                        </w:pPr>
                        <w:r w:rsidRPr="000048CD">
                          <w:rPr>
                            <w:rFonts w:ascii="Roboto" w:hAnsi="Roboto"/>
                            <w:sz w:val="16"/>
                            <w:szCs w:val="16"/>
                          </w:rPr>
                          <w:t xml:space="preserve">Previously introduced vocabulary: </w:t>
                        </w:r>
                        <w:r w:rsidRPr="000048CD">
                          <w:rPr>
                            <w:rFonts w:ascii="Roboto" w:hAnsi="Roboto"/>
                            <w:b/>
                            <w:sz w:val="16"/>
                            <w:szCs w:val="16"/>
                          </w:rPr>
                          <w:t>Sun, moon,</w:t>
                        </w:r>
                        <w:r w:rsidRPr="000048CD">
                          <w:rPr>
                            <w:rFonts w:ascii="Roboto" w:hAnsi="Roboto"/>
                            <w:sz w:val="16"/>
                            <w:szCs w:val="16"/>
                          </w:rPr>
                          <w:t xml:space="preserve"> </w:t>
                        </w:r>
                        <w:r w:rsidRPr="000048CD">
                          <w:rPr>
                            <w:rFonts w:ascii="Roboto" w:hAnsi="Roboto"/>
                            <w:b/>
                            <w:sz w:val="16"/>
                            <w:szCs w:val="16"/>
                          </w:rPr>
                          <w:t>shadow</w:t>
                        </w:r>
                        <w:r w:rsidRPr="000048CD">
                          <w:rPr>
                            <w:rFonts w:ascii="Roboto" w:hAnsi="Roboto"/>
                            <w:sz w:val="16"/>
                            <w:szCs w:val="16"/>
                          </w:rPr>
                          <w:t xml:space="preserve">, day, night, heat, </w:t>
                        </w:r>
                        <w:r w:rsidRPr="000048CD">
                          <w:rPr>
                            <w:rFonts w:ascii="Roboto" w:hAnsi="Roboto"/>
                            <w:b/>
                            <w:sz w:val="16"/>
                            <w:szCs w:val="16"/>
                          </w:rPr>
                          <w:t>light</w:t>
                        </w:r>
                        <w:r w:rsidRPr="000048CD">
                          <w:rPr>
                            <w:rFonts w:ascii="Roboto" w:hAnsi="Roboto"/>
                            <w:sz w:val="16"/>
                            <w:szCs w:val="16"/>
                          </w:rPr>
                          <w:t xml:space="preserve">, </w:t>
                        </w:r>
                        <w:r w:rsidRPr="000048CD">
                          <w:rPr>
                            <w:rFonts w:ascii="Roboto" w:hAnsi="Roboto"/>
                            <w:b/>
                            <w:sz w:val="16"/>
                            <w:szCs w:val="16"/>
                          </w:rPr>
                          <w:t>reflect</w:t>
                        </w:r>
                        <w:r w:rsidRPr="000048CD">
                          <w:rPr>
                            <w:rFonts w:ascii="Roboto" w:hAnsi="Roboto"/>
                            <w:sz w:val="16"/>
                            <w:szCs w:val="16"/>
                          </w:rPr>
                          <w:t>.</w:t>
                        </w:r>
                      </w:p>
                    </w:txbxContent>
                  </v:textbox>
                </v:rect>
                <v:rect id="Rectangle 439" o:spid="_x0000_s1308"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ViosYA&#10;AADcAAAADwAAAGRycy9kb3ducmV2LnhtbESPQWvCQBSE7wX/w/KEXopu1LRo6ipSaPBQC030/sg+&#10;k9Ds25DdmvjvXaHgcZiZb5j1djCNuFDnassKZtMIBHFhdc2lgmP+OVmCcB5ZY2OZFFzJwXYzelpj&#10;om3PP3TJfCkChF2CCirv20RKV1Rk0E1tSxy8s+0M+iC7UuoO+wA3jZxH0Zs0WHNYqLClj4qK3+zP&#10;KMivX7sDxq+zOE2/s9PQpy/5Ya7U83jYvYPwNPhH+L+91wrixQruZ8IRkJ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WViosYAAADcAAAADwAAAAAAAAAAAAAAAACYAgAAZHJz&#10;L2Rvd25yZXYueG1sUEsFBgAAAAAEAAQA9QAAAIsDAAAAAA==&#10;" fillcolor="#d8d8d8 [2732]" strokecolor="#1c1c1c [3213]" strokeweight="1pt">
                  <v:textbox>
                    <w:txbxContent>
                      <w:p w14:paraId="51324E0E" w14:textId="77777777" w:rsidR="00A01E67" w:rsidRPr="00F37D13" w:rsidRDefault="00A01E67" w:rsidP="000048CD">
                        <w:pPr>
                          <w:spacing w:after="60" w:line="240" w:lineRule="auto"/>
                          <w:jc w:val="left"/>
                          <w:rPr>
                            <w:rFonts w:ascii="Roboto" w:eastAsia="Roboto" w:hAnsi="Roboto" w:cs="Roboto"/>
                            <w:sz w:val="16"/>
                            <w:szCs w:val="16"/>
                          </w:rPr>
                        </w:pPr>
                      </w:p>
                    </w:txbxContent>
                  </v:textbox>
                </v:rect>
                <w10:wrap anchorx="margin"/>
              </v:group>
            </w:pict>
          </mc:Fallback>
        </mc:AlternateContent>
      </w:r>
      <w:r w:rsidR="00191E01">
        <w:rPr>
          <w:noProof/>
        </w:rPr>
        <mc:AlternateContent>
          <mc:Choice Requires="wps">
            <w:drawing>
              <wp:anchor distT="0" distB="0" distL="114300" distR="114300" simplePos="0" relativeHeight="251735040" behindDoc="0" locked="0" layoutInCell="1" allowOverlap="1" wp14:anchorId="5138C4B4" wp14:editId="16B7FCE0">
                <wp:simplePos x="0" y="0"/>
                <wp:positionH relativeFrom="margin">
                  <wp:posOffset>-920032</wp:posOffset>
                </wp:positionH>
                <wp:positionV relativeFrom="paragraph">
                  <wp:posOffset>927271</wp:posOffset>
                </wp:positionV>
                <wp:extent cx="2192820" cy="335915"/>
                <wp:effectExtent l="0" t="5080" r="12065" b="12065"/>
                <wp:wrapNone/>
                <wp:docPr id="424" name="Rectangle 424"/>
                <wp:cNvGraphicFramePr/>
                <a:graphic xmlns:a="http://schemas.openxmlformats.org/drawingml/2006/main">
                  <a:graphicData uri="http://schemas.microsoft.com/office/word/2010/wordprocessingShape">
                    <wps:wsp>
                      <wps:cNvSpPr/>
                      <wps:spPr>
                        <a:xfrm rot="16200000">
                          <a:off x="0" y="0"/>
                          <a:ext cx="2192820" cy="335915"/>
                        </a:xfrm>
                        <a:prstGeom prst="rect">
                          <a:avLst/>
                        </a:prstGeom>
                        <a:solidFill>
                          <a:srgbClr val="007AC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CB73DE" w14:textId="0825A756" w:rsidR="00A01E67" w:rsidRPr="00807512" w:rsidRDefault="00A01E67" w:rsidP="006751F7">
                            <w:pPr>
                              <w:jc w:val="center"/>
                              <w:rPr>
                                <w:rFonts w:ascii="Roboto" w:hAnsi="Roboto"/>
                                <w:b/>
                                <w:bCs/>
                                <w:color w:val="FFFFFF" w:themeColor="background1"/>
                                <w:sz w:val="18"/>
                                <w:szCs w:val="18"/>
                              </w:rPr>
                            </w:pPr>
                            <w:r>
                              <w:rPr>
                                <w:rFonts w:ascii="Roboto" w:hAnsi="Roboto"/>
                                <w:b/>
                                <w:bCs/>
                                <w:color w:val="FFFFFF" w:themeColor="background1"/>
                                <w:sz w:val="18"/>
                                <w:szCs w:val="18"/>
                              </w:rPr>
                              <w:t>Earth and Space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24" o:spid="_x0000_s1309" style="position:absolute;left:0;text-align:left;margin-left:-72.45pt;margin-top:73pt;width:172.65pt;height:26.45pt;rotation:-90;z-index:2517350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" fillcolor="#007ac3" strokecolor="#1c1c1c [3213]" strokeweight="1pt">
                <v:textbox>
                  <w:txbxContent>
                    <w:p w14:paraId="53CB73DE" w14:textId="0825A756" w:rsidR="00A01E67" w:rsidRPr="00807512" w:rsidRDefault="00A01E67" w:rsidP="006751F7">
                      <w:pPr>
                        <w:jc w:val="center"/>
                        <w:rPr>
                          <w:rFonts w:ascii="Roboto" w:hAnsi="Roboto"/>
                          <w:b/>
                          <w:bCs/>
                          <w:color w:val="FFFFFF" w:themeColor="background1"/>
                          <w:sz w:val="18"/>
                          <w:szCs w:val="18"/>
                        </w:rPr>
                      </w:pPr>
                      <w:r>
                        <w:rPr>
                          <w:rFonts w:ascii="Roboto" w:hAnsi="Roboto"/>
                          <w:b/>
                          <w:bCs/>
                          <w:color w:val="FFFFFF" w:themeColor="background1"/>
                          <w:sz w:val="18"/>
                          <w:szCs w:val="18"/>
                        </w:rPr>
                        <w:t>Earth and Space</w:t>
                      </w:r>
                    </w:p>
                  </w:txbxContent>
                </v:textbox>
                <w10:wrap anchorx="margin"/>
              </v:rect>
            </w:pict>
          </mc:Fallback>
        </mc:AlternateContent>
      </w:r>
      <w:r w:rsidR="00191E01">
        <w:rPr>
          <w:noProof/>
        </w:rPr>
        <mc:AlternateContent>
          <mc:Choice Requires="wpg">
            <w:drawing>
              <wp:anchor distT="0" distB="0" distL="114300" distR="114300" simplePos="0" relativeHeight="251736064" behindDoc="0" locked="0" layoutInCell="1" allowOverlap="1" wp14:anchorId="4E24DD16" wp14:editId="7C38D378">
                <wp:simplePos x="0" y="0"/>
                <wp:positionH relativeFrom="margin">
                  <wp:posOffset>342214</wp:posOffset>
                </wp:positionH>
                <wp:positionV relativeFrom="paragraph">
                  <wp:posOffset>-2920</wp:posOffset>
                </wp:positionV>
                <wp:extent cx="9565005" cy="2194560"/>
                <wp:effectExtent l="0" t="0" r="17145" b="15240"/>
                <wp:wrapNone/>
                <wp:docPr id="425" name="Group 425"/>
                <wp:cNvGraphicFramePr/>
                <a:graphic xmlns:a="http://schemas.openxmlformats.org/drawingml/2006/main">
                  <a:graphicData uri="http://schemas.microsoft.com/office/word/2010/wordprocessingGroup">
                    <wpg:wgp>
                      <wpg:cNvGrpSpPr/>
                      <wpg:grpSpPr>
                        <a:xfrm>
                          <a:off x="0" y="0"/>
                          <a:ext cx="9565005" cy="2194560"/>
                          <a:chOff x="0" y="0"/>
                          <a:chExt cx="7972929" cy="336430"/>
                        </a:xfrm>
                        <a:solidFill>
                          <a:schemeClr val="bg1"/>
                        </a:solidFill>
                      </wpg:grpSpPr>
                      <wps:wsp>
                        <wps:cNvPr id="426" name="Rectangle 426"/>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724CA3F" w14:textId="1807C890" w:rsidR="00A01E67" w:rsidRPr="00F37D13" w:rsidRDefault="00A01E67" w:rsidP="00F37D13">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7" name="Rectangle 427"/>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A18ED2" w14:textId="31A49424" w:rsidR="00A01E67" w:rsidRPr="00F37D13" w:rsidRDefault="00A01E67" w:rsidP="00F37D13">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8" name="Rectangle 428"/>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8D4F6E" w14:textId="5B7A4DE2" w:rsidR="00A01E67" w:rsidRPr="00F37D13" w:rsidRDefault="00A01E67" w:rsidP="00F37D13">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9" name="Rectangle 429"/>
                        <wps:cNvSpPr/>
                        <wps:spPr>
                          <a:xfrm>
                            <a:off x="3968151"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912207" w14:textId="50B36C79" w:rsidR="00A01E67" w:rsidRPr="00F37D13" w:rsidRDefault="00A01E67" w:rsidP="00F37D13">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0" name="Rectangle 430"/>
                        <wps:cNvSpPr/>
                        <wps:spPr>
                          <a:xfrm>
                            <a:off x="5305246"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7AEFCC" w14:textId="77777777" w:rsidR="00A01E67" w:rsidRPr="003020D4" w:rsidRDefault="00A01E67" w:rsidP="00F37D13">
                              <w:pPr>
                                <w:spacing w:after="60" w:line="240" w:lineRule="auto"/>
                                <w:jc w:val="left"/>
                                <w:rPr>
                                  <w:rFonts w:ascii="Roboto" w:eastAsia="Roboto" w:hAnsi="Roboto" w:cs="Roboto"/>
                                  <w:b/>
                                  <w:bCs/>
                                  <w:sz w:val="16"/>
                                  <w:szCs w:val="16"/>
                                </w:rPr>
                              </w:pPr>
                              <w:r w:rsidRPr="003020D4">
                                <w:rPr>
                                  <w:rFonts w:ascii="Roboto" w:eastAsia="Roboto" w:hAnsi="Roboto" w:cs="Roboto"/>
                                  <w:b/>
                                  <w:bCs/>
                                  <w:sz w:val="16"/>
                                  <w:szCs w:val="16"/>
                                </w:rPr>
                                <w:t>Pupils should be taught to:</w:t>
                              </w:r>
                            </w:p>
                            <w:p w14:paraId="4D23FB3A" w14:textId="77777777" w:rsidR="00A01E67" w:rsidRPr="003020D4" w:rsidRDefault="00A01E67" w:rsidP="00F37D13">
                              <w:pPr>
                                <w:pStyle w:val="ListParagraph"/>
                                <w:numPr>
                                  <w:ilvl w:val="0"/>
                                  <w:numId w:val="3"/>
                                </w:numPr>
                                <w:spacing w:after="60" w:line="240" w:lineRule="auto"/>
                                <w:ind w:left="113" w:hanging="113"/>
                                <w:jc w:val="left"/>
                                <w:rPr>
                                  <w:rFonts w:ascii="Roboto" w:eastAsia="Roboto" w:hAnsi="Roboto" w:cs="Roboto"/>
                                  <w:sz w:val="16"/>
                                  <w:szCs w:val="16"/>
                                </w:rPr>
                              </w:pPr>
                              <w:r w:rsidRPr="003020D4">
                                <w:rPr>
                                  <w:rFonts w:ascii="Roboto" w:hAnsi="Roboto"/>
                                  <w:color w:val="000000"/>
                                  <w:sz w:val="16"/>
                                  <w:szCs w:val="16"/>
                                </w:rPr>
                                <w:t xml:space="preserve">describe the movement of the Earth and other planets relative to the </w:t>
                              </w:r>
                              <w:r w:rsidRPr="003020D4">
                                <w:rPr>
                                  <w:rFonts w:ascii="Roboto" w:hAnsi="Roboto"/>
                                  <w:sz w:val="16"/>
                                  <w:szCs w:val="16"/>
                                </w:rPr>
                                <w:t>S</w:t>
                              </w:r>
                              <w:r w:rsidRPr="003020D4">
                                <w:rPr>
                                  <w:rFonts w:ascii="Roboto" w:hAnsi="Roboto"/>
                                  <w:color w:val="000000"/>
                                  <w:sz w:val="16"/>
                                  <w:szCs w:val="16"/>
                                </w:rPr>
                                <w:t>un in the solar system;</w:t>
                              </w:r>
                            </w:p>
                            <w:p w14:paraId="6204111E" w14:textId="77777777" w:rsidR="00A01E67" w:rsidRPr="003020D4" w:rsidRDefault="00A01E67" w:rsidP="00F37D13">
                              <w:pPr>
                                <w:pStyle w:val="ListParagraph"/>
                                <w:numPr>
                                  <w:ilvl w:val="0"/>
                                  <w:numId w:val="3"/>
                                </w:numPr>
                                <w:spacing w:after="60" w:line="240" w:lineRule="auto"/>
                                <w:ind w:left="113" w:hanging="113"/>
                                <w:jc w:val="left"/>
                                <w:rPr>
                                  <w:rFonts w:ascii="Roboto" w:eastAsia="Roboto" w:hAnsi="Roboto" w:cs="Roboto"/>
                                  <w:sz w:val="16"/>
                                  <w:szCs w:val="16"/>
                                </w:rPr>
                              </w:pPr>
                              <w:r w:rsidRPr="003020D4">
                                <w:rPr>
                                  <w:rFonts w:ascii="Roboto" w:hAnsi="Roboto"/>
                                  <w:color w:val="000000"/>
                                  <w:sz w:val="16"/>
                                  <w:szCs w:val="16"/>
                                </w:rPr>
                                <w:t xml:space="preserve">describe the movement of the </w:t>
                              </w:r>
                              <w:r w:rsidRPr="003020D4">
                                <w:rPr>
                                  <w:rFonts w:ascii="Roboto" w:hAnsi="Roboto"/>
                                  <w:sz w:val="16"/>
                                  <w:szCs w:val="16"/>
                                </w:rPr>
                                <w:t>M</w:t>
                              </w:r>
                              <w:r w:rsidRPr="003020D4">
                                <w:rPr>
                                  <w:rFonts w:ascii="Roboto" w:hAnsi="Roboto"/>
                                  <w:color w:val="000000"/>
                                  <w:sz w:val="16"/>
                                  <w:szCs w:val="16"/>
                                </w:rPr>
                                <w:t>oon relative to the Earth;</w:t>
                              </w:r>
                            </w:p>
                            <w:p w14:paraId="2A663DA5" w14:textId="77777777" w:rsidR="00A01E67" w:rsidRPr="003020D4" w:rsidRDefault="00A01E67" w:rsidP="00F37D13">
                              <w:pPr>
                                <w:pStyle w:val="ListParagraph"/>
                                <w:numPr>
                                  <w:ilvl w:val="0"/>
                                  <w:numId w:val="3"/>
                                </w:numPr>
                                <w:spacing w:after="60" w:line="240" w:lineRule="auto"/>
                                <w:ind w:left="113" w:hanging="113"/>
                                <w:jc w:val="left"/>
                                <w:rPr>
                                  <w:rFonts w:ascii="Roboto" w:eastAsia="Roboto" w:hAnsi="Roboto" w:cs="Roboto"/>
                                  <w:sz w:val="16"/>
                                  <w:szCs w:val="16"/>
                                </w:rPr>
                              </w:pPr>
                              <w:r w:rsidRPr="003020D4">
                                <w:rPr>
                                  <w:rFonts w:ascii="Roboto" w:hAnsi="Roboto"/>
                                  <w:color w:val="000000"/>
                                  <w:sz w:val="16"/>
                                  <w:szCs w:val="16"/>
                                </w:rPr>
                                <w:t xml:space="preserve">describe the </w:t>
                              </w:r>
                              <w:r w:rsidRPr="003020D4">
                                <w:rPr>
                                  <w:rFonts w:ascii="Roboto" w:hAnsi="Roboto"/>
                                  <w:sz w:val="16"/>
                                  <w:szCs w:val="16"/>
                                </w:rPr>
                                <w:t>S</w:t>
                              </w:r>
                              <w:r w:rsidRPr="003020D4">
                                <w:rPr>
                                  <w:rFonts w:ascii="Roboto" w:hAnsi="Roboto"/>
                                  <w:color w:val="000000"/>
                                  <w:sz w:val="16"/>
                                  <w:szCs w:val="16"/>
                                </w:rPr>
                                <w:t xml:space="preserve">un, Earth and </w:t>
                              </w:r>
                              <w:r w:rsidRPr="003020D4">
                                <w:rPr>
                                  <w:rFonts w:ascii="Roboto" w:hAnsi="Roboto"/>
                                  <w:sz w:val="16"/>
                                  <w:szCs w:val="16"/>
                                </w:rPr>
                                <w:t>M</w:t>
                              </w:r>
                              <w:r w:rsidRPr="003020D4">
                                <w:rPr>
                                  <w:rFonts w:ascii="Roboto" w:hAnsi="Roboto"/>
                                  <w:color w:val="000000"/>
                                  <w:sz w:val="16"/>
                                  <w:szCs w:val="16"/>
                                </w:rPr>
                                <w:t>oon as approximately spherical bodies;</w:t>
                              </w:r>
                            </w:p>
                            <w:p w14:paraId="35E0EA97" w14:textId="575C5217" w:rsidR="00A01E67" w:rsidRPr="003020D4" w:rsidRDefault="00A01E67" w:rsidP="00F37D13">
                              <w:pPr>
                                <w:pStyle w:val="ListParagraph"/>
                                <w:numPr>
                                  <w:ilvl w:val="0"/>
                                  <w:numId w:val="3"/>
                                </w:numPr>
                                <w:spacing w:after="60" w:line="240" w:lineRule="auto"/>
                                <w:ind w:left="113" w:hanging="113"/>
                                <w:jc w:val="left"/>
                                <w:rPr>
                                  <w:rFonts w:ascii="Roboto" w:eastAsia="Roboto" w:hAnsi="Roboto" w:cs="Roboto"/>
                                  <w:sz w:val="16"/>
                                  <w:szCs w:val="16"/>
                                </w:rPr>
                              </w:pPr>
                              <w:r w:rsidRPr="003020D4">
                                <w:rPr>
                                  <w:rFonts w:ascii="Roboto" w:hAnsi="Roboto"/>
                                  <w:color w:val="000000"/>
                                  <w:sz w:val="16"/>
                                  <w:szCs w:val="16"/>
                                </w:rPr>
                                <w:t>use the idea of the Earth’s rotation to explain day and night and the apparent movement of the sun across the sky.</w:t>
                              </w:r>
                            </w:p>
                            <w:p w14:paraId="0FDE8256" w14:textId="77777777" w:rsidR="00A01E67" w:rsidRDefault="00A01E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1" name="Rectangle 431"/>
                        <wps:cNvSpPr/>
                        <wps:spPr>
                          <a:xfrm>
                            <a:off x="6633714"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4ABD45" w14:textId="18F7C9FD" w:rsidR="00A01E67" w:rsidRPr="00F37D13" w:rsidRDefault="00A01E67" w:rsidP="00F37D13">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25" o:spid="_x0000_s1310" style="position:absolute;left:0;text-align:left;margin-left:26.95pt;margin-top:-.25pt;width:753.15pt;height:172.8pt;z-index:251736064;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">
                <v:rect id="Rectangle 426" o:spid="_x0000_s1311"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NgDcUA&#10;AADcAAAADwAAAGRycy9kb3ducmV2LnhtbESPQWvCQBSE74L/YXlCL6IbQxRJXUUEg4cqNGnvj+xr&#10;Epp9G7JbE/+9Wyj0OMzMN8zuMJpW3Kl3jWUFq2UEgri0uuFKwUdxXmxBOI+ssbVMCh7k4LCfTnaY&#10;ajvwO91zX4kAYZeigtr7LpXSlTUZdEvbEQfvy/YGfZB9JXWPQ4CbVsZRtJEGGw4LNXZ0qqn8zn+M&#10;guLxdrxisl4lWXbLP8chmxfXWKmX2Xh8BeFp9P/hv/ZFK0jiDfyeCUdA7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I2ANxQAAANwAAAAPAAAAAAAAAAAAAAAAAJgCAABkcnMv&#10;ZG93bnJldi54bWxQSwUGAAAAAAQABAD1AAAAigMAAAAA&#10;" fillcolor="#d8d8d8 [2732]" strokecolor="#1c1c1c [3213]" strokeweight="1pt">
                  <v:textbox>
                    <w:txbxContent>
                      <w:p w14:paraId="6724CA3F" w14:textId="1807C890" w:rsidR="00A01E67" w:rsidRPr="00F37D13" w:rsidRDefault="00A01E67" w:rsidP="00F37D13">
                        <w:pPr>
                          <w:spacing w:after="60" w:line="240" w:lineRule="auto"/>
                          <w:jc w:val="left"/>
                          <w:rPr>
                            <w:rFonts w:ascii="Roboto" w:eastAsia="Roboto" w:hAnsi="Roboto" w:cs="Roboto"/>
                            <w:sz w:val="16"/>
                            <w:szCs w:val="16"/>
                          </w:rPr>
                        </w:pPr>
                      </w:p>
                    </w:txbxContent>
                  </v:textbox>
                </v:rect>
                <v:rect id="Rectangle 427" o:spid="_x0000_s1312"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FlsUA&#10;AADcAAAADwAAAGRycy9kb3ducmV2LnhtbESPQWvCQBSE7wX/w/KEXopuDGkrqauIYOihFpro/ZF9&#10;TYLZtyG7mvjvu4LQ4zAz3zCrzWhacaXeNZYVLOYRCOLS6oYrBcdiP1uCcB5ZY2uZFNzIwWY9eVph&#10;qu3AP3TNfSUChF2KCmrvu1RKV9Zk0M1tRxy8X9sb9EH2ldQ9DgFuWhlH0Zs02HBYqLGjXU3lOb8Y&#10;BcXta3vA5HWRZNl3fhqH7KU4xEo9T8ftBwhPo/8PP9qfWkESv8P9TDg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b8WWxQAAANwAAAAPAAAAAAAAAAAAAAAAAJgCAABkcnMv&#10;ZG93bnJldi54bWxQSwUGAAAAAAQABAD1AAAAigMAAAAA&#10;" fillcolor="#d8d8d8 [2732]" strokecolor="#1c1c1c [3213]" strokeweight="1pt">
                  <v:textbox>
                    <w:txbxContent>
                      <w:p w14:paraId="2AA18ED2" w14:textId="31A49424" w:rsidR="00A01E67" w:rsidRPr="00F37D13" w:rsidRDefault="00A01E67" w:rsidP="00F37D13">
                        <w:pPr>
                          <w:spacing w:after="60" w:line="240" w:lineRule="auto"/>
                          <w:jc w:val="left"/>
                          <w:rPr>
                            <w:rFonts w:ascii="Roboto" w:eastAsia="Roboto" w:hAnsi="Roboto" w:cs="Roboto"/>
                            <w:sz w:val="16"/>
                            <w:szCs w:val="16"/>
                          </w:rPr>
                        </w:pPr>
                      </w:p>
                    </w:txbxContent>
                  </v:textbox>
                </v:rect>
                <v:rect id="Rectangle 428" o:spid="_x0000_s1313"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R5MIA&#10;AADcAAAADwAAAGRycy9kb3ducmV2LnhtbERPTWvCQBC9C/6HZQq9iG4MsUjqKiIYeqhCE70P2WkS&#10;mp0N2dXEf989CB4f73uzG00r7tS7xrKC5SICQVxa3XCl4FIc52sQziNrbC2Tggc52G2nkw2m2g78&#10;Q/fcVyKEsEtRQe19l0rpypoMuoXtiAP3a3uDPsC+krrHIYSbVsZR9CENNhwaauzoUFP5l9+MguLx&#10;vT9hslomWXbOr+OQzYpTrNT727j/BOFp9C/x0/2lFSRxWBvOhCMg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8FHkwgAAANwAAAAPAAAAAAAAAAAAAAAAAJgCAABkcnMvZG93&#10;bnJldi54bWxQSwUGAAAAAAQABAD1AAAAhwMAAAAA&#10;" fillcolor="#d8d8d8 [2732]" strokecolor="#1c1c1c [3213]" strokeweight="1pt">
                  <v:textbox>
                    <w:txbxContent>
                      <w:p w14:paraId="708D4F6E" w14:textId="5B7A4DE2" w:rsidR="00A01E67" w:rsidRPr="00F37D13" w:rsidRDefault="00A01E67" w:rsidP="00F37D13">
                        <w:pPr>
                          <w:spacing w:after="60" w:line="240" w:lineRule="auto"/>
                          <w:jc w:val="left"/>
                          <w:rPr>
                            <w:rFonts w:ascii="Roboto" w:eastAsia="Roboto" w:hAnsi="Roboto" w:cs="Roboto"/>
                            <w:sz w:val="16"/>
                            <w:szCs w:val="16"/>
                          </w:rPr>
                        </w:pPr>
                      </w:p>
                    </w:txbxContent>
                  </v:textbox>
                </v:rect>
                <v:rect id="Rectangle 429" o:spid="_x0000_s1314"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z0f8UA&#10;AADcAAAADwAAAGRycy9kb3ducmV2LnhtbESPQWvCQBSE7wX/w/KEXopuDGmpqauIYOihFpro/ZF9&#10;TYLZtyG7mvjvu4LQ4zAz3zCrzWhacaXeNZYVLOYRCOLS6oYrBcdiP3sH4TyyxtYyKbiRg8168rTC&#10;VNuBf+ia+0oECLsUFdTed6mUrqzJoJvbjjh4v7Y36IPsK6l7HALctDKOojdpsOGwUGNHu5rKc34x&#10;Corb1/aAyesiybLv/DQO2UtxiJV6no7bDxCeRv8ffrQ/tYIkXsL9TDg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vPR/xQAAANwAAAAPAAAAAAAAAAAAAAAAAJgCAABkcnMv&#10;ZG93bnJldi54bWxQSwUGAAAAAAQABAD1AAAAigMAAAAA&#10;" fillcolor="#d8d8d8 [2732]" strokecolor="#1c1c1c [3213]" strokeweight="1pt">
                  <v:textbox>
                    <w:txbxContent>
                      <w:p w14:paraId="3A912207" w14:textId="50B36C79" w:rsidR="00A01E67" w:rsidRPr="00F37D13" w:rsidRDefault="00A01E67" w:rsidP="00F37D13">
                        <w:pPr>
                          <w:spacing w:after="60" w:line="240" w:lineRule="auto"/>
                          <w:jc w:val="left"/>
                          <w:rPr>
                            <w:rFonts w:ascii="Roboto" w:eastAsia="Roboto" w:hAnsi="Roboto" w:cs="Roboto"/>
                            <w:sz w:val="16"/>
                            <w:szCs w:val="16"/>
                          </w:rPr>
                        </w:pPr>
                      </w:p>
                    </w:txbxContent>
                  </v:textbox>
                </v:rect>
                <v:rect id="Rectangle 430" o:spid="_x0000_s1315"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hVQMcA&#10;AADcAAAADwAAAGRycy9kb3ducmV2LnhtbESPTWvCQBCG7wX/wzJCL0U3ahWJrqKWglgK9YPS45Ad&#10;k2B2NmS3mvrrO4dCj8M77zPzzJetq9SVmlB6NjDoJ6CIM29Lzg2cjq+9KagQkS1WnsnADwVYLjoP&#10;c0ytv/GeroeYK4FwSNFAEWOdah2yghyGvq+JJTv7xmGUscm1bfAmcFfpYZJMtMOS5UKBNW0Kyi6H&#10;bycUW34dx4Pdx/vbxtafeN+PX57Wxjx229UMVKQ2/i//tbfWwPNI3hcZEQG9+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CYVUDHAAAA3AAAAA8AAAAAAAAAAAAAAAAAmAIAAGRy&#10;cy9kb3ducmV2LnhtbFBLBQYAAAAABAAEAPUAAACMAwAAAAA=&#10;" filled="f" strokecolor="#1c1c1c [3213]" strokeweight="1pt">
                  <v:textbox>
                    <w:txbxContent>
                      <w:p w14:paraId="317AEFCC" w14:textId="77777777" w:rsidR="00A01E67" w:rsidRPr="003020D4" w:rsidRDefault="00A01E67" w:rsidP="00F37D13">
                        <w:pPr>
                          <w:spacing w:after="60" w:line="240" w:lineRule="auto"/>
                          <w:jc w:val="left"/>
                          <w:rPr>
                            <w:rFonts w:ascii="Roboto" w:eastAsia="Roboto" w:hAnsi="Roboto" w:cs="Roboto"/>
                            <w:b/>
                            <w:bCs/>
                            <w:sz w:val="16"/>
                            <w:szCs w:val="16"/>
                          </w:rPr>
                        </w:pPr>
                        <w:r w:rsidRPr="003020D4">
                          <w:rPr>
                            <w:rFonts w:ascii="Roboto" w:eastAsia="Roboto" w:hAnsi="Roboto" w:cs="Roboto"/>
                            <w:b/>
                            <w:bCs/>
                            <w:sz w:val="16"/>
                            <w:szCs w:val="16"/>
                          </w:rPr>
                          <w:t>Pupils should be taught to:</w:t>
                        </w:r>
                      </w:p>
                      <w:p w14:paraId="4D23FB3A" w14:textId="77777777" w:rsidR="00A01E67" w:rsidRPr="003020D4" w:rsidRDefault="00A01E67" w:rsidP="00F37D13">
                        <w:pPr>
                          <w:pStyle w:val="ListParagraph"/>
                          <w:numPr>
                            <w:ilvl w:val="0"/>
                            <w:numId w:val="3"/>
                          </w:numPr>
                          <w:spacing w:after="60" w:line="240" w:lineRule="auto"/>
                          <w:ind w:left="113" w:hanging="113"/>
                          <w:jc w:val="left"/>
                          <w:rPr>
                            <w:rFonts w:ascii="Roboto" w:eastAsia="Roboto" w:hAnsi="Roboto" w:cs="Roboto"/>
                            <w:sz w:val="16"/>
                            <w:szCs w:val="16"/>
                          </w:rPr>
                        </w:pPr>
                        <w:r w:rsidRPr="003020D4">
                          <w:rPr>
                            <w:rFonts w:ascii="Roboto" w:hAnsi="Roboto"/>
                            <w:color w:val="000000"/>
                            <w:sz w:val="16"/>
                            <w:szCs w:val="16"/>
                          </w:rPr>
                          <w:t xml:space="preserve">describe the movement of the Earth and other planets relative to the </w:t>
                        </w:r>
                        <w:r w:rsidRPr="003020D4">
                          <w:rPr>
                            <w:rFonts w:ascii="Roboto" w:hAnsi="Roboto"/>
                            <w:sz w:val="16"/>
                            <w:szCs w:val="16"/>
                          </w:rPr>
                          <w:t>S</w:t>
                        </w:r>
                        <w:r w:rsidRPr="003020D4">
                          <w:rPr>
                            <w:rFonts w:ascii="Roboto" w:hAnsi="Roboto"/>
                            <w:color w:val="000000"/>
                            <w:sz w:val="16"/>
                            <w:szCs w:val="16"/>
                          </w:rPr>
                          <w:t>un in the solar system;</w:t>
                        </w:r>
                      </w:p>
                      <w:p w14:paraId="6204111E" w14:textId="77777777" w:rsidR="00A01E67" w:rsidRPr="003020D4" w:rsidRDefault="00A01E67" w:rsidP="00F37D13">
                        <w:pPr>
                          <w:pStyle w:val="ListParagraph"/>
                          <w:numPr>
                            <w:ilvl w:val="0"/>
                            <w:numId w:val="3"/>
                          </w:numPr>
                          <w:spacing w:after="60" w:line="240" w:lineRule="auto"/>
                          <w:ind w:left="113" w:hanging="113"/>
                          <w:jc w:val="left"/>
                          <w:rPr>
                            <w:rFonts w:ascii="Roboto" w:eastAsia="Roboto" w:hAnsi="Roboto" w:cs="Roboto"/>
                            <w:sz w:val="16"/>
                            <w:szCs w:val="16"/>
                          </w:rPr>
                        </w:pPr>
                        <w:r w:rsidRPr="003020D4">
                          <w:rPr>
                            <w:rFonts w:ascii="Roboto" w:hAnsi="Roboto"/>
                            <w:color w:val="000000"/>
                            <w:sz w:val="16"/>
                            <w:szCs w:val="16"/>
                          </w:rPr>
                          <w:t xml:space="preserve">describe the movement of the </w:t>
                        </w:r>
                        <w:r w:rsidRPr="003020D4">
                          <w:rPr>
                            <w:rFonts w:ascii="Roboto" w:hAnsi="Roboto"/>
                            <w:sz w:val="16"/>
                            <w:szCs w:val="16"/>
                          </w:rPr>
                          <w:t>M</w:t>
                        </w:r>
                        <w:r w:rsidRPr="003020D4">
                          <w:rPr>
                            <w:rFonts w:ascii="Roboto" w:hAnsi="Roboto"/>
                            <w:color w:val="000000"/>
                            <w:sz w:val="16"/>
                            <w:szCs w:val="16"/>
                          </w:rPr>
                          <w:t>oon relative to the Earth;</w:t>
                        </w:r>
                      </w:p>
                      <w:p w14:paraId="2A663DA5" w14:textId="77777777" w:rsidR="00A01E67" w:rsidRPr="003020D4" w:rsidRDefault="00A01E67" w:rsidP="00F37D13">
                        <w:pPr>
                          <w:pStyle w:val="ListParagraph"/>
                          <w:numPr>
                            <w:ilvl w:val="0"/>
                            <w:numId w:val="3"/>
                          </w:numPr>
                          <w:spacing w:after="60" w:line="240" w:lineRule="auto"/>
                          <w:ind w:left="113" w:hanging="113"/>
                          <w:jc w:val="left"/>
                          <w:rPr>
                            <w:rFonts w:ascii="Roboto" w:eastAsia="Roboto" w:hAnsi="Roboto" w:cs="Roboto"/>
                            <w:sz w:val="16"/>
                            <w:szCs w:val="16"/>
                          </w:rPr>
                        </w:pPr>
                        <w:r w:rsidRPr="003020D4">
                          <w:rPr>
                            <w:rFonts w:ascii="Roboto" w:hAnsi="Roboto"/>
                            <w:color w:val="000000"/>
                            <w:sz w:val="16"/>
                            <w:szCs w:val="16"/>
                          </w:rPr>
                          <w:t xml:space="preserve">describe the </w:t>
                        </w:r>
                        <w:r w:rsidRPr="003020D4">
                          <w:rPr>
                            <w:rFonts w:ascii="Roboto" w:hAnsi="Roboto"/>
                            <w:sz w:val="16"/>
                            <w:szCs w:val="16"/>
                          </w:rPr>
                          <w:t>S</w:t>
                        </w:r>
                        <w:r w:rsidRPr="003020D4">
                          <w:rPr>
                            <w:rFonts w:ascii="Roboto" w:hAnsi="Roboto"/>
                            <w:color w:val="000000"/>
                            <w:sz w:val="16"/>
                            <w:szCs w:val="16"/>
                          </w:rPr>
                          <w:t xml:space="preserve">un, Earth and </w:t>
                        </w:r>
                        <w:r w:rsidRPr="003020D4">
                          <w:rPr>
                            <w:rFonts w:ascii="Roboto" w:hAnsi="Roboto"/>
                            <w:sz w:val="16"/>
                            <w:szCs w:val="16"/>
                          </w:rPr>
                          <w:t>M</w:t>
                        </w:r>
                        <w:r w:rsidRPr="003020D4">
                          <w:rPr>
                            <w:rFonts w:ascii="Roboto" w:hAnsi="Roboto"/>
                            <w:color w:val="000000"/>
                            <w:sz w:val="16"/>
                            <w:szCs w:val="16"/>
                          </w:rPr>
                          <w:t>oon as approximately spherical bodies;</w:t>
                        </w:r>
                      </w:p>
                      <w:p w14:paraId="35E0EA97" w14:textId="575C5217" w:rsidR="00A01E67" w:rsidRPr="003020D4" w:rsidRDefault="00A01E67" w:rsidP="00F37D13">
                        <w:pPr>
                          <w:pStyle w:val="ListParagraph"/>
                          <w:numPr>
                            <w:ilvl w:val="0"/>
                            <w:numId w:val="3"/>
                          </w:numPr>
                          <w:spacing w:after="60" w:line="240" w:lineRule="auto"/>
                          <w:ind w:left="113" w:hanging="113"/>
                          <w:jc w:val="left"/>
                          <w:rPr>
                            <w:rFonts w:ascii="Roboto" w:eastAsia="Roboto" w:hAnsi="Roboto" w:cs="Roboto"/>
                            <w:sz w:val="16"/>
                            <w:szCs w:val="16"/>
                          </w:rPr>
                        </w:pPr>
                        <w:r w:rsidRPr="003020D4">
                          <w:rPr>
                            <w:rFonts w:ascii="Roboto" w:hAnsi="Roboto"/>
                            <w:color w:val="000000"/>
                            <w:sz w:val="16"/>
                            <w:szCs w:val="16"/>
                          </w:rPr>
                          <w:t>use the idea of the Earth’s rotation to explain day and night and the apparent movement of the sun across the sky.</w:t>
                        </w:r>
                      </w:p>
                      <w:p w14:paraId="0FDE8256" w14:textId="77777777" w:rsidR="00A01E67" w:rsidRDefault="00A01E67"/>
                    </w:txbxContent>
                  </v:textbox>
                </v:rect>
                <v:rect id="Rectangle 431" o:spid="_x0000_s1316"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NupMUA&#10;AADcAAAADwAAAGRycy9kb3ducmV2LnhtbESPQWvCQBSE7wX/w/KEXopuYtMiqauIYOhBC030/si+&#10;JsHs25BdTfz3XaHQ4zAz3zCrzWhacaPeNZYVxPMIBHFpdcOVglOxny1BOI+ssbVMCu7kYLOePK0w&#10;1Xbgb7rlvhIBwi5FBbX3XSqlK2sy6Oa2Iw7ej+0N+iD7SuoehwA3rVxE0bs02HBYqLGjXU3lJb8a&#10;BcX9sD1i8hYnWfaVn8cheymOC6Wep+P2A4Sn0f+H/9qfWkHyGsPjTDg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E26kxQAAANwAAAAPAAAAAAAAAAAAAAAAAJgCAABkcnMv&#10;ZG93bnJldi54bWxQSwUGAAAAAAQABAD1AAAAigMAAAAA&#10;" fillcolor="#d8d8d8 [2732]" strokecolor="#1c1c1c [3213]" strokeweight="1pt">
                  <v:textbox>
                    <w:txbxContent>
                      <w:p w14:paraId="244ABD45" w14:textId="18F7C9FD" w:rsidR="00A01E67" w:rsidRPr="00F37D13" w:rsidRDefault="00A01E67" w:rsidP="00F37D13">
                        <w:pPr>
                          <w:spacing w:after="60" w:line="240" w:lineRule="auto"/>
                          <w:jc w:val="left"/>
                          <w:rPr>
                            <w:rFonts w:ascii="Roboto" w:eastAsia="Roboto" w:hAnsi="Roboto" w:cs="Roboto"/>
                            <w:sz w:val="16"/>
                            <w:szCs w:val="16"/>
                          </w:rPr>
                        </w:pPr>
                      </w:p>
                    </w:txbxContent>
                  </v:textbox>
                </v:rect>
                <w10:wrap anchorx="margin"/>
              </v:group>
            </w:pict>
          </mc:Fallback>
        </mc:AlternateContent>
      </w:r>
      <w:r w:rsidR="00CC2487">
        <w:rPr>
          <w:noProof/>
        </w:rPr>
        <mc:AlternateContent>
          <mc:Choice Requires="wpg">
            <w:drawing>
              <wp:anchor distT="0" distB="0" distL="114300" distR="114300" simplePos="0" relativeHeight="251734016" behindDoc="0" locked="0" layoutInCell="1" allowOverlap="1" wp14:anchorId="66DCD600" wp14:editId="78E91B68">
                <wp:simplePos x="0" y="0"/>
                <wp:positionH relativeFrom="margin">
                  <wp:posOffset>334899</wp:posOffset>
                </wp:positionH>
                <wp:positionV relativeFrom="paragraph">
                  <wp:posOffset>-332105</wp:posOffset>
                </wp:positionV>
                <wp:extent cx="9575165" cy="335915"/>
                <wp:effectExtent l="0" t="0" r="26035" b="26035"/>
                <wp:wrapNone/>
                <wp:docPr id="417" name="Group 417"/>
                <wp:cNvGraphicFramePr/>
                <a:graphic xmlns:a="http://schemas.openxmlformats.org/drawingml/2006/main">
                  <a:graphicData uri="http://schemas.microsoft.com/office/word/2010/wordprocessingGroup">
                    <wpg:wgp>
                      <wpg:cNvGrpSpPr/>
                      <wpg:grpSpPr>
                        <a:xfrm>
                          <a:off x="0" y="0"/>
                          <a:ext cx="9575165" cy="335915"/>
                          <a:chOff x="-7940" y="0"/>
                          <a:chExt cx="7981674" cy="336430"/>
                        </a:xfrm>
                      </wpg:grpSpPr>
                      <wps:wsp>
                        <wps:cNvPr id="419" name="Rectangle 418"/>
                        <wps:cNvSpPr/>
                        <wps:spPr>
                          <a:xfrm>
                            <a:off x="-7940"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BFE4AD" w14:textId="77777777" w:rsidR="00A01E67" w:rsidRPr="00807512" w:rsidRDefault="00A01E67" w:rsidP="006751F7">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0" name="Rectangle 419"/>
                        <wps:cNvSpPr/>
                        <wps:spPr>
                          <a:xfrm>
                            <a:off x="1311216"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FAF3F5" w14:textId="77777777" w:rsidR="00A01E67" w:rsidRPr="00807512" w:rsidRDefault="00A01E67" w:rsidP="006751F7">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1" name="Rectangle 420"/>
                        <wps:cNvSpPr/>
                        <wps:spPr>
                          <a:xfrm>
                            <a:off x="2643017"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AFA9B9" w14:textId="77777777" w:rsidR="00A01E67" w:rsidRPr="00807512" w:rsidRDefault="00A01E67" w:rsidP="006751F7">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2" name="Rectangle 421"/>
                        <wps:cNvSpPr/>
                        <wps:spPr>
                          <a:xfrm>
                            <a:off x="3968151"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AADD68" w14:textId="77777777" w:rsidR="00A01E67" w:rsidRPr="00D946D0" w:rsidRDefault="00A01E67" w:rsidP="006751F7">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3" name="Rectangle 422"/>
                        <wps:cNvSpPr/>
                        <wps:spPr>
                          <a:xfrm>
                            <a:off x="5306050"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279846" w14:textId="77777777" w:rsidR="00A01E67" w:rsidRPr="00D946D0" w:rsidRDefault="00A01E67" w:rsidP="006751F7">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0" name="Rectangle 423"/>
                        <wps:cNvSpPr/>
                        <wps:spPr>
                          <a:xfrm>
                            <a:off x="6634519"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C66265" w14:textId="77777777" w:rsidR="00A01E67" w:rsidRPr="00D946D0" w:rsidRDefault="00A01E67" w:rsidP="006751F7">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417" o:spid="_x0000_s1317" style="position:absolute;left:0;text-align:left;margin-left:26.35pt;margin-top:-26.15pt;width:753.95pt;height:26.45pt;z-index:251734016;mso-position-horizontal-relative:margin;mso-width-relative:margin" coordorigin="-79" coordsize="79816,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">
                <v:rect id="Rectangle 418" o:spid="_x0000_s1318" style="position:absolute;left:-79;width:13191;height:33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G8MA&#10;AADcAAAADwAAAGRycy9kb3ducmV2LnhtbESPQWsCMRSE7wX/Q3iFXqRmLVLc1ShiKXjU1YPHx+Y1&#10;u3bzsiRZ3f77RhA8DjPzDbNcD7YVV/KhcaxgOslAEFdON2wUnI7f73MQISJrbB2Tgj8KsF6NXpZY&#10;aHfjA13LaESCcChQQR1jV0gZqposhonriJP347zFmKQ3Unu8Jbht5UeWfUqLDaeFGjva1lT9lr1V&#10;0JtSd16b3dnl/fjivzZ2nO+VensdNgsQkYb4DD/aO61gNs3hfiYdAbn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PG8MAAADcAAAADwAAAAAAAAAAAAAAAACYAgAAZHJzL2Rv&#10;d25yZXYueG1sUEsFBgAAAAAEAAQA9QAAAIgDAAAAAA==&#10;" fillcolor="#673a8f" strokecolor="#1c1c1c [3213]" strokeweight="1pt">
                  <v:textbox>
                    <w:txbxContent>
                      <w:p w14:paraId="4BBFE4AD" w14:textId="77777777" w:rsidR="00A01E67" w:rsidRPr="00807512" w:rsidRDefault="00A01E67" w:rsidP="006751F7">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419" o:spid="_x0000_s1319" style="position:absolute;left:13112;width:13400;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01asIA&#10;AADcAAAADwAAAGRycy9kb3ducmV2LnhtbERPTWvCQBC9C/0PywjedGOQUtJsxLYI1l5q9NLbkJ0m&#10;wexsyG5j+u+dQ6HHx/vOt5Pr1EhDaD0bWK8SUMSVty3XBi7n/fIJVIjIFjvPZOCXAmyLh1mOmfU3&#10;PtFYxlpJCIcMDTQx9pnWoWrIYVj5nli4bz84jAKHWtsBbxLuOp0myaN22LI0NNjTa0PVtfxx0rtP&#10;D+749nW5nv30geX7aTd+vhizmE+7Z1CRpvgv/nMfrIFNKvPljBwB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TTVqwgAAANwAAAAPAAAAAAAAAAAAAAAAAJgCAABkcnMvZG93&#10;bnJldi54bWxQSwUGAAAAAAQABAD1AAAAhwMAAAAA&#10;" fillcolor="#e7226a" strokecolor="#1c1c1c [3213]" strokeweight="1pt">
                  <v:textbox>
                    <w:txbxContent>
                      <w:p w14:paraId="7BFAF3F5" w14:textId="77777777" w:rsidR="00A01E67" w:rsidRPr="00807512" w:rsidRDefault="00A01E67" w:rsidP="006751F7">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420" o:spid="_x0000_s1320" style="position:absolute;left:26430;width:13398;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xsD8MA&#10;AADcAAAADwAAAGRycy9kb3ducmV2LnhtbESPQYvCMBSE74L/ITxhL7KmFRHpGkUEwQUv1j3s8Zm8&#10;bcs2L6VJa/33RhA8DjPzDbPeDrYWPbW+cqwgnSUgiLUzFRcKfi6HzxUIH5AN1o5JwZ08bDfj0Roz&#10;4258pj4PhYgQ9hkqKENoMim9Lsmin7mGOHp/rrUYomwLaVq8Rbit5TxJltJixXGhxIb2Jen/vLMK&#10;jt33yXQ6T+vQu/x66acH/TtV6mMy7L5ABBrCO/xqH42CxTyF55l4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KxsD8MAAADcAAAADwAAAAAAAAAAAAAAAACYAgAAZHJzL2Rv&#10;d25yZXYueG1sUEsFBgAAAAAEAAQA9QAAAIgDAAAAAA==&#10;" fillcolor="#32b4a3" strokecolor="#1c1c1c [3213]" strokeweight="1pt">
                  <v:textbox>
                    <w:txbxContent>
                      <w:p w14:paraId="47AFA9B9" w14:textId="77777777" w:rsidR="00A01E67" w:rsidRPr="00807512" w:rsidRDefault="00A01E67" w:rsidP="006751F7">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421" o:spid="_x0000_s1321" style="position:absolute;left:39681;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Y5H8YA&#10;AADcAAAADwAAAGRycy9kb3ducmV2LnhtbESP3WrCQBSE7wXfYTlC73TTVIpEVylif0DS0qj3p9nT&#10;bDB7NmS3MfXpu4VCL4eZ+YZZbQbbiJ46XztWcDtLQBCXTtdcKTgeHqcLED4ga2wck4Jv8rBZj0cr&#10;zLS78Dv1RahEhLDPUIEJoc2k9KUhi37mWuLofbrOYoiyq6Tu8BLhtpFpktxLizXHBYMtbQ2V5+LL&#10;KtjLxa4/fRTm7Tnfytena37n5rlSN5PhYQki0BD+w3/tF61gnqbweyYeAb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oY5H8YAAADcAAAADwAAAAAAAAAAAAAAAACYAgAAZHJz&#10;L2Rvd25yZXYueG1sUEsFBgAAAAAEAAQA9QAAAIsDAAAAAA==&#10;" fillcolor="#981869" strokecolor="#1c1c1c [3213]" strokeweight="1pt">
                  <v:textbox>
                    <w:txbxContent>
                      <w:p w14:paraId="0DAADD68" w14:textId="77777777" w:rsidR="00A01E67" w:rsidRPr="00D946D0" w:rsidRDefault="00A01E67" w:rsidP="006751F7">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422" o:spid="_x0000_s1322" style="position:absolute;left:53060;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nW3McA&#10;AADcAAAADwAAAGRycy9kb3ducmV2LnhtbESPT2vCQBTE70K/w/KEXopuqlJszCqlpaCCLbVevD2y&#10;L39q9m3Irib66V2h4HGYmd8wyaIzlThR40rLCp6HEQji1OqScwW738/BFITzyBory6TgTA4W84de&#10;grG2Lf/QaetzESDsYlRQeF/HUrq0IINuaGvi4GW2MeiDbHKpG2wD3FRyFEUv0mDJYaHAmt4LSg/b&#10;o1GAbfR14cnH37reHL5faXXM9vmTUo/97m0GwlPn7+H/9lIrmIzGcDsTjoCcX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DJ1tzHAAAA3AAAAA8AAAAAAAAAAAAAAAAAmAIAAGRy&#10;cy9kb3ducmV2LnhtbFBLBQYAAAAABAAEAPUAAACMAwAAAAA=&#10;" fillcolor="#14b5e5" strokecolor="#1c1c1c [3213]" strokeweight="1pt">
                  <v:textbox>
                    <w:txbxContent>
                      <w:p w14:paraId="6B279846" w14:textId="77777777" w:rsidR="00A01E67" w:rsidRPr="00D946D0" w:rsidRDefault="00A01E67" w:rsidP="006751F7">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423" o:spid="_x0000_s1323" style="position:absolute;left:66345;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mtw8IA&#10;AADcAAAADwAAAGRycy9kb3ducmV2LnhtbERPz2vCMBS+C/4P4Qm7iKZKUalGGQOZ7DKsm3h8NM82&#10;2LyUJtr63y+HgceP7/dm19taPKj1xrGC2TQBQVw4bbhU8HPaT1YgfEDWWDsmBU/ysNsOBxvMtOv4&#10;SI88lCKGsM9QQRVCk0npi4os+qlriCN3da3FEGFbSt1iF8NtLedJspAWDceGChv6qKi45XeroDl+&#10;judfh99zesldt/yePc01GKXeRv37GkSgPrzE/+6DVpCmcX48E4+A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Sa3DwgAAANwAAAAPAAAAAAAAAAAAAAAAAJgCAABkcnMvZG93&#10;bnJldi54bWxQSwUGAAAAAAQABAD1AAAAhwMAAAAA&#10;" fillcolor="#f08218" strokecolor="#1c1c1c [3213]" strokeweight="1pt">
                  <v:textbox>
                    <w:txbxContent>
                      <w:p w14:paraId="33C66265" w14:textId="77777777" w:rsidR="00A01E67" w:rsidRPr="00D946D0" w:rsidRDefault="00A01E67" w:rsidP="006751F7">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p>
    <w:p w14:paraId="10EB250D" w14:textId="0DD82C9B" w:rsidR="00FC03EC" w:rsidRDefault="009202C9" w:rsidP="009E4127">
      <w:pPr>
        <w:sectPr w:rsidR="00FC03EC" w:rsidSect="00A61E8B">
          <w:pgSz w:w="16838" w:h="11906" w:orient="landscape" w:code="9"/>
          <w:pgMar w:top="567" w:right="567" w:bottom="1361" w:left="567" w:header="567" w:footer="0" w:gutter="0"/>
          <w:cols w:space="708"/>
          <w:docGrid w:linePitch="360"/>
        </w:sectPr>
      </w:pPr>
      <w:r>
        <w:rPr>
          <w:noProof/>
        </w:rPr>
        <w:lastRenderedPageBreak/>
        <mc:AlternateContent>
          <mc:Choice Requires="wps">
            <w:drawing>
              <wp:anchor distT="0" distB="0" distL="114300" distR="114300" simplePos="0" relativeHeight="251746304" behindDoc="0" locked="0" layoutInCell="1" allowOverlap="1" wp14:anchorId="617085B9" wp14:editId="72723CBF">
                <wp:simplePos x="0" y="0"/>
                <wp:positionH relativeFrom="margin">
                  <wp:posOffset>-1097902</wp:posOffset>
                </wp:positionH>
                <wp:positionV relativeFrom="paragraph">
                  <wp:posOffset>4212907</wp:posOffset>
                </wp:positionV>
                <wp:extent cx="2554289" cy="335915"/>
                <wp:effectExtent l="4127" t="0" r="21908" b="21907"/>
                <wp:wrapNone/>
                <wp:docPr id="455" name="Rectangle 455"/>
                <wp:cNvGraphicFramePr/>
                <a:graphic xmlns:a="http://schemas.openxmlformats.org/drawingml/2006/main">
                  <a:graphicData uri="http://schemas.microsoft.com/office/word/2010/wordprocessingShape">
                    <wps:wsp>
                      <wps:cNvSpPr/>
                      <wps:spPr>
                        <a:xfrm rot="16200000">
                          <a:off x="0" y="0"/>
                          <a:ext cx="2554289" cy="335915"/>
                        </a:xfrm>
                        <a:prstGeom prst="rect">
                          <a:avLst/>
                        </a:prstGeom>
                        <a:solidFill>
                          <a:srgbClr val="E5C8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9290AF" w14:textId="4A56FD85" w:rsidR="00A01E67" w:rsidRPr="00807512" w:rsidRDefault="00A01E67" w:rsidP="00E30D59">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55" o:spid="_x0000_s1324" style="position:absolute;left:0;text-align:left;margin-left:-86.45pt;margin-top:331.7pt;width:201.15pt;height:26.45pt;rotation:-90;z-index:2517463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" fillcolor="#e5c800" strokecolor="#1c1c1c [3213]" strokeweight="1pt">
                <v:textbox>
                  <w:txbxContent>
                    <w:p w14:paraId="5F9290AF" w14:textId="4A56FD85" w:rsidR="00A01E67" w:rsidRPr="00807512" w:rsidRDefault="00A01E67" w:rsidP="00E30D59">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sidR="004143EA">
        <w:rPr>
          <w:noProof/>
        </w:rPr>
        <mc:AlternateContent>
          <mc:Choice Requires="wpg">
            <w:drawing>
              <wp:anchor distT="0" distB="0" distL="114300" distR="114300" simplePos="0" relativeHeight="251748352" behindDoc="0" locked="0" layoutInCell="1" allowOverlap="1" wp14:anchorId="7966CB25" wp14:editId="5A84A211">
                <wp:simplePos x="0" y="0"/>
                <wp:positionH relativeFrom="margin">
                  <wp:posOffset>342214</wp:posOffset>
                </wp:positionH>
                <wp:positionV relativeFrom="paragraph">
                  <wp:posOffset>3106039</wp:posOffset>
                </wp:positionV>
                <wp:extent cx="9565005" cy="2553005"/>
                <wp:effectExtent l="0" t="0" r="17145" b="19050"/>
                <wp:wrapNone/>
                <wp:docPr id="456" name="Group 456"/>
                <wp:cNvGraphicFramePr/>
                <a:graphic xmlns:a="http://schemas.openxmlformats.org/drawingml/2006/main">
                  <a:graphicData uri="http://schemas.microsoft.com/office/word/2010/wordprocessingGroup">
                    <wpg:wgp>
                      <wpg:cNvGrpSpPr/>
                      <wpg:grpSpPr>
                        <a:xfrm>
                          <a:off x="0" y="0"/>
                          <a:ext cx="9565005" cy="2553005"/>
                          <a:chOff x="0" y="0"/>
                          <a:chExt cx="7972929" cy="336430"/>
                        </a:xfrm>
                        <a:solidFill>
                          <a:schemeClr val="bg1"/>
                        </a:solidFill>
                      </wpg:grpSpPr>
                      <wps:wsp>
                        <wps:cNvPr id="457" name="Rectangle 457"/>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922541" w14:textId="77777777" w:rsidR="00A01E67" w:rsidRPr="0030282C" w:rsidRDefault="00A01E67" w:rsidP="004143E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8" name="Rectangle 458"/>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F3282C" w14:textId="77777777" w:rsidR="00A01E67" w:rsidRPr="0030282C" w:rsidRDefault="00A01E67" w:rsidP="004143E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9" name="Rectangle 459"/>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809052" w14:textId="77777777" w:rsidR="00A01E67" w:rsidRPr="0030282C" w:rsidRDefault="00A01E67" w:rsidP="004143E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0" name="Rectangle 460"/>
                        <wps:cNvSpPr/>
                        <wps:spPr>
                          <a:xfrm>
                            <a:off x="3968151"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9E7EB2" w14:textId="77777777" w:rsidR="00A01E67" w:rsidRPr="005E5743" w:rsidRDefault="00A01E67"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b/>
                                  <w:sz w:val="16"/>
                                  <w:szCs w:val="16"/>
                                  <w:u w:val="single"/>
                                </w:rPr>
                                <w:t>Electricity:</w:t>
                              </w:r>
                              <w:r w:rsidRPr="005E5743">
                                <w:rPr>
                                  <w:rFonts w:ascii="Roboto" w:hAnsi="Roboto"/>
                                  <w:b/>
                                  <w:sz w:val="16"/>
                                  <w:szCs w:val="16"/>
                                </w:rPr>
                                <w:t xml:space="preserve"> </w:t>
                              </w:r>
                              <w:r w:rsidRPr="005E5743">
                                <w:rPr>
                                  <w:rFonts w:ascii="Roboto" w:hAnsi="Roboto"/>
                                  <w:sz w:val="16"/>
                                  <w:szCs w:val="16"/>
                                </w:rPr>
                                <w:t xml:space="preserve">mains-powered, battery-powered, </w:t>
                              </w:r>
                              <w:r w:rsidRPr="005E5743">
                                <w:rPr>
                                  <w:rFonts w:ascii="Roboto" w:hAnsi="Roboto"/>
                                  <w:b/>
                                  <w:sz w:val="16"/>
                                  <w:szCs w:val="16"/>
                                </w:rPr>
                                <w:t xml:space="preserve">mains electricity, </w:t>
                              </w:r>
                              <w:r w:rsidRPr="005E5743">
                                <w:rPr>
                                  <w:rFonts w:ascii="Roboto" w:hAnsi="Roboto"/>
                                  <w:sz w:val="16"/>
                                  <w:szCs w:val="16"/>
                                </w:rPr>
                                <w:t xml:space="preserve">plug, </w:t>
                              </w:r>
                              <w:r w:rsidRPr="005E5743">
                                <w:rPr>
                                  <w:rFonts w:ascii="Roboto" w:hAnsi="Roboto"/>
                                  <w:b/>
                                  <w:sz w:val="16"/>
                                  <w:szCs w:val="16"/>
                                </w:rPr>
                                <w:t>appliances</w:t>
                              </w:r>
                              <w:r w:rsidRPr="005E5743">
                                <w:rPr>
                                  <w:rFonts w:ascii="Roboto" w:hAnsi="Roboto"/>
                                  <w:sz w:val="16"/>
                                  <w:szCs w:val="16"/>
                                </w:rPr>
                                <w:t>, devices.</w:t>
                              </w:r>
                            </w:p>
                            <w:p w14:paraId="2F1E5664" w14:textId="77777777" w:rsidR="00A01E67" w:rsidRPr="005E5743" w:rsidRDefault="00A01E67"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sz w:val="16"/>
                                  <w:szCs w:val="16"/>
                                  <w:u w:val="single"/>
                                </w:rPr>
                                <w:t>Circuits:</w:t>
                              </w:r>
                              <w:r w:rsidRPr="005E5743">
                                <w:rPr>
                                  <w:rFonts w:ascii="Roboto" w:hAnsi="Roboto"/>
                                  <w:sz w:val="16"/>
                                  <w:szCs w:val="16"/>
                                </w:rPr>
                                <w:t xml:space="preserve"> </w:t>
                              </w:r>
                              <w:r w:rsidRPr="005E5743">
                                <w:rPr>
                                  <w:rFonts w:ascii="Roboto" w:hAnsi="Roboto"/>
                                  <w:b/>
                                  <w:sz w:val="16"/>
                                  <w:szCs w:val="16"/>
                                </w:rPr>
                                <w:t xml:space="preserve">circuit, </w:t>
                              </w:r>
                              <w:r w:rsidRPr="005E5743">
                                <w:rPr>
                                  <w:rFonts w:ascii="Roboto" w:hAnsi="Roboto"/>
                                  <w:sz w:val="16"/>
                                  <w:szCs w:val="16"/>
                                </w:rPr>
                                <w:t>simple series circuit, complete circuit, incomplete circuit.</w:t>
                              </w:r>
                            </w:p>
                            <w:p w14:paraId="3C8D5F76" w14:textId="77777777" w:rsidR="00A01E67" w:rsidRPr="005E5743" w:rsidRDefault="00A01E67"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sz w:val="16"/>
                                  <w:szCs w:val="16"/>
                                  <w:u w:val="single"/>
                                </w:rPr>
                                <w:t>Circuit parts:</w:t>
                              </w:r>
                              <w:r w:rsidRPr="005E5743">
                                <w:rPr>
                                  <w:rFonts w:ascii="Roboto" w:hAnsi="Roboto"/>
                                  <w:sz w:val="16"/>
                                  <w:szCs w:val="16"/>
                                </w:rPr>
                                <w:t xml:space="preserve"> bulb, cell, wire, buzzer, switch, motor, </w:t>
                              </w:r>
                              <w:r w:rsidRPr="005E5743">
                                <w:rPr>
                                  <w:rFonts w:ascii="Roboto" w:hAnsi="Roboto"/>
                                  <w:b/>
                                  <w:sz w:val="16"/>
                                  <w:szCs w:val="16"/>
                                </w:rPr>
                                <w:t xml:space="preserve">battery. </w:t>
                              </w:r>
                            </w:p>
                            <w:p w14:paraId="45A2C04D" w14:textId="77777777" w:rsidR="00A01E67" w:rsidRPr="005E5743" w:rsidRDefault="00A01E67"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sz w:val="16"/>
                                  <w:szCs w:val="16"/>
                                  <w:u w:val="single"/>
                                </w:rPr>
                                <w:t>Materials:</w:t>
                              </w:r>
                              <w:r w:rsidRPr="005E5743">
                                <w:rPr>
                                  <w:rFonts w:ascii="Roboto" w:hAnsi="Roboto"/>
                                  <w:b/>
                                  <w:sz w:val="16"/>
                                  <w:szCs w:val="16"/>
                                </w:rPr>
                                <w:t xml:space="preserve"> electrical conductor, electrical insulator.</w:t>
                              </w:r>
                            </w:p>
                            <w:p w14:paraId="6CBA3FED" w14:textId="77777777" w:rsidR="00A01E67" w:rsidRPr="005E5743" w:rsidRDefault="00A01E67"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sz w:val="16"/>
                                  <w:szCs w:val="16"/>
                                  <w:u w:val="single"/>
                                </w:rPr>
                                <w:t>Other:</w:t>
                              </w:r>
                              <w:r w:rsidRPr="005E5743">
                                <w:rPr>
                                  <w:rFonts w:ascii="Roboto" w:hAnsi="Roboto"/>
                                  <w:sz w:val="16"/>
                                  <w:szCs w:val="16"/>
                                </w:rPr>
                                <w:t xml:space="preserve"> safety.</w:t>
                              </w:r>
                            </w:p>
                            <w:p w14:paraId="0F148677" w14:textId="77777777" w:rsidR="00A01E67" w:rsidRPr="005E5743" w:rsidRDefault="00A01E67" w:rsidP="005E5743">
                              <w:pPr>
                                <w:spacing w:after="60" w:line="240" w:lineRule="auto"/>
                                <w:jc w:val="left"/>
                                <w:rPr>
                                  <w:rFonts w:ascii="Roboto" w:eastAsia="Roboto" w:hAnsi="Roboto" w:cs="Roboto"/>
                                  <w:sz w:val="16"/>
                                  <w:szCs w:val="16"/>
                                </w:rPr>
                              </w:pPr>
                            </w:p>
                            <w:p w14:paraId="4F4C9D4F" w14:textId="3511BC26" w:rsidR="00A01E67" w:rsidRPr="005E5743" w:rsidRDefault="00A01E67" w:rsidP="005E5743">
                              <w:pPr>
                                <w:spacing w:after="60" w:line="240" w:lineRule="auto"/>
                                <w:jc w:val="left"/>
                                <w:rPr>
                                  <w:rFonts w:ascii="Roboto" w:eastAsia="Roboto" w:hAnsi="Roboto" w:cs="Roboto"/>
                                  <w:sz w:val="16"/>
                                  <w:szCs w:val="16"/>
                                </w:rPr>
                              </w:pPr>
                              <w:r w:rsidRPr="005E5743">
                                <w:rPr>
                                  <w:rFonts w:ascii="Roboto" w:hAnsi="Roboto"/>
                                  <w:sz w:val="16"/>
                                  <w:szCs w:val="16"/>
                                </w:rPr>
                                <w:t>Previously introduced vocabulary: names of materials.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1" name="Rectangle 461"/>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807DDC" w14:textId="77777777" w:rsidR="00A01E67" w:rsidRPr="0030282C" w:rsidRDefault="00A01E67" w:rsidP="004143EA">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2" name="Rectangle 462"/>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7EE037" w14:textId="77777777" w:rsidR="00A01E67" w:rsidRPr="009202C9" w:rsidRDefault="00A01E67"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Flow and measure of electricity:</w:t>
                              </w:r>
                              <w:r w:rsidRPr="009202C9">
                                <w:rPr>
                                  <w:rFonts w:ascii="Roboto" w:hAnsi="Roboto"/>
                                  <w:sz w:val="16"/>
                                  <w:szCs w:val="16"/>
                                </w:rPr>
                                <w:t xml:space="preserve"> </w:t>
                              </w:r>
                              <w:r w:rsidRPr="009202C9">
                                <w:rPr>
                                  <w:rFonts w:ascii="Roboto" w:hAnsi="Roboto"/>
                                  <w:b/>
                                  <w:sz w:val="16"/>
                                  <w:szCs w:val="16"/>
                                </w:rPr>
                                <w:t>voltage, amps, resistance, electrons</w:t>
                              </w:r>
                              <w:r w:rsidRPr="009202C9">
                                <w:rPr>
                                  <w:rFonts w:ascii="Roboto" w:hAnsi="Roboto"/>
                                  <w:sz w:val="16"/>
                                  <w:szCs w:val="16"/>
                                </w:rPr>
                                <w:t xml:space="preserve">, volts (V), </w:t>
                              </w:r>
                              <w:r w:rsidRPr="009202C9">
                                <w:rPr>
                                  <w:rFonts w:ascii="Roboto" w:hAnsi="Roboto"/>
                                  <w:b/>
                                  <w:sz w:val="16"/>
                                  <w:szCs w:val="16"/>
                                </w:rPr>
                                <w:t>current.</w:t>
                              </w:r>
                            </w:p>
                            <w:p w14:paraId="4DD61158" w14:textId="77777777" w:rsidR="00A01E67" w:rsidRPr="009202C9" w:rsidRDefault="00A01E67"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Circuits</w:t>
                              </w:r>
                              <w:r w:rsidRPr="009202C9">
                                <w:rPr>
                                  <w:rFonts w:ascii="Roboto" w:hAnsi="Roboto"/>
                                  <w:b/>
                                  <w:sz w:val="16"/>
                                  <w:szCs w:val="16"/>
                                </w:rPr>
                                <w:t xml:space="preserve">: symbol, </w:t>
                              </w:r>
                              <w:r w:rsidRPr="009202C9">
                                <w:rPr>
                                  <w:rFonts w:ascii="Roboto" w:hAnsi="Roboto"/>
                                  <w:sz w:val="16"/>
                                  <w:szCs w:val="16"/>
                                </w:rPr>
                                <w:t>circuit diagram,</w:t>
                              </w:r>
                              <w:r w:rsidRPr="009202C9">
                                <w:rPr>
                                  <w:rFonts w:ascii="Roboto" w:hAnsi="Roboto"/>
                                  <w:color w:val="9900FF"/>
                                  <w:sz w:val="16"/>
                                  <w:szCs w:val="16"/>
                                </w:rPr>
                                <w:t xml:space="preserve"> </w:t>
                              </w:r>
                              <w:r w:rsidRPr="009202C9">
                                <w:rPr>
                                  <w:rFonts w:ascii="Roboto" w:hAnsi="Roboto"/>
                                  <w:sz w:val="16"/>
                                  <w:szCs w:val="16"/>
                                </w:rPr>
                                <w:t>component, function,</w:t>
                              </w:r>
                              <w:r w:rsidRPr="009202C9">
                                <w:rPr>
                                  <w:rFonts w:ascii="Roboto" w:hAnsi="Roboto"/>
                                  <w:color w:val="9900FF"/>
                                  <w:sz w:val="16"/>
                                  <w:szCs w:val="16"/>
                                </w:rPr>
                                <w:t xml:space="preserve"> </w:t>
                              </w:r>
                              <w:r w:rsidRPr="009202C9">
                                <w:rPr>
                                  <w:rFonts w:ascii="Roboto" w:hAnsi="Roboto"/>
                                  <w:sz w:val="16"/>
                                  <w:szCs w:val="16"/>
                                </w:rPr>
                                <w:t>filament.</w:t>
                              </w:r>
                            </w:p>
                            <w:p w14:paraId="4C964F7F" w14:textId="77777777" w:rsidR="00A01E67" w:rsidRPr="009202C9" w:rsidRDefault="00A01E67"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Variations:</w:t>
                              </w:r>
                              <w:r w:rsidRPr="009202C9">
                                <w:rPr>
                                  <w:rFonts w:ascii="Roboto" w:hAnsi="Roboto"/>
                                  <w:sz w:val="16"/>
                                  <w:szCs w:val="16"/>
                                </w:rPr>
                                <w:t xml:space="preserve"> dimmer, brighter, louder, quieter.</w:t>
                              </w:r>
                            </w:p>
                            <w:p w14:paraId="58E6FAAE" w14:textId="77777777" w:rsidR="00A01E67" w:rsidRPr="009202C9" w:rsidRDefault="00A01E67"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Types of electricity:</w:t>
                              </w:r>
                              <w:r w:rsidRPr="009202C9">
                                <w:rPr>
                                  <w:rFonts w:ascii="Roboto" w:hAnsi="Roboto"/>
                                  <w:sz w:val="16"/>
                                  <w:szCs w:val="16"/>
                                </w:rPr>
                                <w:t xml:space="preserve"> natural electricity, human-made electricity, solar panels, power station.</w:t>
                              </w:r>
                            </w:p>
                            <w:p w14:paraId="0E709BC9" w14:textId="41B504EC" w:rsidR="00A01E67" w:rsidRPr="009202C9" w:rsidRDefault="00A01E67"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Other:</w:t>
                              </w:r>
                              <w:r w:rsidRPr="009202C9">
                                <w:rPr>
                                  <w:rFonts w:ascii="Roboto" w:hAnsi="Roboto"/>
                                  <w:sz w:val="16"/>
                                  <w:szCs w:val="16"/>
                                </w:rPr>
                                <w:t xml:space="preserve"> positive, negative.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56" o:spid="_x0000_s1325" style="position:absolute;left:0;text-align:left;margin-left:26.95pt;margin-top:244.55pt;width:753.15pt;height:201pt;z-index:251748352;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">
                <v:rect id="Rectangle 457" o:spid="_x0000_s1326"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m268UA&#10;AADcAAAADwAAAGRycy9kb3ducmV2LnhtbESPQWvCQBSE7wX/w/KEXopulKgldRURGjxUwaS9P7LP&#10;JJh9G7Krif/eLRR6HGbmG2a9HUwj7tS52rKC2TQCQVxYXXOp4Dv/nLyDcB5ZY2OZFDzIwXYzellj&#10;om3PZ7pnvhQBwi5BBZX3bSKlKyoy6Ka2JQ7exXYGfZBdKXWHfYCbRs6jaCkN1hwWKmxpX1FxzW5G&#10;Qf742h0xXsziND1lP0OfvuXHuVKv42H3AcLT4P/Df+2DVhAvVvB7JhwBuX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abbrxQAAANwAAAAPAAAAAAAAAAAAAAAAAJgCAABkcnMv&#10;ZG93bnJldi54bWxQSwUGAAAAAAQABAD1AAAAigMAAAAA&#10;" fillcolor="#d8d8d8 [2732]" strokecolor="#1c1c1c [3213]" strokeweight="1pt">
                  <v:textbox>
                    <w:txbxContent>
                      <w:p w14:paraId="1C922541" w14:textId="77777777" w:rsidR="00A01E67" w:rsidRPr="0030282C" w:rsidRDefault="00A01E67" w:rsidP="004143EA">
                        <w:pPr>
                          <w:spacing w:after="60" w:line="240" w:lineRule="auto"/>
                          <w:jc w:val="left"/>
                          <w:rPr>
                            <w:rFonts w:ascii="Roboto" w:eastAsia="Roboto" w:hAnsi="Roboto" w:cs="Roboto"/>
                            <w:sz w:val="16"/>
                            <w:szCs w:val="16"/>
                          </w:rPr>
                        </w:pPr>
                      </w:p>
                    </w:txbxContent>
                  </v:textbox>
                </v:rect>
                <v:rect id="Rectangle 458" o:spid="_x0000_s1327"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imcEA&#10;AADcAAAADwAAAGRycy9kb3ducmV2LnhtbERPTYvCMBC9C/6HMIIXWVOlLks1iixs8aCC7Xofmtm2&#10;bDMpTbT135uD4PHxvje7wTTiTp2rLStYzCMQxIXVNZcKfvOfjy8QziNrbCyTggc52G3How0m2vZ8&#10;oXvmSxFC2CWooPK+TaR0RUUG3dy2xIH7s51BH2BXSt1hH8JNI5dR9CkN1hwaKmzpu6LiP7sZBfnj&#10;uD9hvFrEaXrOrkOfzvLTUqnpZNivQXga/Fv8ch+0gngV1oYz4Qj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2IpnBAAAA3AAAAA8AAAAAAAAAAAAAAAAAmAIAAGRycy9kb3du&#10;cmV2LnhtbFBLBQYAAAAABAAEAPUAAACGAwAAAAA=&#10;" fillcolor="#d8d8d8 [2732]" strokecolor="#1c1c1c [3213]" strokeweight="1pt">
                  <v:textbox>
                    <w:txbxContent>
                      <w:p w14:paraId="37F3282C" w14:textId="77777777" w:rsidR="00A01E67" w:rsidRPr="0030282C" w:rsidRDefault="00A01E67" w:rsidP="004143EA">
                        <w:pPr>
                          <w:spacing w:after="60" w:line="240" w:lineRule="auto"/>
                          <w:jc w:val="left"/>
                          <w:rPr>
                            <w:rFonts w:ascii="Roboto" w:eastAsia="Roboto" w:hAnsi="Roboto" w:cs="Roboto"/>
                            <w:sz w:val="16"/>
                            <w:szCs w:val="16"/>
                          </w:rPr>
                        </w:pPr>
                      </w:p>
                    </w:txbxContent>
                  </v:textbox>
                </v:rect>
                <v:rect id="Rectangle 459" o:spid="_x0000_s1328"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qHAsUA&#10;AADcAAAADwAAAGRycy9kb3ducmV2LnhtbESPQWvCQBSE7wX/w/KEXopulCg2dRURGjxUwaS9P7LP&#10;JJh9G7Krif/eLRR6HGbmG2a9HUwj7tS52rKC2TQCQVxYXXOp4Dv/nKxAOI+ssbFMCh7kYLsZvawx&#10;0bbnM90zX4oAYZeggsr7NpHSFRUZdFPbEgfvYjuDPsiulLrDPsBNI+dRtJQGaw4LFba0r6i4Zjej&#10;IH987Y4YL2Zxmp6yn6FP3/LjXKnX8bD7AOFp8P/hv/ZBK4gX7/B7JhwBuX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uocCxQAAANwAAAAPAAAAAAAAAAAAAAAAAJgCAABkcnMv&#10;ZG93bnJldi54bWxQSwUGAAAAAAQABAD1AAAAigMAAAAA&#10;" fillcolor="#d8d8d8 [2732]" strokecolor="#1c1c1c [3213]" strokeweight="1pt">
                  <v:textbox>
                    <w:txbxContent>
                      <w:p w14:paraId="1D809052" w14:textId="77777777" w:rsidR="00A01E67" w:rsidRPr="0030282C" w:rsidRDefault="00A01E67" w:rsidP="004143EA">
                        <w:pPr>
                          <w:spacing w:after="60" w:line="240" w:lineRule="auto"/>
                          <w:jc w:val="left"/>
                          <w:rPr>
                            <w:rFonts w:ascii="Roboto" w:eastAsia="Roboto" w:hAnsi="Roboto" w:cs="Roboto"/>
                            <w:sz w:val="16"/>
                            <w:szCs w:val="16"/>
                          </w:rPr>
                        </w:pPr>
                      </w:p>
                    </w:txbxContent>
                  </v:textbox>
                </v:rect>
                <v:rect id="Rectangle 460" o:spid="_x0000_s1329"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t6XccA&#10;AADcAAAADwAAAGRycy9kb3ducmV2LnhtbESPTWvCQBCG7wX/wzKCl1I3ShWJruIHhWIp+FFKj0N2&#10;TILZ2ZDdavTXO4dCj8M77zPzzBatq9SFmlB6NjDoJ6CIM29Lzg18Hd9eJqBCRLZYeSYDNwqwmHee&#10;Zphaf+U9XQ4xVwLhkKKBIsY61TpkBTkMfV8TS3byjcMoY5Nr2+BV4K7SwyQZa4cly4UCa1oXlJ0P&#10;v04otvw5jgbb3efH2tbfeN+PNs8rY3rddjkFFamN/8t/7Xdr4HUs74uMiICe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Mrel3HAAAA3AAAAA8AAAAAAAAAAAAAAAAAmAIAAGRy&#10;cy9kb3ducmV2LnhtbFBLBQYAAAAABAAEAPUAAACMAwAAAAA=&#10;" filled="f" strokecolor="#1c1c1c [3213]" strokeweight="1pt">
                  <v:textbox>
                    <w:txbxContent>
                      <w:p w14:paraId="709E7EB2" w14:textId="77777777" w:rsidR="00A01E67" w:rsidRPr="005E5743" w:rsidRDefault="00A01E67"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b/>
                            <w:sz w:val="16"/>
                            <w:szCs w:val="16"/>
                            <w:u w:val="single"/>
                          </w:rPr>
                          <w:t>Electricity:</w:t>
                        </w:r>
                        <w:r w:rsidRPr="005E5743">
                          <w:rPr>
                            <w:rFonts w:ascii="Roboto" w:hAnsi="Roboto"/>
                            <w:b/>
                            <w:sz w:val="16"/>
                            <w:szCs w:val="16"/>
                          </w:rPr>
                          <w:t xml:space="preserve"> </w:t>
                        </w:r>
                        <w:r w:rsidRPr="005E5743">
                          <w:rPr>
                            <w:rFonts w:ascii="Roboto" w:hAnsi="Roboto"/>
                            <w:sz w:val="16"/>
                            <w:szCs w:val="16"/>
                          </w:rPr>
                          <w:t xml:space="preserve">mains-powered, battery-powered, </w:t>
                        </w:r>
                        <w:r w:rsidRPr="005E5743">
                          <w:rPr>
                            <w:rFonts w:ascii="Roboto" w:hAnsi="Roboto"/>
                            <w:b/>
                            <w:sz w:val="16"/>
                            <w:szCs w:val="16"/>
                          </w:rPr>
                          <w:t xml:space="preserve">mains electricity, </w:t>
                        </w:r>
                        <w:r w:rsidRPr="005E5743">
                          <w:rPr>
                            <w:rFonts w:ascii="Roboto" w:hAnsi="Roboto"/>
                            <w:sz w:val="16"/>
                            <w:szCs w:val="16"/>
                          </w:rPr>
                          <w:t xml:space="preserve">plug, </w:t>
                        </w:r>
                        <w:r w:rsidRPr="005E5743">
                          <w:rPr>
                            <w:rFonts w:ascii="Roboto" w:hAnsi="Roboto"/>
                            <w:b/>
                            <w:sz w:val="16"/>
                            <w:szCs w:val="16"/>
                          </w:rPr>
                          <w:t>appliances</w:t>
                        </w:r>
                        <w:r w:rsidRPr="005E5743">
                          <w:rPr>
                            <w:rFonts w:ascii="Roboto" w:hAnsi="Roboto"/>
                            <w:sz w:val="16"/>
                            <w:szCs w:val="16"/>
                          </w:rPr>
                          <w:t>, devices.</w:t>
                        </w:r>
                      </w:p>
                      <w:p w14:paraId="2F1E5664" w14:textId="77777777" w:rsidR="00A01E67" w:rsidRPr="005E5743" w:rsidRDefault="00A01E67"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sz w:val="16"/>
                            <w:szCs w:val="16"/>
                            <w:u w:val="single"/>
                          </w:rPr>
                          <w:t>Circuits:</w:t>
                        </w:r>
                        <w:r w:rsidRPr="005E5743">
                          <w:rPr>
                            <w:rFonts w:ascii="Roboto" w:hAnsi="Roboto"/>
                            <w:sz w:val="16"/>
                            <w:szCs w:val="16"/>
                          </w:rPr>
                          <w:t xml:space="preserve"> </w:t>
                        </w:r>
                        <w:r w:rsidRPr="005E5743">
                          <w:rPr>
                            <w:rFonts w:ascii="Roboto" w:hAnsi="Roboto"/>
                            <w:b/>
                            <w:sz w:val="16"/>
                            <w:szCs w:val="16"/>
                          </w:rPr>
                          <w:t xml:space="preserve">circuit, </w:t>
                        </w:r>
                        <w:r w:rsidRPr="005E5743">
                          <w:rPr>
                            <w:rFonts w:ascii="Roboto" w:hAnsi="Roboto"/>
                            <w:sz w:val="16"/>
                            <w:szCs w:val="16"/>
                          </w:rPr>
                          <w:t>simple series circuit, complete circuit, incomplete circuit.</w:t>
                        </w:r>
                      </w:p>
                      <w:p w14:paraId="3C8D5F76" w14:textId="77777777" w:rsidR="00A01E67" w:rsidRPr="005E5743" w:rsidRDefault="00A01E67"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sz w:val="16"/>
                            <w:szCs w:val="16"/>
                            <w:u w:val="single"/>
                          </w:rPr>
                          <w:t>Circuit parts:</w:t>
                        </w:r>
                        <w:r w:rsidRPr="005E5743">
                          <w:rPr>
                            <w:rFonts w:ascii="Roboto" w:hAnsi="Roboto"/>
                            <w:sz w:val="16"/>
                            <w:szCs w:val="16"/>
                          </w:rPr>
                          <w:t xml:space="preserve"> bulb, cell, wire, buzzer, switch, motor, </w:t>
                        </w:r>
                        <w:r w:rsidRPr="005E5743">
                          <w:rPr>
                            <w:rFonts w:ascii="Roboto" w:hAnsi="Roboto"/>
                            <w:b/>
                            <w:sz w:val="16"/>
                            <w:szCs w:val="16"/>
                          </w:rPr>
                          <w:t xml:space="preserve">battery. </w:t>
                        </w:r>
                      </w:p>
                      <w:p w14:paraId="45A2C04D" w14:textId="77777777" w:rsidR="00A01E67" w:rsidRPr="005E5743" w:rsidRDefault="00A01E67"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sz w:val="16"/>
                            <w:szCs w:val="16"/>
                            <w:u w:val="single"/>
                          </w:rPr>
                          <w:t>Materials:</w:t>
                        </w:r>
                        <w:r w:rsidRPr="005E5743">
                          <w:rPr>
                            <w:rFonts w:ascii="Roboto" w:hAnsi="Roboto"/>
                            <w:b/>
                            <w:sz w:val="16"/>
                            <w:szCs w:val="16"/>
                          </w:rPr>
                          <w:t xml:space="preserve"> electrical conductor, electrical insulator.</w:t>
                        </w:r>
                      </w:p>
                      <w:p w14:paraId="6CBA3FED" w14:textId="77777777" w:rsidR="00A01E67" w:rsidRPr="005E5743" w:rsidRDefault="00A01E67" w:rsidP="005E5743">
                        <w:pPr>
                          <w:pStyle w:val="ListParagraph"/>
                          <w:numPr>
                            <w:ilvl w:val="0"/>
                            <w:numId w:val="3"/>
                          </w:numPr>
                          <w:spacing w:after="60" w:line="240" w:lineRule="auto"/>
                          <w:ind w:left="113" w:hanging="113"/>
                          <w:jc w:val="left"/>
                          <w:rPr>
                            <w:rFonts w:ascii="Roboto" w:eastAsia="Roboto" w:hAnsi="Roboto" w:cs="Roboto"/>
                            <w:sz w:val="16"/>
                            <w:szCs w:val="16"/>
                          </w:rPr>
                        </w:pPr>
                        <w:r w:rsidRPr="005E5743">
                          <w:rPr>
                            <w:rFonts w:ascii="Roboto" w:hAnsi="Roboto"/>
                            <w:sz w:val="16"/>
                            <w:szCs w:val="16"/>
                            <w:u w:val="single"/>
                          </w:rPr>
                          <w:t>Other:</w:t>
                        </w:r>
                        <w:r w:rsidRPr="005E5743">
                          <w:rPr>
                            <w:rFonts w:ascii="Roboto" w:hAnsi="Roboto"/>
                            <w:sz w:val="16"/>
                            <w:szCs w:val="16"/>
                          </w:rPr>
                          <w:t xml:space="preserve"> safety.</w:t>
                        </w:r>
                      </w:p>
                      <w:p w14:paraId="0F148677" w14:textId="77777777" w:rsidR="00A01E67" w:rsidRPr="005E5743" w:rsidRDefault="00A01E67" w:rsidP="005E5743">
                        <w:pPr>
                          <w:spacing w:after="60" w:line="240" w:lineRule="auto"/>
                          <w:jc w:val="left"/>
                          <w:rPr>
                            <w:rFonts w:ascii="Roboto" w:eastAsia="Roboto" w:hAnsi="Roboto" w:cs="Roboto"/>
                            <w:sz w:val="16"/>
                            <w:szCs w:val="16"/>
                          </w:rPr>
                        </w:pPr>
                      </w:p>
                      <w:p w14:paraId="4F4C9D4F" w14:textId="3511BC26" w:rsidR="00A01E67" w:rsidRPr="005E5743" w:rsidRDefault="00A01E67" w:rsidP="005E5743">
                        <w:pPr>
                          <w:spacing w:after="60" w:line="240" w:lineRule="auto"/>
                          <w:jc w:val="left"/>
                          <w:rPr>
                            <w:rFonts w:ascii="Roboto" w:eastAsia="Roboto" w:hAnsi="Roboto" w:cs="Roboto"/>
                            <w:sz w:val="16"/>
                            <w:szCs w:val="16"/>
                          </w:rPr>
                        </w:pPr>
                        <w:r w:rsidRPr="005E5743">
                          <w:rPr>
                            <w:rFonts w:ascii="Roboto" w:hAnsi="Roboto"/>
                            <w:sz w:val="16"/>
                            <w:szCs w:val="16"/>
                          </w:rPr>
                          <w:t>Previously introduced vocabulary: names of materials.</w:t>
                        </w:r>
                      </w:p>
                    </w:txbxContent>
                  </v:textbox>
                </v:rect>
                <v:rect id="Rectangle 461" o:spid="_x0000_s1330"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BBucUA&#10;AADcAAAADwAAAGRycy9kb3ducmV2LnhtbESPQWvCQBSE74L/YXlCL1I3kSgluooIhh6q0KTeH9ln&#10;Esy+Ddmtif++Wyj0OMzMN8x2P5pWPKh3jWUF8SICQVxa3XCl4Ks4vb6BcB5ZY2uZFDzJwX43nWwx&#10;1XbgT3rkvhIBwi5FBbX3XSqlK2sy6Ba2Iw7ezfYGfZB9JXWPQ4CbVi6jaC0NNhwWauzoWFN5z7+N&#10;guL5cThjsoqTLLvk13HI5sV5qdTLbDxsQHga/X/4r/2uFSTrGH7PhCM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oEG5xQAAANwAAAAPAAAAAAAAAAAAAAAAAJgCAABkcnMv&#10;ZG93bnJldi54bWxQSwUGAAAAAAQABAD1AAAAigMAAAAA&#10;" fillcolor="#d8d8d8 [2732]" strokecolor="#1c1c1c [3213]" strokeweight="1pt">
                  <v:textbox>
                    <w:txbxContent>
                      <w:p w14:paraId="12807DDC" w14:textId="77777777" w:rsidR="00A01E67" w:rsidRPr="0030282C" w:rsidRDefault="00A01E67" w:rsidP="004143EA">
                        <w:pPr>
                          <w:spacing w:after="60" w:line="240" w:lineRule="auto"/>
                          <w:jc w:val="left"/>
                          <w:rPr>
                            <w:rFonts w:ascii="Roboto" w:eastAsia="Roboto" w:hAnsi="Roboto" w:cs="Roboto"/>
                            <w:sz w:val="16"/>
                            <w:szCs w:val="16"/>
                          </w:rPr>
                        </w:pPr>
                      </w:p>
                    </w:txbxContent>
                  </v:textbox>
                </v:rect>
                <v:rect id="Rectangle 462" o:spid="_x0000_s1331"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VBsccA&#10;AADcAAAADwAAAGRycy9kb3ducmV2LnhtbESPQWvCQBSE70L/w/IKXqRuDFVK6ioaKZSKULWIx0f2&#10;NQlm34bsmqT99d2C4HGYmW+Y+bI3lWipcaVlBZNxBII4s7rkXMHX8e3pBYTzyBory6TghxwsFw+D&#10;OSbadryn9uBzESDsElRQeF8nUrqsIINubGvi4H3bxqAPssmlbrALcFPJOIpm0mDJYaHAmtKCssvh&#10;agJFl+fjdPLxudumuj7h7366Ga2VGj72q1cQnnp/D9/a71rB8yyG/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y1QbHHAAAA3AAAAA8AAAAAAAAAAAAAAAAAmAIAAGRy&#10;cy9kb3ducmV2LnhtbFBLBQYAAAAABAAEAPUAAACMAwAAAAA=&#10;" filled="f" strokecolor="#1c1c1c [3213]" strokeweight="1pt">
                  <v:textbox>
                    <w:txbxContent>
                      <w:p w14:paraId="5B7EE037" w14:textId="77777777" w:rsidR="00A01E67" w:rsidRPr="009202C9" w:rsidRDefault="00A01E67"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Flow and measure of electricity:</w:t>
                        </w:r>
                        <w:r w:rsidRPr="009202C9">
                          <w:rPr>
                            <w:rFonts w:ascii="Roboto" w:hAnsi="Roboto"/>
                            <w:sz w:val="16"/>
                            <w:szCs w:val="16"/>
                          </w:rPr>
                          <w:t xml:space="preserve"> </w:t>
                        </w:r>
                        <w:r w:rsidRPr="009202C9">
                          <w:rPr>
                            <w:rFonts w:ascii="Roboto" w:hAnsi="Roboto"/>
                            <w:b/>
                            <w:sz w:val="16"/>
                            <w:szCs w:val="16"/>
                          </w:rPr>
                          <w:t>voltage, amps, resistance, electrons</w:t>
                        </w:r>
                        <w:r w:rsidRPr="009202C9">
                          <w:rPr>
                            <w:rFonts w:ascii="Roboto" w:hAnsi="Roboto"/>
                            <w:sz w:val="16"/>
                            <w:szCs w:val="16"/>
                          </w:rPr>
                          <w:t xml:space="preserve">, volts (V), </w:t>
                        </w:r>
                        <w:r w:rsidRPr="009202C9">
                          <w:rPr>
                            <w:rFonts w:ascii="Roboto" w:hAnsi="Roboto"/>
                            <w:b/>
                            <w:sz w:val="16"/>
                            <w:szCs w:val="16"/>
                          </w:rPr>
                          <w:t>current.</w:t>
                        </w:r>
                      </w:p>
                      <w:p w14:paraId="4DD61158" w14:textId="77777777" w:rsidR="00A01E67" w:rsidRPr="009202C9" w:rsidRDefault="00A01E67"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Circuits</w:t>
                        </w:r>
                        <w:r w:rsidRPr="009202C9">
                          <w:rPr>
                            <w:rFonts w:ascii="Roboto" w:hAnsi="Roboto"/>
                            <w:b/>
                            <w:sz w:val="16"/>
                            <w:szCs w:val="16"/>
                          </w:rPr>
                          <w:t xml:space="preserve">: symbol, </w:t>
                        </w:r>
                        <w:r w:rsidRPr="009202C9">
                          <w:rPr>
                            <w:rFonts w:ascii="Roboto" w:hAnsi="Roboto"/>
                            <w:sz w:val="16"/>
                            <w:szCs w:val="16"/>
                          </w:rPr>
                          <w:t>circuit diagram,</w:t>
                        </w:r>
                        <w:r w:rsidRPr="009202C9">
                          <w:rPr>
                            <w:rFonts w:ascii="Roboto" w:hAnsi="Roboto"/>
                            <w:color w:val="9900FF"/>
                            <w:sz w:val="16"/>
                            <w:szCs w:val="16"/>
                          </w:rPr>
                          <w:t xml:space="preserve"> </w:t>
                        </w:r>
                        <w:r w:rsidRPr="009202C9">
                          <w:rPr>
                            <w:rFonts w:ascii="Roboto" w:hAnsi="Roboto"/>
                            <w:sz w:val="16"/>
                            <w:szCs w:val="16"/>
                          </w:rPr>
                          <w:t>component, function,</w:t>
                        </w:r>
                        <w:r w:rsidRPr="009202C9">
                          <w:rPr>
                            <w:rFonts w:ascii="Roboto" w:hAnsi="Roboto"/>
                            <w:color w:val="9900FF"/>
                            <w:sz w:val="16"/>
                            <w:szCs w:val="16"/>
                          </w:rPr>
                          <w:t xml:space="preserve"> </w:t>
                        </w:r>
                        <w:r w:rsidRPr="009202C9">
                          <w:rPr>
                            <w:rFonts w:ascii="Roboto" w:hAnsi="Roboto"/>
                            <w:sz w:val="16"/>
                            <w:szCs w:val="16"/>
                          </w:rPr>
                          <w:t>filament.</w:t>
                        </w:r>
                      </w:p>
                      <w:p w14:paraId="4C964F7F" w14:textId="77777777" w:rsidR="00A01E67" w:rsidRPr="009202C9" w:rsidRDefault="00A01E67"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Variations:</w:t>
                        </w:r>
                        <w:r w:rsidRPr="009202C9">
                          <w:rPr>
                            <w:rFonts w:ascii="Roboto" w:hAnsi="Roboto"/>
                            <w:sz w:val="16"/>
                            <w:szCs w:val="16"/>
                          </w:rPr>
                          <w:t xml:space="preserve"> dimmer, brighter, louder, quieter.</w:t>
                        </w:r>
                      </w:p>
                      <w:p w14:paraId="58E6FAAE" w14:textId="77777777" w:rsidR="00A01E67" w:rsidRPr="009202C9" w:rsidRDefault="00A01E67"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Types of electricity:</w:t>
                        </w:r>
                        <w:r w:rsidRPr="009202C9">
                          <w:rPr>
                            <w:rFonts w:ascii="Roboto" w:hAnsi="Roboto"/>
                            <w:sz w:val="16"/>
                            <w:szCs w:val="16"/>
                          </w:rPr>
                          <w:t xml:space="preserve"> natural electricity, human-made electricity, solar panels, power station.</w:t>
                        </w:r>
                      </w:p>
                      <w:p w14:paraId="0E709BC9" w14:textId="41B504EC" w:rsidR="00A01E67" w:rsidRPr="009202C9" w:rsidRDefault="00A01E67" w:rsidP="009202C9">
                        <w:pPr>
                          <w:pStyle w:val="ListParagraph"/>
                          <w:numPr>
                            <w:ilvl w:val="0"/>
                            <w:numId w:val="3"/>
                          </w:numPr>
                          <w:spacing w:after="60" w:line="240" w:lineRule="auto"/>
                          <w:ind w:left="113" w:hanging="113"/>
                          <w:jc w:val="left"/>
                          <w:rPr>
                            <w:rFonts w:ascii="Roboto" w:eastAsia="Roboto" w:hAnsi="Roboto" w:cs="Roboto"/>
                            <w:sz w:val="16"/>
                            <w:szCs w:val="16"/>
                          </w:rPr>
                        </w:pPr>
                        <w:r w:rsidRPr="009202C9">
                          <w:rPr>
                            <w:rFonts w:ascii="Roboto" w:hAnsi="Roboto"/>
                            <w:sz w:val="16"/>
                            <w:szCs w:val="16"/>
                            <w:u w:val="single"/>
                          </w:rPr>
                          <w:t>Other:</w:t>
                        </w:r>
                        <w:r w:rsidRPr="009202C9">
                          <w:rPr>
                            <w:rFonts w:ascii="Roboto" w:hAnsi="Roboto"/>
                            <w:sz w:val="16"/>
                            <w:szCs w:val="16"/>
                          </w:rPr>
                          <w:t xml:space="preserve"> positive, negative.</w:t>
                        </w:r>
                      </w:p>
                    </w:txbxContent>
                  </v:textbox>
                </v:rect>
                <w10:wrap anchorx="margin"/>
              </v:group>
            </w:pict>
          </mc:Fallback>
        </mc:AlternateContent>
      </w:r>
      <w:r w:rsidR="004F04DE">
        <w:rPr>
          <w:noProof/>
        </w:rPr>
        <mc:AlternateContent>
          <mc:Choice Requires="wps">
            <w:drawing>
              <wp:anchor distT="0" distB="0" distL="114300" distR="114300" simplePos="0" relativeHeight="251743232" behindDoc="0" locked="0" layoutInCell="1" allowOverlap="1" wp14:anchorId="5C57E431" wp14:editId="3049D5DC">
                <wp:simplePos x="0" y="0"/>
                <wp:positionH relativeFrom="margin">
                  <wp:posOffset>-1380667</wp:posOffset>
                </wp:positionH>
                <wp:positionV relativeFrom="paragraph">
                  <wp:posOffset>1382495</wp:posOffset>
                </wp:positionV>
                <wp:extent cx="3111170" cy="335915"/>
                <wp:effectExtent l="0" t="3175" r="10160" b="10160"/>
                <wp:wrapNone/>
                <wp:docPr id="447" name="Rectangle 447"/>
                <wp:cNvGraphicFramePr/>
                <a:graphic xmlns:a="http://schemas.openxmlformats.org/drawingml/2006/main">
                  <a:graphicData uri="http://schemas.microsoft.com/office/word/2010/wordprocessingShape">
                    <wps:wsp>
                      <wps:cNvSpPr/>
                      <wps:spPr>
                        <a:xfrm rot="16200000">
                          <a:off x="0" y="0"/>
                          <a:ext cx="3111170" cy="335915"/>
                        </a:xfrm>
                        <a:prstGeom prst="rect">
                          <a:avLst/>
                        </a:prstGeom>
                        <a:solidFill>
                          <a:srgbClr val="E5C8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C87231" w14:textId="5A74B3A0" w:rsidR="00A01E67" w:rsidRPr="00807512" w:rsidRDefault="00A01E67" w:rsidP="000B50B3">
                            <w:pPr>
                              <w:jc w:val="center"/>
                              <w:rPr>
                                <w:rFonts w:ascii="Roboto" w:hAnsi="Roboto"/>
                                <w:b/>
                                <w:bCs/>
                                <w:color w:val="FFFFFF" w:themeColor="background1"/>
                                <w:sz w:val="18"/>
                                <w:szCs w:val="18"/>
                              </w:rPr>
                            </w:pPr>
                            <w:r>
                              <w:rPr>
                                <w:rFonts w:ascii="Roboto" w:hAnsi="Roboto"/>
                                <w:b/>
                                <w:bCs/>
                                <w:color w:val="FFFFFF" w:themeColor="background1"/>
                                <w:sz w:val="18"/>
                                <w:szCs w:val="18"/>
                              </w:rPr>
                              <w:t>Electricity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47" o:spid="_x0000_s1332" style="position:absolute;left:0;text-align:left;margin-left:-108.7pt;margin-top:108.85pt;width:244.95pt;height:26.45pt;rotation:-90;z-index:2517432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" fillcolor="#e5c800" strokecolor="#1c1c1c [3213]" strokeweight="1pt">
                <v:textbox>
                  <w:txbxContent>
                    <w:p w14:paraId="0BC87231" w14:textId="5A74B3A0" w:rsidR="00A01E67" w:rsidRPr="00807512" w:rsidRDefault="00A01E67" w:rsidP="000B50B3">
                      <w:pPr>
                        <w:jc w:val="center"/>
                        <w:rPr>
                          <w:rFonts w:ascii="Roboto" w:hAnsi="Roboto"/>
                          <w:b/>
                          <w:bCs/>
                          <w:color w:val="FFFFFF" w:themeColor="background1"/>
                          <w:sz w:val="18"/>
                          <w:szCs w:val="18"/>
                        </w:rPr>
                      </w:pPr>
                      <w:r>
                        <w:rPr>
                          <w:rFonts w:ascii="Roboto" w:hAnsi="Roboto"/>
                          <w:b/>
                          <w:bCs/>
                          <w:color w:val="FFFFFF" w:themeColor="background1"/>
                          <w:sz w:val="18"/>
                          <w:szCs w:val="18"/>
                        </w:rPr>
                        <w:t>Electricity</w:t>
                      </w:r>
                    </w:p>
                  </w:txbxContent>
                </v:textbox>
                <w10:wrap anchorx="margin"/>
              </v:rect>
            </w:pict>
          </mc:Fallback>
        </mc:AlternateContent>
      </w:r>
      <w:r w:rsidR="0030282C">
        <w:rPr>
          <w:noProof/>
        </w:rPr>
        <mc:AlternateContent>
          <mc:Choice Requires="wpg">
            <w:drawing>
              <wp:anchor distT="0" distB="0" distL="114300" distR="114300" simplePos="0" relativeHeight="251744256" behindDoc="0" locked="0" layoutInCell="1" allowOverlap="1" wp14:anchorId="712E3536" wp14:editId="01881AB3">
                <wp:simplePos x="0" y="0"/>
                <wp:positionH relativeFrom="margin">
                  <wp:posOffset>342214</wp:posOffset>
                </wp:positionH>
                <wp:positionV relativeFrom="paragraph">
                  <wp:posOffset>-2921</wp:posOffset>
                </wp:positionV>
                <wp:extent cx="9565005" cy="3108960"/>
                <wp:effectExtent l="0" t="0" r="17145" b="15240"/>
                <wp:wrapNone/>
                <wp:docPr id="448" name="Group 448"/>
                <wp:cNvGraphicFramePr/>
                <a:graphic xmlns:a="http://schemas.openxmlformats.org/drawingml/2006/main">
                  <a:graphicData uri="http://schemas.microsoft.com/office/word/2010/wordprocessingGroup">
                    <wpg:wgp>
                      <wpg:cNvGrpSpPr/>
                      <wpg:grpSpPr>
                        <a:xfrm>
                          <a:off x="0" y="0"/>
                          <a:ext cx="9565005" cy="3108960"/>
                          <a:chOff x="0" y="0"/>
                          <a:chExt cx="7972929" cy="336430"/>
                        </a:xfrm>
                        <a:solidFill>
                          <a:schemeClr val="bg1"/>
                        </a:solidFill>
                      </wpg:grpSpPr>
                      <wps:wsp>
                        <wps:cNvPr id="452" name="Rectangle 449"/>
                        <wps:cNvSpPr/>
                        <wps:spPr>
                          <a:xfrm>
                            <a:off x="0" y="0"/>
                            <a:ext cx="1314325" cy="336430"/>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6D42DF" w14:textId="580AD63B" w:rsidR="00A01E67" w:rsidRPr="0030282C" w:rsidRDefault="00A01E67" w:rsidP="0030282C">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3" name="Rectangle 450"/>
                        <wps:cNvSpPr/>
                        <wps:spPr>
                          <a:xfrm>
                            <a:off x="1311216" y="0"/>
                            <a:ext cx="134002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B68D04" w14:textId="50F23D9A" w:rsidR="00A01E67" w:rsidRPr="0030282C" w:rsidRDefault="00A01E67" w:rsidP="0030282C">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4" name="Rectangle 451"/>
                        <wps:cNvSpPr/>
                        <wps:spPr>
                          <a:xfrm>
                            <a:off x="2648310" y="0"/>
                            <a:ext cx="1339850"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C18FD5" w14:textId="1E160C06" w:rsidR="00A01E67" w:rsidRPr="0030282C" w:rsidRDefault="00A01E67" w:rsidP="0030282C">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3" name="Rectangle 452"/>
                        <wps:cNvSpPr/>
                        <wps:spPr>
                          <a:xfrm>
                            <a:off x="3968151"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2E45365" w14:textId="77777777" w:rsidR="00A01E67" w:rsidRPr="0030282C" w:rsidRDefault="00A01E67" w:rsidP="000B50B3">
                              <w:pPr>
                                <w:spacing w:after="60" w:line="240" w:lineRule="auto"/>
                                <w:jc w:val="left"/>
                                <w:rPr>
                                  <w:rFonts w:ascii="Roboto" w:eastAsia="Roboto" w:hAnsi="Roboto" w:cs="Roboto"/>
                                  <w:b/>
                                  <w:bCs/>
                                  <w:sz w:val="16"/>
                                  <w:szCs w:val="16"/>
                                </w:rPr>
                              </w:pPr>
                              <w:r w:rsidRPr="0030282C">
                                <w:rPr>
                                  <w:rFonts w:ascii="Roboto" w:eastAsia="Roboto" w:hAnsi="Roboto" w:cs="Roboto"/>
                                  <w:b/>
                                  <w:bCs/>
                                  <w:sz w:val="16"/>
                                  <w:szCs w:val="16"/>
                                </w:rPr>
                                <w:t>Pupils should be taught to:</w:t>
                              </w:r>
                            </w:p>
                            <w:p w14:paraId="14949CD0" w14:textId="77777777" w:rsidR="00A01E67" w:rsidRPr="0030282C" w:rsidRDefault="00A01E67"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identify common appliances that run on electricity;</w:t>
                              </w:r>
                            </w:p>
                            <w:p w14:paraId="289DC226" w14:textId="77777777" w:rsidR="00A01E67" w:rsidRPr="0030282C" w:rsidRDefault="00A01E67"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construct a simple series electrical circuit, identifying and naming its basic parts, including cells, wires, bulbs, switches and buzzers;</w:t>
                              </w:r>
                            </w:p>
                            <w:p w14:paraId="213B5ADA" w14:textId="77777777" w:rsidR="00A01E67" w:rsidRPr="0030282C" w:rsidRDefault="00A01E67"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identify whether or not a lamp will light in a simple series circuit, based on whether or not the lamp is part of a complete loop with a battery;</w:t>
                              </w:r>
                            </w:p>
                            <w:p w14:paraId="2A0E926D" w14:textId="77777777" w:rsidR="00A01E67" w:rsidRPr="0030282C" w:rsidRDefault="00A01E67"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recognise that a switch opens and closes a circuit and associate this with whether or not a lamp lights in a simple series circuit;</w:t>
                              </w:r>
                            </w:p>
                            <w:p w14:paraId="17DD1AC8" w14:textId="02CCF985" w:rsidR="00A01E67" w:rsidRPr="0030282C" w:rsidRDefault="00A01E67"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recognise some common conductors and insulators, and associate metals with being good conductors.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4" name="Rectangle 453"/>
                        <wps:cNvSpPr/>
                        <wps:spPr>
                          <a:xfrm>
                            <a:off x="5305246" y="0"/>
                            <a:ext cx="1339215"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B62F02" w14:textId="4216CC3B" w:rsidR="00A01E67" w:rsidRPr="0030282C" w:rsidRDefault="00A01E67" w:rsidP="0030282C">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5" name="Rectangle 454"/>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EBC615E" w14:textId="77777777" w:rsidR="00A01E67" w:rsidRPr="004F04DE" w:rsidRDefault="00A01E67" w:rsidP="000B50B3">
                              <w:pPr>
                                <w:spacing w:after="60" w:line="240" w:lineRule="auto"/>
                                <w:jc w:val="left"/>
                                <w:rPr>
                                  <w:rFonts w:ascii="Roboto" w:eastAsia="Roboto" w:hAnsi="Roboto" w:cs="Roboto"/>
                                  <w:b/>
                                  <w:bCs/>
                                  <w:sz w:val="16"/>
                                  <w:szCs w:val="16"/>
                                </w:rPr>
                              </w:pPr>
                              <w:r w:rsidRPr="004F04DE">
                                <w:rPr>
                                  <w:rFonts w:ascii="Roboto" w:eastAsia="Roboto" w:hAnsi="Roboto" w:cs="Roboto"/>
                                  <w:b/>
                                  <w:bCs/>
                                  <w:sz w:val="16"/>
                                  <w:szCs w:val="16"/>
                                </w:rPr>
                                <w:t>Pupils should be taught to:</w:t>
                              </w:r>
                            </w:p>
                            <w:p w14:paraId="752A99E1" w14:textId="77777777" w:rsidR="00A01E67" w:rsidRPr="004F04DE" w:rsidRDefault="00A01E67" w:rsidP="00057B3B">
                              <w:pPr>
                                <w:pStyle w:val="ListParagraph"/>
                                <w:numPr>
                                  <w:ilvl w:val="0"/>
                                  <w:numId w:val="3"/>
                                </w:numPr>
                                <w:spacing w:after="60" w:line="240" w:lineRule="auto"/>
                                <w:ind w:left="113" w:hanging="113"/>
                                <w:jc w:val="left"/>
                                <w:rPr>
                                  <w:rFonts w:ascii="Roboto" w:eastAsia="Roboto" w:hAnsi="Roboto" w:cs="Roboto"/>
                                  <w:sz w:val="16"/>
                                  <w:szCs w:val="16"/>
                                </w:rPr>
                              </w:pPr>
                              <w:r w:rsidRPr="004F04DE">
                                <w:rPr>
                                  <w:rFonts w:ascii="Roboto" w:hAnsi="Roboto"/>
                                  <w:color w:val="000000"/>
                                  <w:sz w:val="16"/>
                                  <w:szCs w:val="16"/>
                                </w:rPr>
                                <w:t>associate the brightness of a lamp or the volume of a buzzer with the number and voltage of cells used in the circuit;</w:t>
                              </w:r>
                            </w:p>
                            <w:p w14:paraId="14089A45" w14:textId="77777777" w:rsidR="00A01E67" w:rsidRPr="004F04DE" w:rsidRDefault="00A01E67" w:rsidP="00057B3B">
                              <w:pPr>
                                <w:pStyle w:val="ListParagraph"/>
                                <w:numPr>
                                  <w:ilvl w:val="0"/>
                                  <w:numId w:val="3"/>
                                </w:numPr>
                                <w:spacing w:after="60" w:line="240" w:lineRule="auto"/>
                                <w:ind w:left="113" w:hanging="113"/>
                                <w:jc w:val="left"/>
                                <w:rPr>
                                  <w:rFonts w:ascii="Roboto" w:eastAsia="Roboto" w:hAnsi="Roboto" w:cs="Roboto"/>
                                  <w:sz w:val="16"/>
                                  <w:szCs w:val="16"/>
                                </w:rPr>
                              </w:pPr>
                              <w:r w:rsidRPr="004F04DE">
                                <w:rPr>
                                  <w:rFonts w:ascii="Roboto" w:hAnsi="Roboto"/>
                                  <w:color w:val="000000"/>
                                  <w:sz w:val="16"/>
                                  <w:szCs w:val="16"/>
                                </w:rPr>
                                <w:t>compare and give reasons for variations in how components function, including the brightness of bulbs, the loudness of buzzers and the on/off position of switches;</w:t>
                              </w:r>
                            </w:p>
                            <w:p w14:paraId="5AA89F50" w14:textId="6B4D0746" w:rsidR="00A01E67" w:rsidRPr="004F04DE" w:rsidRDefault="00A01E67" w:rsidP="00057B3B">
                              <w:pPr>
                                <w:pStyle w:val="ListParagraph"/>
                                <w:numPr>
                                  <w:ilvl w:val="0"/>
                                  <w:numId w:val="3"/>
                                </w:numPr>
                                <w:spacing w:after="60" w:line="240" w:lineRule="auto"/>
                                <w:ind w:left="113" w:hanging="113"/>
                                <w:jc w:val="left"/>
                                <w:rPr>
                                  <w:rFonts w:ascii="Roboto" w:eastAsia="Roboto" w:hAnsi="Roboto" w:cs="Roboto"/>
                                  <w:sz w:val="16"/>
                                  <w:szCs w:val="16"/>
                                </w:rPr>
                              </w:pPr>
                              <w:r w:rsidRPr="004F04DE">
                                <w:rPr>
                                  <w:rFonts w:ascii="Roboto" w:hAnsi="Roboto"/>
                                  <w:color w:val="000000"/>
                                  <w:sz w:val="16"/>
                                  <w:szCs w:val="16"/>
                                </w:rPr>
                                <w:t>use recognised symbols when representing a simple circuit in a diagram.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48" o:spid="_x0000_s1333" style="position:absolute;left:0;text-align:left;margin-left:26.95pt;margin-top:-.25pt;width:753.15pt;height:244.8pt;z-index:251744256;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">
                <v:rect id="Rectangle 449" o:spid="_x0000_s1334"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4Vc8UA&#10;AADcAAAADwAAAGRycy9kb3ducmV2LnhtbESPQWvCQBSE7wX/w/IEL0U3hlgkuooIDR5qoYneH9ln&#10;Esy+Ddmtif++Wyj0OMzMN8x2P5pWPKh3jWUFy0UEgri0uuFKwaV4n69BOI+ssbVMCp7kYL+bvGwx&#10;1XbgL3rkvhIBwi5FBbX3XSqlK2sy6Ba2Iw7ezfYGfZB9JXWPQ4CbVsZR9CYNNhwWauzoWFN5z7+N&#10;guL5cThjslomWfaZX8chey3OsVKz6XjYgPA0+v/wX/ukFSSrGH7PhCM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hVzxQAAANwAAAAPAAAAAAAAAAAAAAAAAJgCAABkcnMv&#10;ZG93bnJldi54bWxQSwUGAAAAAAQABAD1AAAAigMAAAAA&#10;" fillcolor="#d8d8d8 [2732]" strokecolor="#1c1c1c [3213]" strokeweight="1pt">
                  <v:textbox>
                    <w:txbxContent>
                      <w:p w14:paraId="4A6D42DF" w14:textId="580AD63B" w:rsidR="00A01E67" w:rsidRPr="0030282C" w:rsidRDefault="00A01E67" w:rsidP="0030282C">
                        <w:pPr>
                          <w:spacing w:after="60" w:line="240" w:lineRule="auto"/>
                          <w:jc w:val="left"/>
                          <w:rPr>
                            <w:rFonts w:ascii="Roboto" w:eastAsia="Roboto" w:hAnsi="Roboto" w:cs="Roboto"/>
                            <w:sz w:val="16"/>
                            <w:szCs w:val="16"/>
                          </w:rPr>
                        </w:pPr>
                      </w:p>
                    </w:txbxContent>
                  </v:textbox>
                </v:rect>
                <v:rect id="Rectangle 450" o:spid="_x0000_s1335"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Kw6MYA&#10;AADcAAAADwAAAGRycy9kb3ducmV2LnhtbESPQWvCQBSE70L/w/KEXqRutFFKmo1IoaGHKpi090f2&#10;NQlm34bs1sR/3y0IHoeZ+YZJd5PpxIUG11pWsFpGIIgrq1uuFXyV708vIJxH1thZJgVXcrDLHmYp&#10;JtqOfKJL4WsRIOwSVNB43ydSuqohg25pe+Lg/djBoA9yqKUecAxw08l1FG2lwZbDQoM9vTVUnYtf&#10;o6C8fu4PGG9WcZ4fi+9pzBflYa3U43zav4LwNPl7+Nb+0ArizTP8nwlHQG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VKw6MYAAADcAAAADwAAAAAAAAAAAAAAAACYAgAAZHJz&#10;L2Rvd25yZXYueG1sUEsFBgAAAAAEAAQA9QAAAIsDAAAAAA==&#10;" fillcolor="#d8d8d8 [2732]" strokecolor="#1c1c1c [3213]" strokeweight="1pt">
                  <v:textbox>
                    <w:txbxContent>
                      <w:p w14:paraId="46B68D04" w14:textId="50F23D9A" w:rsidR="00A01E67" w:rsidRPr="0030282C" w:rsidRDefault="00A01E67" w:rsidP="0030282C">
                        <w:pPr>
                          <w:spacing w:after="60" w:line="240" w:lineRule="auto"/>
                          <w:jc w:val="left"/>
                          <w:rPr>
                            <w:rFonts w:ascii="Roboto" w:eastAsia="Roboto" w:hAnsi="Roboto" w:cs="Roboto"/>
                            <w:sz w:val="16"/>
                            <w:szCs w:val="16"/>
                          </w:rPr>
                        </w:pPr>
                      </w:p>
                    </w:txbxContent>
                  </v:textbox>
                </v:rect>
                <v:rect id="Rectangle 451" o:spid="_x0000_s1336"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sonMQA&#10;AADcAAAADwAAAGRycy9kb3ducmV2LnhtbESPQWvCQBSE74L/YXmFXkQ3ShRJXUWEhh6qYKL3R/Y1&#10;Cc2+Ddmtif++Kwgeh5n5htnsBtOIG3WutqxgPotAEBdW11wquOSf0zUI55E1NpZJwZ0c7Lbj0QYT&#10;bXs+0y3zpQgQdgkqqLxvEyldUZFBN7MtcfB+bGfQB9mVUnfYB7hp5CKKVtJgzWGhwpYOFRW/2Z9R&#10;kN+/90eMl/M4TU/ZdejTSX5cKPX+Nuw/QHga/Cv8bH9pBfEyhseZcATk9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67KJzEAAAA3AAAAA8AAAAAAAAAAAAAAAAAmAIAAGRycy9k&#10;b3ducmV2LnhtbFBLBQYAAAAABAAEAPUAAACJAwAAAAA=&#10;" fillcolor="#d8d8d8 [2732]" strokecolor="#1c1c1c [3213]" strokeweight="1pt">
                  <v:textbox>
                    <w:txbxContent>
                      <w:p w14:paraId="1FC18FD5" w14:textId="1E160C06" w:rsidR="00A01E67" w:rsidRPr="0030282C" w:rsidRDefault="00A01E67" w:rsidP="0030282C">
                        <w:pPr>
                          <w:spacing w:after="60" w:line="240" w:lineRule="auto"/>
                          <w:jc w:val="left"/>
                          <w:rPr>
                            <w:rFonts w:ascii="Roboto" w:eastAsia="Roboto" w:hAnsi="Roboto" w:cs="Roboto"/>
                            <w:sz w:val="16"/>
                            <w:szCs w:val="16"/>
                          </w:rPr>
                        </w:pPr>
                      </w:p>
                    </w:txbxContent>
                  </v:textbox>
                </v:rect>
                <v:rect id="Rectangle 452" o:spid="_x0000_s1337"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kKscA&#10;AADcAAAADwAAAGRycy9kb3ducmV2LnhtbESP3WrCQBSE7wu+w3KE3pRm4y+SZhW1FEQpNCqll4fs&#10;aRLMng3ZrcY+vVsQejnMzDdMuuhMLc7UusqygkEUgyDOra64UHA8vD3PQDiPrLG2TAqu5GAx7z2k&#10;mGh74YzOe1+IAGGXoILS+yaR0uUlGXSRbYiD921bgz7ItpC6xUuAm1oO43gqDVYcFkpsaF1Sftr/&#10;mEDR1ddhMth+vO/WuvnE32zy+rRS6rHfLV9AeOr8f/je3mgF4+kI/s6EIyD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P55CrHAAAA3AAAAA8AAAAAAAAAAAAAAAAAmAIAAGRy&#10;cy9kb3ducmV2LnhtbFBLBQYAAAAABAAEAPUAAACMAwAAAAA=&#10;" filled="f" strokecolor="#1c1c1c [3213]" strokeweight="1pt">
                  <v:textbox>
                    <w:txbxContent>
                      <w:p w14:paraId="22E45365" w14:textId="77777777" w:rsidR="00A01E67" w:rsidRPr="0030282C" w:rsidRDefault="00A01E67" w:rsidP="000B50B3">
                        <w:pPr>
                          <w:spacing w:after="60" w:line="240" w:lineRule="auto"/>
                          <w:jc w:val="left"/>
                          <w:rPr>
                            <w:rFonts w:ascii="Roboto" w:eastAsia="Roboto" w:hAnsi="Roboto" w:cs="Roboto"/>
                            <w:b/>
                            <w:bCs/>
                            <w:sz w:val="16"/>
                            <w:szCs w:val="16"/>
                          </w:rPr>
                        </w:pPr>
                        <w:r w:rsidRPr="0030282C">
                          <w:rPr>
                            <w:rFonts w:ascii="Roboto" w:eastAsia="Roboto" w:hAnsi="Roboto" w:cs="Roboto"/>
                            <w:b/>
                            <w:bCs/>
                            <w:sz w:val="16"/>
                            <w:szCs w:val="16"/>
                          </w:rPr>
                          <w:t>Pupils should be taught to:</w:t>
                        </w:r>
                      </w:p>
                      <w:p w14:paraId="14949CD0" w14:textId="77777777" w:rsidR="00A01E67" w:rsidRPr="0030282C" w:rsidRDefault="00A01E67"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identify common appliances that run on electricity;</w:t>
                        </w:r>
                      </w:p>
                      <w:p w14:paraId="289DC226" w14:textId="77777777" w:rsidR="00A01E67" w:rsidRPr="0030282C" w:rsidRDefault="00A01E67"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construct a simple series electrical circuit, identifying and naming its basic parts, including cells, wires, bulbs, switches and buzzers;</w:t>
                        </w:r>
                      </w:p>
                      <w:p w14:paraId="213B5ADA" w14:textId="77777777" w:rsidR="00A01E67" w:rsidRPr="0030282C" w:rsidRDefault="00A01E67"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identify whether or not a lamp will light in a simple series circuit, based on whether or not the lamp is part of a complete loop with a battery;</w:t>
                        </w:r>
                      </w:p>
                      <w:p w14:paraId="2A0E926D" w14:textId="77777777" w:rsidR="00A01E67" w:rsidRPr="0030282C" w:rsidRDefault="00A01E67"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recognise that a switch opens and closes a circuit and associate this with whether or not a lamp lights in a simple series circuit;</w:t>
                        </w:r>
                      </w:p>
                      <w:p w14:paraId="17DD1AC8" w14:textId="02CCF985" w:rsidR="00A01E67" w:rsidRPr="0030282C" w:rsidRDefault="00A01E67" w:rsidP="0030282C">
                        <w:pPr>
                          <w:pStyle w:val="ListParagraph"/>
                          <w:numPr>
                            <w:ilvl w:val="0"/>
                            <w:numId w:val="3"/>
                          </w:numPr>
                          <w:spacing w:after="60" w:line="240" w:lineRule="auto"/>
                          <w:ind w:left="113" w:hanging="113"/>
                          <w:jc w:val="left"/>
                          <w:rPr>
                            <w:rFonts w:ascii="Roboto" w:eastAsia="Roboto" w:hAnsi="Roboto" w:cs="Roboto"/>
                            <w:sz w:val="16"/>
                            <w:szCs w:val="16"/>
                          </w:rPr>
                        </w:pPr>
                        <w:r w:rsidRPr="0030282C">
                          <w:rPr>
                            <w:rFonts w:ascii="Roboto" w:hAnsi="Roboto"/>
                            <w:color w:val="000000"/>
                            <w:sz w:val="16"/>
                            <w:szCs w:val="16"/>
                          </w:rPr>
                          <w:t>recognise some common conductors and insulators, and associate metals with being good conductors.</w:t>
                        </w:r>
                      </w:p>
                    </w:txbxContent>
                  </v:textbox>
                </v:rect>
                <v:rect id="Rectangle 453" o:spid="_x0000_s1338"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fiIcQA&#10;AADcAAAADwAAAGRycy9kb3ducmV2LnhtbESPQWvCQBSE74L/YXlCL6IbJYpEV5FCQw8qNKn3R/Y1&#10;Cc2+Ddmtif++Kwgeh5n5htkdBtOIG3WutqxgMY9AEBdW11wq+M4/ZhsQziNrbCyTgjs5OOzHox0m&#10;2vb8RbfMlyJA2CWooPK+TaR0RUUG3dy2xMH7sZ1BH2RXSt1hH+CmkcsoWkuDNYeFClt6r6j4zf6M&#10;gvx+Op4xXi3iNL1k16FPp/l5qdTbZDhuQXga/Cv8bH9qBfE6hseZcAT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X4iHEAAAA3AAAAA8AAAAAAAAAAAAAAAAAmAIAAGRycy9k&#10;b3ducmV2LnhtbFBLBQYAAAAABAAEAPUAAACJAwAAAAA=&#10;" fillcolor="#d8d8d8 [2732]" strokecolor="#1c1c1c [3213]" strokeweight="1pt">
                  <v:textbox>
                    <w:txbxContent>
                      <w:p w14:paraId="19B62F02" w14:textId="4216CC3B" w:rsidR="00A01E67" w:rsidRPr="0030282C" w:rsidRDefault="00A01E67" w:rsidP="0030282C">
                        <w:pPr>
                          <w:spacing w:after="60" w:line="240" w:lineRule="auto"/>
                          <w:jc w:val="left"/>
                          <w:rPr>
                            <w:rFonts w:ascii="Roboto" w:eastAsia="Roboto" w:hAnsi="Roboto" w:cs="Roboto"/>
                            <w:sz w:val="16"/>
                            <w:szCs w:val="16"/>
                          </w:rPr>
                        </w:pPr>
                      </w:p>
                    </w:txbxContent>
                  </v:textbox>
                </v:rect>
                <v:rect id="Rectangle 454" o:spid="_x0000_s1339"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1zZxcYA&#10;AADcAAAADwAAAGRycy9kb3ducmV2LnhtbESPQWvCQBSE7wX/w/IEL6VuLEZKdBW1FEpFMFqKx0f2&#10;mQSzb0N21dhf7wqCx2FmvmEms9ZU4kyNKy0rGPQjEMSZ1SXnCn53X28fIJxH1lhZJgVXcjCbdl4m&#10;mGh74ZTOW5+LAGGXoILC+zqR0mUFGXR9WxMH72Abgz7IJpe6wUuAm0q+R9FIGiw5LBRY07Kg7Lg9&#10;mUDR5X4XD34269VS13/4n8afrwulet12PgbhqfXP8KP9rRUMRzHcz4QjIK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1zZxcYAAADcAAAADwAAAAAAAAAAAAAAAACYAgAAZHJz&#10;L2Rvd25yZXYueG1sUEsFBgAAAAAEAAQA9QAAAIsDAAAAAA==&#10;" filled="f" strokecolor="#1c1c1c [3213]" strokeweight="1pt">
                  <v:textbox>
                    <w:txbxContent>
                      <w:p w14:paraId="1EBC615E" w14:textId="77777777" w:rsidR="00A01E67" w:rsidRPr="004F04DE" w:rsidRDefault="00A01E67" w:rsidP="000B50B3">
                        <w:pPr>
                          <w:spacing w:after="60" w:line="240" w:lineRule="auto"/>
                          <w:jc w:val="left"/>
                          <w:rPr>
                            <w:rFonts w:ascii="Roboto" w:eastAsia="Roboto" w:hAnsi="Roboto" w:cs="Roboto"/>
                            <w:b/>
                            <w:bCs/>
                            <w:sz w:val="16"/>
                            <w:szCs w:val="16"/>
                          </w:rPr>
                        </w:pPr>
                        <w:r w:rsidRPr="004F04DE">
                          <w:rPr>
                            <w:rFonts w:ascii="Roboto" w:eastAsia="Roboto" w:hAnsi="Roboto" w:cs="Roboto"/>
                            <w:b/>
                            <w:bCs/>
                            <w:sz w:val="16"/>
                            <w:szCs w:val="16"/>
                          </w:rPr>
                          <w:t>Pupils should be taught to:</w:t>
                        </w:r>
                      </w:p>
                      <w:p w14:paraId="752A99E1" w14:textId="77777777" w:rsidR="00A01E67" w:rsidRPr="004F04DE" w:rsidRDefault="00A01E67" w:rsidP="00057B3B">
                        <w:pPr>
                          <w:pStyle w:val="ListParagraph"/>
                          <w:numPr>
                            <w:ilvl w:val="0"/>
                            <w:numId w:val="3"/>
                          </w:numPr>
                          <w:spacing w:after="60" w:line="240" w:lineRule="auto"/>
                          <w:ind w:left="113" w:hanging="113"/>
                          <w:jc w:val="left"/>
                          <w:rPr>
                            <w:rFonts w:ascii="Roboto" w:eastAsia="Roboto" w:hAnsi="Roboto" w:cs="Roboto"/>
                            <w:sz w:val="16"/>
                            <w:szCs w:val="16"/>
                          </w:rPr>
                        </w:pPr>
                        <w:r w:rsidRPr="004F04DE">
                          <w:rPr>
                            <w:rFonts w:ascii="Roboto" w:hAnsi="Roboto"/>
                            <w:color w:val="000000"/>
                            <w:sz w:val="16"/>
                            <w:szCs w:val="16"/>
                          </w:rPr>
                          <w:t>associate the brightness of a lamp or the volume of a buzzer with the number and voltage of cells used in the circuit;</w:t>
                        </w:r>
                      </w:p>
                      <w:p w14:paraId="14089A45" w14:textId="77777777" w:rsidR="00A01E67" w:rsidRPr="004F04DE" w:rsidRDefault="00A01E67" w:rsidP="00057B3B">
                        <w:pPr>
                          <w:pStyle w:val="ListParagraph"/>
                          <w:numPr>
                            <w:ilvl w:val="0"/>
                            <w:numId w:val="3"/>
                          </w:numPr>
                          <w:spacing w:after="60" w:line="240" w:lineRule="auto"/>
                          <w:ind w:left="113" w:hanging="113"/>
                          <w:jc w:val="left"/>
                          <w:rPr>
                            <w:rFonts w:ascii="Roboto" w:eastAsia="Roboto" w:hAnsi="Roboto" w:cs="Roboto"/>
                            <w:sz w:val="16"/>
                            <w:szCs w:val="16"/>
                          </w:rPr>
                        </w:pPr>
                        <w:r w:rsidRPr="004F04DE">
                          <w:rPr>
                            <w:rFonts w:ascii="Roboto" w:hAnsi="Roboto"/>
                            <w:color w:val="000000"/>
                            <w:sz w:val="16"/>
                            <w:szCs w:val="16"/>
                          </w:rPr>
                          <w:t>compare and give reasons for variations in how components function, including the brightness of bulbs, the loudness of buzzers and the on/off position of switches;</w:t>
                        </w:r>
                      </w:p>
                      <w:p w14:paraId="5AA89F50" w14:textId="6B4D0746" w:rsidR="00A01E67" w:rsidRPr="004F04DE" w:rsidRDefault="00A01E67" w:rsidP="00057B3B">
                        <w:pPr>
                          <w:pStyle w:val="ListParagraph"/>
                          <w:numPr>
                            <w:ilvl w:val="0"/>
                            <w:numId w:val="3"/>
                          </w:numPr>
                          <w:spacing w:after="60" w:line="240" w:lineRule="auto"/>
                          <w:ind w:left="113" w:hanging="113"/>
                          <w:jc w:val="left"/>
                          <w:rPr>
                            <w:rFonts w:ascii="Roboto" w:eastAsia="Roboto" w:hAnsi="Roboto" w:cs="Roboto"/>
                            <w:sz w:val="16"/>
                            <w:szCs w:val="16"/>
                          </w:rPr>
                        </w:pPr>
                        <w:r w:rsidRPr="004F04DE">
                          <w:rPr>
                            <w:rFonts w:ascii="Roboto" w:hAnsi="Roboto"/>
                            <w:color w:val="000000"/>
                            <w:sz w:val="16"/>
                            <w:szCs w:val="16"/>
                          </w:rPr>
                          <w:t>use recognised symbols when representing a simple circuit in a diagram.</w:t>
                        </w:r>
                      </w:p>
                    </w:txbxContent>
                  </v:textbox>
                </v:rect>
                <w10:wrap anchorx="margin"/>
              </v:group>
            </w:pict>
          </mc:Fallback>
        </mc:AlternateContent>
      </w:r>
      <w:r w:rsidR="000B50B3">
        <w:rPr>
          <w:noProof/>
        </w:rPr>
        <mc:AlternateContent>
          <mc:Choice Requires="wpg">
            <w:drawing>
              <wp:anchor distT="0" distB="0" distL="114300" distR="114300" simplePos="0" relativeHeight="251742208" behindDoc="0" locked="0" layoutInCell="1" allowOverlap="1" wp14:anchorId="05300392" wp14:editId="7D88B69D">
                <wp:simplePos x="0" y="0"/>
                <wp:positionH relativeFrom="margin">
                  <wp:posOffset>334899</wp:posOffset>
                </wp:positionH>
                <wp:positionV relativeFrom="paragraph">
                  <wp:posOffset>-339420</wp:posOffset>
                </wp:positionV>
                <wp:extent cx="9575496" cy="335915"/>
                <wp:effectExtent l="0" t="0" r="26035" b="26035"/>
                <wp:wrapNone/>
                <wp:docPr id="398" name="Group 398"/>
                <wp:cNvGraphicFramePr/>
                <a:graphic xmlns:a="http://schemas.openxmlformats.org/drawingml/2006/main">
                  <a:graphicData uri="http://schemas.microsoft.com/office/word/2010/wordprocessingGroup">
                    <wpg:wgp>
                      <wpg:cNvGrpSpPr/>
                      <wpg:grpSpPr>
                        <a:xfrm>
                          <a:off x="0" y="0"/>
                          <a:ext cx="9575496" cy="335915"/>
                          <a:chOff x="-7940" y="0"/>
                          <a:chExt cx="7981674" cy="336430"/>
                        </a:xfrm>
                      </wpg:grpSpPr>
                      <wps:wsp>
                        <wps:cNvPr id="399" name="Rectangle 441"/>
                        <wps:cNvSpPr/>
                        <wps:spPr>
                          <a:xfrm>
                            <a:off x="-7940"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F9E51B" w14:textId="77777777" w:rsidR="00A01E67" w:rsidRPr="00807512" w:rsidRDefault="00A01E67" w:rsidP="000B50B3">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0" name="Rectangle 442"/>
                        <wps:cNvSpPr/>
                        <wps:spPr>
                          <a:xfrm>
                            <a:off x="1311216"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5E868A" w14:textId="77777777" w:rsidR="00A01E67" w:rsidRPr="00807512" w:rsidRDefault="00A01E67" w:rsidP="000B50B3">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8" name="Rectangle 443"/>
                        <wps:cNvSpPr/>
                        <wps:spPr>
                          <a:xfrm>
                            <a:off x="2643017"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A73BA6" w14:textId="77777777" w:rsidR="00A01E67" w:rsidRPr="00807512" w:rsidRDefault="00A01E67" w:rsidP="000B50B3">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1" name="Rectangle 444"/>
                        <wps:cNvSpPr/>
                        <wps:spPr>
                          <a:xfrm>
                            <a:off x="3968151"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1DC8BA" w14:textId="77777777" w:rsidR="00A01E67" w:rsidRPr="00D946D0" w:rsidRDefault="00A01E67" w:rsidP="000B50B3">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2" name="Rectangle 445"/>
                        <wps:cNvSpPr/>
                        <wps:spPr>
                          <a:xfrm>
                            <a:off x="5306051"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56E29C" w14:textId="77777777" w:rsidR="00A01E67" w:rsidRPr="00D946D0" w:rsidRDefault="00A01E67" w:rsidP="000B50B3">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3" name="Rectangle 446"/>
                        <wps:cNvSpPr/>
                        <wps:spPr>
                          <a:xfrm>
                            <a:off x="6634519"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4C856C" w14:textId="77777777" w:rsidR="00A01E67" w:rsidRPr="00D946D0" w:rsidRDefault="00A01E67" w:rsidP="000B50B3">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398" o:spid="_x0000_s1340" style="position:absolute;left:0;text-align:left;margin-left:26.35pt;margin-top:-26.75pt;width:754pt;height:26.45pt;z-index:251742208;mso-position-horizontal-relative:margin;mso-width-relative:margin" coordorigin="-79" coordsize="79816,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">
                <v:rect id="Rectangle 441" o:spid="_x0000_s1341" style="position:absolute;left:-79;width:13191;height:33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wBJMMA&#10;AADcAAAADwAAAGRycy9kb3ducmV2LnhtbESPQWsCMRSE7wX/Q3hCL1KztlC6q1FEETzWtYceH5tn&#10;dtvNy5Jkdf33RhA8DjPzDbNYDbYVZ/KhcaxgNs1AEFdON2wU/Bx3b18gQkTW2DomBVcKsFqOXhZY&#10;aHfhA53LaESCcChQQR1jV0gZqposhqnriJN3ct5iTNIbqT1eEty28j3LPqXFhtNCjR1taqr+y94q&#10;6E2pO6/N/tfl/eTPb9d2kn8r9Toe1nMQkYb4DD/ae63gI8/hfiYdAbm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pwBJMMAAADcAAAADwAAAAAAAAAAAAAAAACYAgAAZHJzL2Rv&#10;d25yZXYueG1sUEsFBgAAAAAEAAQA9QAAAIgDAAAAAA==&#10;" fillcolor="#673a8f" strokecolor="#1c1c1c [3213]" strokeweight="1pt">
                  <v:textbox>
                    <w:txbxContent>
                      <w:p w14:paraId="5FF9E51B" w14:textId="77777777" w:rsidR="00A01E67" w:rsidRPr="00807512" w:rsidRDefault="00A01E67" w:rsidP="000B50B3">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442" o:spid="_x0000_s1342" style="position:absolute;left:13112;width:13400;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pCsEA&#10;AADcAAAADwAAAGRycy9kb3ducmV2LnhtbERPS2vCQBC+F/wPywje6kaRUlJXUYvg41Kjl96G7JgE&#10;s7Mhu43x3zuHgseP7z1f9q5WHbWh8mxgMk5AEefeVlwYuJy375+gQkS2WHsmAw8KsFwM3uaYWn/n&#10;E3VZLJSEcEjRQBljk2od8pIchrFviIW7+tZhFNgW2rZ4l3BX62mSfGiHFUtDiQ1tSspv2Z+T3u10&#10;5w7fv5fb2fdHzPanVfezNmY07FdfoCL18SX+d++sgVki8+WMHAG9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74aQrBAAAA3AAAAA8AAAAAAAAAAAAAAAAAmAIAAGRycy9kb3du&#10;cmV2LnhtbFBLBQYAAAAABAAEAPUAAACGAwAAAAA=&#10;" fillcolor="#e7226a" strokecolor="#1c1c1c [3213]" strokeweight="1pt">
                  <v:textbox>
                    <w:txbxContent>
                      <w:p w14:paraId="275E868A" w14:textId="77777777" w:rsidR="00A01E67" w:rsidRPr="00807512" w:rsidRDefault="00A01E67" w:rsidP="000B50B3">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443" o:spid="_x0000_s1343" style="position:absolute;left:26430;width:13398;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PL8IA&#10;AADcAAAADwAAAGRycy9kb3ducmV2LnhtbERPu2rDMBTdC/kHcQtZTCO7lBLcKKEEAi5kqd2h4410&#10;Y5tYV8aSH/n7aCh0PJz37rDYTkw0+NaxgmyTgiDWzrRcK/ipTi9bED4gG+wck4I7eTjsV087zI2b&#10;+ZumMtQihrDPUUETQp9L6XVDFv3G9cSRu7rBYohwqKUZcI7htpOvafouLbYcGxrs6diQvpWjVVCM&#10;X2cz6jLrwuTKSzUlJ/2bKLV+Xj4/QARawr/4z10YBW9ZXBvPxCMg9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g8vwgAAANwAAAAPAAAAAAAAAAAAAAAAAJgCAABkcnMvZG93&#10;bnJldi54bWxQSwUGAAAAAAQABAD1AAAAhwMAAAAA&#10;" fillcolor="#32b4a3" strokecolor="#1c1c1c [3213]" strokeweight="1pt">
                  <v:textbox>
                    <w:txbxContent>
                      <w:p w14:paraId="17A73BA6" w14:textId="77777777" w:rsidR="00A01E67" w:rsidRPr="00807512" w:rsidRDefault="00A01E67" w:rsidP="000B50B3">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_x0000_s1344" style="position:absolute;left:39681;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tCyMYA&#10;AADcAAAADwAAAGRycy9kb3ducmV2LnhtbESPQUvDQBSE74X+h+UVvLWb1iAldltKqVYoUYx6f2af&#10;2dDs25DdprG/3hUEj8PMfMOsNoNtRE+drx0rmM8SEMSl0zVXCt7fHqZLED4ga2wck4Jv8rBZj0cr&#10;zLS78Cv1RahEhLDPUIEJoc2k9KUhi37mWuLofbnOYoiyq6Tu8BLhtpGLJLmTFmuOCwZb2hkqT8XZ&#10;KjjK5b7/+CzMyyHfyefHa37r0lypm8mwvQcRaAj/4b/2k1aQpnP4PROP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4tCyMYAAADcAAAADwAAAAAAAAAAAAAAAACYAgAAZHJz&#10;L2Rvd25yZXYueG1sUEsFBgAAAAAEAAQA9QAAAIsDAAAAAA==&#10;" fillcolor="#981869" strokecolor="#1c1c1c [3213]" strokeweight="1pt">
                  <v:textbox>
                    <w:txbxContent>
                      <w:p w14:paraId="191DC8BA" w14:textId="77777777" w:rsidR="00A01E67" w:rsidRPr="00D946D0" w:rsidRDefault="00A01E67" w:rsidP="000B50B3">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445" o:spid="_x0000_s1345" style="position:absolute;left:53060;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qW58cA&#10;AADcAAAADwAAAGRycy9kb3ducmV2LnhtbESPT2vCQBTE7wW/w/IEL0U3DaFodBWpCLbQFv9cvD2y&#10;zyQm+zZkV5P203cLhR6HmfkNs1j1phZ3al1pWcHTJAJBnFldcq7gdNyOpyCcR9ZYWyYFX+RgtRw8&#10;LDDVtuM93Q8+FwHCLkUFhfdNKqXLCjLoJrYhDt7FtgZ9kG0udYtdgJtaxlH0LA2WHBYKbOiloKw6&#10;3IwC7KKPb04217fmvfqc0evtcs4flRoN+/UchKfe/4f/2jutIEli+D0TjoB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JalufHAAAA3AAAAA8AAAAAAAAAAAAAAAAAmAIAAGRy&#10;cy9kb3ducmV2LnhtbFBLBQYAAAAABAAEAPUAAACMAwAAAAA=&#10;" fillcolor="#14b5e5" strokecolor="#1c1c1c [3213]" strokeweight="1pt">
                  <v:textbox>
                    <w:txbxContent>
                      <w:p w14:paraId="6F56E29C" w14:textId="77777777" w:rsidR="00A01E67" w:rsidRPr="00D946D0" w:rsidRDefault="00A01E67" w:rsidP="000B50B3">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446" o:spid="_x0000_s1346" style="position:absolute;left:66345;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sztMYA&#10;AADcAAAADwAAAGRycy9kb3ducmV2LnhtbESPT2vCQBTE70K/w/IKvYjZqKGW6CqlUBQvxfQPPT6y&#10;z2Qx+zZkVxO/vSsUehxm5jfMajPYRlyo88axgmmSgiAunTZcKfj6fJ+8gPABWWPjmBRcycNm/TBa&#10;Ya5dzwe6FKESEcI+RwV1CG0upS9rsugT1xJH7+g6iyHKrpK6wz7CbSNnafosLRqOCzW29FZTeSrO&#10;VkF72I5n+933T/ZbuH7xMb2aYzBKPT0Or0sQgYbwH/5r77SCLJvD/Uw8An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psztMYAAADcAAAADwAAAAAAAAAAAAAAAACYAgAAZHJz&#10;L2Rvd25yZXYueG1sUEsFBgAAAAAEAAQA9QAAAIsDAAAAAA==&#10;" fillcolor="#f08218" strokecolor="#1c1c1c [3213]" strokeweight="1pt">
                  <v:textbox>
                    <w:txbxContent>
                      <w:p w14:paraId="0A4C856C" w14:textId="77777777" w:rsidR="00A01E67" w:rsidRPr="00D946D0" w:rsidRDefault="00A01E67" w:rsidP="000B50B3">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p>
    <w:p w14:paraId="27F90F42" w14:textId="3FC7E20B" w:rsidR="00FC03EC" w:rsidRDefault="00113AD7" w:rsidP="009E4127">
      <w:pPr>
        <w:sectPr w:rsidR="00FC03EC" w:rsidSect="00A61E8B">
          <w:pgSz w:w="16838" w:h="11906" w:orient="landscape" w:code="9"/>
          <w:pgMar w:top="567" w:right="567" w:bottom="1361" w:left="567" w:header="567" w:footer="0" w:gutter="0"/>
          <w:cols w:space="708"/>
          <w:docGrid w:linePitch="360"/>
        </w:sectPr>
      </w:pPr>
      <w:r>
        <w:rPr>
          <w:noProof/>
        </w:rPr>
        <w:lastRenderedPageBreak/>
        <mc:AlternateContent>
          <mc:Choice Requires="wpg">
            <w:drawing>
              <wp:anchor distT="0" distB="0" distL="114300" distR="114300" simplePos="0" relativeHeight="251750400" behindDoc="0" locked="0" layoutInCell="1" allowOverlap="1" wp14:anchorId="432EDC9A" wp14:editId="647DA9DB">
                <wp:simplePos x="0" y="0"/>
                <wp:positionH relativeFrom="margin">
                  <wp:posOffset>338695</wp:posOffset>
                </wp:positionH>
                <wp:positionV relativeFrom="paragraph">
                  <wp:posOffset>-335556</wp:posOffset>
                </wp:positionV>
                <wp:extent cx="9567546" cy="335915"/>
                <wp:effectExtent l="0" t="0" r="14605" b="26035"/>
                <wp:wrapNone/>
                <wp:docPr id="449" name="Group 449"/>
                <wp:cNvGraphicFramePr/>
                <a:graphic xmlns:a="http://schemas.openxmlformats.org/drawingml/2006/main">
                  <a:graphicData uri="http://schemas.microsoft.com/office/word/2010/wordprocessingGroup">
                    <wpg:wgp>
                      <wpg:cNvGrpSpPr/>
                      <wpg:grpSpPr>
                        <a:xfrm>
                          <a:off x="0" y="0"/>
                          <a:ext cx="9567546" cy="335915"/>
                          <a:chOff x="-7940" y="0"/>
                          <a:chExt cx="7975576" cy="336430"/>
                        </a:xfrm>
                      </wpg:grpSpPr>
                      <wps:wsp>
                        <wps:cNvPr id="466" name="Rectangle 464"/>
                        <wps:cNvSpPr/>
                        <wps:spPr>
                          <a:xfrm>
                            <a:off x="-7940"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E8D7C5" w14:textId="77777777" w:rsidR="00A01E67" w:rsidRPr="00807512" w:rsidRDefault="00A01E67" w:rsidP="00F7032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7" name="Rectangle 465"/>
                        <wps:cNvSpPr/>
                        <wps:spPr>
                          <a:xfrm>
                            <a:off x="1304026"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B5C505" w14:textId="77777777" w:rsidR="00A01E67" w:rsidRPr="00807512" w:rsidRDefault="00A01E67" w:rsidP="00F7032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8" name="Rectangle 466"/>
                        <wps:cNvSpPr/>
                        <wps:spPr>
                          <a:xfrm>
                            <a:off x="2635827" y="0"/>
                            <a:ext cx="1311044"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287BD7" w14:textId="77777777" w:rsidR="00A01E67" w:rsidRPr="00807512" w:rsidRDefault="00A01E67" w:rsidP="00F7032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9" name="Rectangle 467"/>
                        <wps:cNvSpPr/>
                        <wps:spPr>
                          <a:xfrm>
                            <a:off x="3939681" y="0"/>
                            <a:ext cx="136768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929AD1" w14:textId="77777777" w:rsidR="00A01E67" w:rsidRPr="00D946D0" w:rsidRDefault="00A01E67" w:rsidP="00F7032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1" name="Rectangle 468"/>
                        <wps:cNvSpPr/>
                        <wps:spPr>
                          <a:xfrm>
                            <a:off x="5299953" y="0"/>
                            <a:ext cx="140090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330286" w14:textId="77777777" w:rsidR="00A01E67" w:rsidRPr="00D946D0" w:rsidRDefault="00A01E67" w:rsidP="00F7032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2" name="Rectangle 469"/>
                        <wps:cNvSpPr/>
                        <wps:spPr>
                          <a:xfrm>
                            <a:off x="6700860" y="0"/>
                            <a:ext cx="1266776"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030736" w14:textId="77777777" w:rsidR="00A01E67" w:rsidRPr="00D946D0" w:rsidRDefault="00A01E67" w:rsidP="00F7032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449" o:spid="_x0000_s1347" style="position:absolute;left:0;text-align:left;margin-left:26.65pt;margin-top:-26.4pt;width:753.35pt;height:26.45pt;z-index:251750400;mso-position-horizontal-relative:margin;mso-width-relative:margin" coordorigin="-79" coordsize="79755,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">
                <v:rect id="Rectangle 464" o:spid="_x0000_s1348" style="position:absolute;left:-79;width:13191;height:33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woFMMA&#10;AADcAAAADwAAAGRycy9kb3ducmV2LnhtbESPQWsCMRSE74L/IbxCL1KzlrLoahRRCh7r6sHjY/Oa&#10;Xbt5WZKsbv99UxA8DjPzDbPaDLYVN/KhcaxgNs1AEFdON2wUnE+fb3MQISJrbB2Tgl8KsFmPRyss&#10;tLvzkW5lNCJBOBSooI6xK6QMVU0Ww9R1xMn7dt5iTNIbqT3eE9y28j3Lcmmx4bRQY0e7mqqfsrcK&#10;elPqzmtzuLhFP7n6/dZOFl9Kvb4M2yWISEN8hh/tg1bwkefwfyYdAb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nwoFMMAAADcAAAADwAAAAAAAAAAAAAAAACYAgAAZHJzL2Rv&#10;d25yZXYueG1sUEsFBgAAAAAEAAQA9QAAAIgDAAAAAA==&#10;" fillcolor="#673a8f" strokecolor="#1c1c1c [3213]" strokeweight="1pt">
                  <v:textbox>
                    <w:txbxContent>
                      <w:p w14:paraId="7DE8D7C5" w14:textId="77777777" w:rsidR="00A01E67" w:rsidRPr="00807512" w:rsidRDefault="00A01E67" w:rsidP="00F7032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465" o:spid="_x0000_s1349" style="position:absolute;left:13040;width:13400;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4U3sUA&#10;AADcAAAADwAAAGRycy9kb3ducmV2LnhtbESPzWrCQBSF9wXfYbiCu2ZikLSkjhItgrabGt10d8lc&#10;k2DmTshMY3z7TqHg8nB+Ps5yPZpWDNS7xrKCeRSDIC6tbrhScD7tnl9BOI+ssbVMCu7kYL2aPC0x&#10;0/bGRxoKX4kwwi5DBbX3XSalK2sy6CLbEQfvYnuDPsi+krrHWxg3rUziOJUGGw6EGjva1lReix8T&#10;uLtkbz7ev8/Xkx0/sTgc8+Fro9RsOuZvIDyN/hH+b++1gkX6An9nwh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zhTexQAAANwAAAAPAAAAAAAAAAAAAAAAAJgCAABkcnMv&#10;ZG93bnJldi54bWxQSwUGAAAAAAQABAD1AAAAigMAAAAA&#10;" fillcolor="#e7226a" strokecolor="#1c1c1c [3213]" strokeweight="1pt">
                  <v:textbox>
                    <w:txbxContent>
                      <w:p w14:paraId="73B5C505" w14:textId="77777777" w:rsidR="00A01E67" w:rsidRPr="00807512" w:rsidRDefault="00A01E67" w:rsidP="00F7032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466" o:spid="_x0000_s1350" style="position:absolute;left:26358;width:13110;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8UsAA&#10;AADcAAAADwAAAGRycy9kb3ducmV2LnhtbERPTYvCMBC9L/gfwgheRFNFRKpRRBAUvFg9eByTsS02&#10;k9KktfvvNwdhj4/3vdn1thIdNb50rGA2TUAQa2dKzhXcb8fJCoQPyAYrx6TglzzstoOfDabGffhK&#10;XRZyEUPYp6igCKFOpfS6IIt+6mriyL1cYzFE2OTSNPiJ4baS8yRZSoslx4YCazoUpN9ZaxWc2vPF&#10;tDqbVaFz2fPWjY/6MVZqNOz3axCB+vAv/rpPRsFiGdfGM/EIyO0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x8UsAAAADcAAAADwAAAAAAAAAAAAAAAACYAgAAZHJzL2Rvd25y&#10;ZXYueG1sUEsFBgAAAAAEAAQA9QAAAIUDAAAAAA==&#10;" fillcolor="#32b4a3" strokecolor="#1c1c1c [3213]" strokeweight="1pt">
                  <v:textbox>
                    <w:txbxContent>
                      <w:p w14:paraId="7E287BD7" w14:textId="77777777" w:rsidR="00A01E67" w:rsidRPr="00807512" w:rsidRDefault="00A01E67" w:rsidP="00F7032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467" o:spid="_x0000_s1351" style="position:absolute;left:39396;width:13677;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gSrsYA&#10;AADcAAAADwAAAGRycy9kb3ducmV2LnhtbESPQWvCQBSE7wX/w/IEb3XTKmKjqxSpWiixNG3vz+xr&#10;NjT7NmTXmPbXuwWhx2FmvmGW697WoqPWV44V3I0TEMSF0xWXCj7et7dzED4ga6wdk4If8rBeDW6W&#10;mGp35jfq8lCKCGGfogITQpNK6QtDFv3YNcTR+3KtxRBlW0rd4jnCbS3vk2QmLVYcFww2tDFUfOcn&#10;q+BFzp+6z2NuXvfZRh52v9nETTOlRsP+cQEiUB/+w9f2s1YwnT3A35l4BOTq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kgSrsYAAADcAAAADwAAAAAAAAAAAAAAAACYAgAAZHJz&#10;L2Rvd25yZXYueG1sUEsFBgAAAAAEAAQA9QAAAIsDAAAAAA==&#10;" fillcolor="#981869" strokecolor="#1c1c1c [3213]" strokeweight="1pt">
                  <v:textbox>
                    <w:txbxContent>
                      <w:p w14:paraId="68929AD1" w14:textId="77777777" w:rsidR="00A01E67" w:rsidRPr="00D946D0" w:rsidRDefault="00A01E67" w:rsidP="00F7032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468" o:spid="_x0000_s1352" style="position:absolute;left:52999;width:14009;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TCLcYA&#10;AADcAAAADwAAAGRycy9kb3ducmV2LnhtbESPQWvCQBSE7wX/w/IEL6VuFKk1ukqpCCqoqL309sg+&#10;k2j2bciuJvrr3UKhx2FmvmEms8YU4kaVyy0r6HUjEMSJ1TmnCr6Pi7cPEM4jaywsk4I7OZhNWy8T&#10;jLWteU+3g09FgLCLUUHmfRlL6ZKMDLquLYmDd7KVQR9klUpdYR3gppD9KHqXBnMOCxmW9JVRcjlc&#10;jQKso+2DB/PzutxcdiNaXU8/6atSnXbzOQbhqfH/4b/2UisYDHvweyYcATl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OTCLcYAAADcAAAADwAAAAAAAAAAAAAAAACYAgAAZHJz&#10;L2Rvd25yZXYueG1sUEsFBgAAAAAEAAQA9QAAAIsDAAAAAA==&#10;" fillcolor="#14b5e5" strokecolor="#1c1c1c [3213]" strokeweight="1pt">
                  <v:textbox>
                    <w:txbxContent>
                      <w:p w14:paraId="4A330286" w14:textId="77777777" w:rsidR="00A01E67" w:rsidRPr="00D946D0" w:rsidRDefault="00A01E67" w:rsidP="00F7032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469" o:spid="_x0000_s1353" style="position:absolute;left:67008;width:12668;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tcksUA&#10;AADcAAAADwAAAGRycy9kb3ducmV2LnhtbESPQWvCQBSE70L/w/IKXkQ3BlFJXUWEovQixrb0+Mg+&#10;k6XZtyG7NfHfdwXB4zAz3zCrTW9rcaXWG8cKppMEBHHhtOFSwef5fbwE4QOyxtoxKbiRh836ZbDC&#10;TLuOT3TNQykihH2GCqoQmkxKX1Rk0U9cQxy9i2sthijbUuoWuwi3tUyTZC4tGo4LFTa0q6j4zf+s&#10;gua0H6Ufh6/v2U/uusVxejOXYJQavvbbNxCB+vAMP9oHrWC2SOF+Jh4Buf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u1ySxQAAANwAAAAPAAAAAAAAAAAAAAAAAJgCAABkcnMv&#10;ZG93bnJldi54bWxQSwUGAAAAAAQABAD1AAAAigMAAAAA&#10;" fillcolor="#f08218" strokecolor="#1c1c1c [3213]" strokeweight="1pt">
                  <v:textbox>
                    <w:txbxContent>
                      <w:p w14:paraId="42030736" w14:textId="77777777" w:rsidR="00A01E67" w:rsidRPr="00D946D0" w:rsidRDefault="00A01E67" w:rsidP="00F7032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r w:rsidR="0032079E">
        <w:rPr>
          <w:noProof/>
        </w:rPr>
        <mc:AlternateContent>
          <mc:Choice Requires="wps">
            <w:drawing>
              <wp:anchor distT="0" distB="0" distL="114300" distR="114300" simplePos="0" relativeHeight="251754496" behindDoc="0" locked="0" layoutInCell="1" allowOverlap="1" wp14:anchorId="175A46A1" wp14:editId="05780B77">
                <wp:simplePos x="0" y="0"/>
                <wp:positionH relativeFrom="margin">
                  <wp:posOffset>-1008023</wp:posOffset>
                </wp:positionH>
                <wp:positionV relativeFrom="paragraph">
                  <wp:posOffset>4623355</wp:posOffset>
                </wp:positionV>
                <wp:extent cx="2371073" cy="335915"/>
                <wp:effectExtent l="7620" t="0" r="18415" b="18415"/>
                <wp:wrapNone/>
                <wp:docPr id="478" name="Rectangle 478"/>
                <wp:cNvGraphicFramePr/>
                <a:graphic xmlns:a="http://schemas.openxmlformats.org/drawingml/2006/main">
                  <a:graphicData uri="http://schemas.microsoft.com/office/word/2010/wordprocessingShape">
                    <wps:wsp>
                      <wps:cNvSpPr/>
                      <wps:spPr>
                        <a:xfrm rot="16200000">
                          <a:off x="0" y="0"/>
                          <a:ext cx="2371073" cy="335915"/>
                        </a:xfrm>
                        <a:prstGeom prst="rect">
                          <a:avLst/>
                        </a:prstGeom>
                        <a:solidFill>
                          <a:srgbClr val="ED6C7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2C36A6" w14:textId="36C54826" w:rsidR="00A01E67" w:rsidRPr="00807512" w:rsidRDefault="00A01E67" w:rsidP="002600C1">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78" o:spid="_x0000_s1354" style="position:absolute;left:0;text-align:left;margin-left:-79.35pt;margin-top:364.05pt;width:186.7pt;height:26.45pt;rotation:-90;z-index:2517544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" fillcolor="#ed6c76" strokecolor="#1c1c1c [3213]" strokeweight="1pt">
                <v:textbox>
                  <w:txbxContent>
                    <w:p w14:paraId="702C36A6" w14:textId="36C54826" w:rsidR="00A01E67" w:rsidRPr="00807512" w:rsidRDefault="00A01E67" w:rsidP="002600C1">
                      <w:pPr>
                        <w:jc w:val="center"/>
                        <w:rPr>
                          <w:rFonts w:ascii="Roboto" w:hAnsi="Roboto"/>
                          <w:b/>
                          <w:bCs/>
                          <w:color w:val="FFFFFF" w:themeColor="background1"/>
                          <w:sz w:val="18"/>
                          <w:szCs w:val="18"/>
                        </w:rPr>
                      </w:pPr>
                      <w:r>
                        <w:rPr>
                          <w:rFonts w:ascii="Roboto" w:hAnsi="Roboto"/>
                          <w:b/>
                          <w:bCs/>
                          <w:color w:val="FFFFFF" w:themeColor="background1"/>
                          <w:sz w:val="18"/>
                          <w:szCs w:val="18"/>
                        </w:rPr>
                        <w:t>Vocabulary Progression</w:t>
                      </w:r>
                    </w:p>
                  </w:txbxContent>
                </v:textbox>
                <w10:wrap anchorx="margin"/>
              </v:rect>
            </w:pict>
          </mc:Fallback>
        </mc:AlternateContent>
      </w:r>
      <w:r w:rsidR="0032079E">
        <w:rPr>
          <w:noProof/>
        </w:rPr>
        <mc:AlternateContent>
          <mc:Choice Requires="wps">
            <w:drawing>
              <wp:anchor distT="0" distB="0" distL="114300" distR="114300" simplePos="0" relativeHeight="251751424" behindDoc="0" locked="0" layoutInCell="1" allowOverlap="1" wp14:anchorId="4A68B100" wp14:editId="7237A020">
                <wp:simplePos x="0" y="0"/>
                <wp:positionH relativeFrom="margin">
                  <wp:posOffset>-1628775</wp:posOffset>
                </wp:positionH>
                <wp:positionV relativeFrom="paragraph">
                  <wp:posOffset>1630944</wp:posOffset>
                </wp:positionV>
                <wp:extent cx="3615618" cy="335915"/>
                <wp:effectExtent l="1270" t="0" r="24765" b="24765"/>
                <wp:wrapNone/>
                <wp:docPr id="444" name="Rectangle 444"/>
                <wp:cNvGraphicFramePr/>
                <a:graphic xmlns:a="http://schemas.openxmlformats.org/drawingml/2006/main">
                  <a:graphicData uri="http://schemas.microsoft.com/office/word/2010/wordprocessingShape">
                    <wps:wsp>
                      <wps:cNvSpPr/>
                      <wps:spPr>
                        <a:xfrm rot="16200000">
                          <a:off x="0" y="0"/>
                          <a:ext cx="3615618" cy="335915"/>
                        </a:xfrm>
                        <a:prstGeom prst="rect">
                          <a:avLst/>
                        </a:prstGeom>
                        <a:solidFill>
                          <a:srgbClr val="ED6C7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054F6A" w14:textId="3671DD5C" w:rsidR="00A01E67" w:rsidRPr="00807512" w:rsidRDefault="00A01E67" w:rsidP="00F7032A">
                            <w:pPr>
                              <w:jc w:val="center"/>
                              <w:rPr>
                                <w:rFonts w:ascii="Roboto" w:hAnsi="Roboto"/>
                                <w:b/>
                                <w:bCs/>
                                <w:color w:val="FFFFFF" w:themeColor="background1"/>
                                <w:sz w:val="18"/>
                                <w:szCs w:val="18"/>
                              </w:rPr>
                            </w:pPr>
                            <w:r>
                              <w:rPr>
                                <w:rFonts w:ascii="Roboto" w:hAnsi="Roboto"/>
                                <w:b/>
                                <w:bCs/>
                                <w:color w:val="FFFFFF" w:themeColor="background1"/>
                                <w:sz w:val="18"/>
                                <w:szCs w:val="18"/>
                              </w:rPr>
                              <w:t>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44" o:spid="_x0000_s1355" style="position:absolute;left:0;text-align:left;margin-left:-128.25pt;margin-top:128.4pt;width:284.7pt;height:26.45pt;rotation:-90;z-index:2517514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" fillcolor="#ed6c76" strokecolor="#1c1c1c [3213]" strokeweight="1pt">
                <v:textbox>
                  <w:txbxContent>
                    <w:p w14:paraId="59054F6A" w14:textId="3671DD5C" w:rsidR="00A01E67" w:rsidRPr="00807512" w:rsidRDefault="00A01E67" w:rsidP="00F7032A">
                      <w:pPr>
                        <w:jc w:val="center"/>
                        <w:rPr>
                          <w:rFonts w:ascii="Roboto" w:hAnsi="Roboto"/>
                          <w:b/>
                          <w:bCs/>
                          <w:color w:val="FFFFFF" w:themeColor="background1"/>
                          <w:sz w:val="18"/>
                          <w:szCs w:val="18"/>
                        </w:rPr>
                      </w:pPr>
                      <w:r>
                        <w:rPr>
                          <w:rFonts w:ascii="Roboto" w:hAnsi="Roboto"/>
                          <w:b/>
                          <w:bCs/>
                          <w:color w:val="FFFFFF" w:themeColor="background1"/>
                          <w:sz w:val="18"/>
                          <w:szCs w:val="18"/>
                        </w:rPr>
                        <w:t>Materials</w:t>
                      </w:r>
                    </w:p>
                  </w:txbxContent>
                </v:textbox>
                <w10:wrap anchorx="margin"/>
              </v:rect>
            </w:pict>
          </mc:Fallback>
        </mc:AlternateContent>
      </w:r>
      <w:r w:rsidR="0032079E">
        <w:rPr>
          <w:noProof/>
        </w:rPr>
        <mc:AlternateContent>
          <mc:Choice Requires="wpg">
            <w:drawing>
              <wp:anchor distT="0" distB="0" distL="114300" distR="114300" simplePos="0" relativeHeight="251756544" behindDoc="0" locked="0" layoutInCell="1" allowOverlap="1" wp14:anchorId="549D09D1" wp14:editId="1E1B92B8">
                <wp:simplePos x="0" y="0"/>
                <wp:positionH relativeFrom="margin">
                  <wp:posOffset>338695</wp:posOffset>
                </wp:positionH>
                <wp:positionV relativeFrom="paragraph">
                  <wp:posOffset>3606717</wp:posOffset>
                </wp:positionV>
                <wp:extent cx="9564370" cy="2372264"/>
                <wp:effectExtent l="0" t="0" r="17780" b="28575"/>
                <wp:wrapNone/>
                <wp:docPr id="479" name="Group 479"/>
                <wp:cNvGraphicFramePr/>
                <a:graphic xmlns:a="http://schemas.openxmlformats.org/drawingml/2006/main">
                  <a:graphicData uri="http://schemas.microsoft.com/office/word/2010/wordprocessingGroup">
                    <wpg:wgp>
                      <wpg:cNvGrpSpPr/>
                      <wpg:grpSpPr>
                        <a:xfrm>
                          <a:off x="0" y="0"/>
                          <a:ext cx="9564370" cy="2372264"/>
                          <a:chOff x="0" y="0"/>
                          <a:chExt cx="7972928" cy="336430"/>
                        </a:xfrm>
                        <a:solidFill>
                          <a:schemeClr val="bg1"/>
                        </a:solidFill>
                      </wpg:grpSpPr>
                      <wps:wsp>
                        <wps:cNvPr id="480" name="Rectangle 480"/>
                        <wps:cNvSpPr/>
                        <wps:spPr>
                          <a:xfrm>
                            <a:off x="0" y="0"/>
                            <a:ext cx="1314325" cy="33643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BA311C" w14:textId="77777777" w:rsidR="00A01E67" w:rsidRPr="0057370C" w:rsidRDefault="00A01E67" w:rsidP="0057370C">
                              <w:pPr>
                                <w:pStyle w:val="ListParagraph"/>
                                <w:numPr>
                                  <w:ilvl w:val="0"/>
                                  <w:numId w:val="3"/>
                                </w:numPr>
                                <w:spacing w:after="60" w:line="216" w:lineRule="auto"/>
                                <w:ind w:left="113" w:hanging="113"/>
                                <w:jc w:val="left"/>
                                <w:rPr>
                                  <w:rFonts w:ascii="Roboto" w:eastAsia="Roboto" w:hAnsi="Roboto" w:cs="Roboto"/>
                                  <w:sz w:val="14"/>
                                  <w:szCs w:val="14"/>
                                </w:rPr>
                              </w:pPr>
                              <w:r w:rsidRPr="0057370C">
                                <w:rPr>
                                  <w:rFonts w:ascii="Roboto" w:hAnsi="Roboto"/>
                                  <w:sz w:val="14"/>
                                  <w:szCs w:val="14"/>
                                  <w:u w:val="single"/>
                                </w:rPr>
                                <w:t xml:space="preserve">Names of </w:t>
                              </w:r>
                              <w:r w:rsidRPr="0057370C">
                                <w:rPr>
                                  <w:rFonts w:ascii="Roboto" w:hAnsi="Roboto"/>
                                  <w:b/>
                                  <w:sz w:val="14"/>
                                  <w:szCs w:val="14"/>
                                  <w:u w:val="single"/>
                                </w:rPr>
                                <w:t>materials</w:t>
                              </w:r>
                              <w:r w:rsidRPr="0057370C">
                                <w:rPr>
                                  <w:rFonts w:ascii="Roboto" w:hAnsi="Roboto"/>
                                  <w:sz w:val="14"/>
                                  <w:szCs w:val="14"/>
                                </w:rPr>
                                <w:t>: wood, plastic, glass, metal, water, rock, paper, cardboard, rubber, fabric.</w:t>
                              </w:r>
                            </w:p>
                            <w:p w14:paraId="58FF6665" w14:textId="77777777" w:rsidR="00A01E67" w:rsidRPr="0057370C" w:rsidRDefault="00A01E67" w:rsidP="0057370C">
                              <w:pPr>
                                <w:pStyle w:val="ListParagraph"/>
                                <w:numPr>
                                  <w:ilvl w:val="0"/>
                                  <w:numId w:val="3"/>
                                </w:numPr>
                                <w:spacing w:after="60" w:line="216" w:lineRule="auto"/>
                                <w:ind w:left="113" w:hanging="113"/>
                                <w:jc w:val="left"/>
                                <w:rPr>
                                  <w:rFonts w:ascii="Roboto" w:eastAsia="Roboto" w:hAnsi="Roboto" w:cs="Roboto"/>
                                  <w:sz w:val="14"/>
                                  <w:szCs w:val="14"/>
                                </w:rPr>
                              </w:pPr>
                              <w:r w:rsidRPr="0057370C">
                                <w:rPr>
                                  <w:rFonts w:ascii="Roboto" w:hAnsi="Roboto"/>
                                  <w:sz w:val="14"/>
                                  <w:szCs w:val="14"/>
                                  <w:u w:val="single"/>
                                </w:rPr>
                                <w:t>Properties of materials</w:t>
                              </w:r>
                              <w:r w:rsidRPr="0057370C">
                                <w:rPr>
                                  <w:rFonts w:ascii="Roboto" w:hAnsi="Roboto"/>
                                  <w:sz w:val="14"/>
                                  <w:szCs w:val="14"/>
                                </w:rPr>
                                <w:t xml:space="preserve">: </w:t>
                              </w:r>
                              <w:r w:rsidRPr="0057370C">
                                <w:rPr>
                                  <w:rFonts w:ascii="Roboto" w:hAnsi="Roboto"/>
                                  <w:b/>
                                  <w:sz w:val="14"/>
                                  <w:szCs w:val="14"/>
                                </w:rPr>
                                <w:t>hard, soft, shiny, dull, stretchy</w:t>
                              </w:r>
                              <w:r w:rsidRPr="0057370C">
                                <w:rPr>
                                  <w:rFonts w:ascii="Roboto" w:hAnsi="Roboto"/>
                                  <w:sz w:val="14"/>
                                  <w:szCs w:val="14"/>
                                </w:rPr>
                                <w:t xml:space="preserve">, </w:t>
                              </w:r>
                              <w:r w:rsidRPr="0057370C">
                                <w:rPr>
                                  <w:rFonts w:ascii="Roboto" w:hAnsi="Roboto"/>
                                  <w:b/>
                                  <w:sz w:val="14"/>
                                  <w:szCs w:val="14"/>
                                </w:rPr>
                                <w:t>rough</w:t>
                              </w:r>
                              <w:r w:rsidRPr="0057370C">
                                <w:rPr>
                                  <w:rFonts w:ascii="Roboto" w:hAnsi="Roboto"/>
                                  <w:sz w:val="14"/>
                                  <w:szCs w:val="14"/>
                                </w:rPr>
                                <w:t xml:space="preserve">, </w:t>
                              </w:r>
                              <w:r w:rsidRPr="0057370C">
                                <w:rPr>
                                  <w:rFonts w:ascii="Roboto" w:hAnsi="Roboto"/>
                                  <w:b/>
                                  <w:sz w:val="14"/>
                                  <w:szCs w:val="14"/>
                                </w:rPr>
                                <w:t>smooth, bendy, not bendy, transparent, opaque, waterproof, not waterproof</w:t>
                              </w:r>
                              <w:r w:rsidRPr="0057370C">
                                <w:rPr>
                                  <w:rFonts w:ascii="Roboto" w:hAnsi="Roboto"/>
                                  <w:sz w:val="14"/>
                                  <w:szCs w:val="14"/>
                                </w:rPr>
                                <w:t xml:space="preserve">, </w:t>
                              </w:r>
                              <w:r w:rsidRPr="0057370C">
                                <w:rPr>
                                  <w:rFonts w:ascii="Roboto" w:hAnsi="Roboto"/>
                                  <w:b/>
                                  <w:sz w:val="14"/>
                                  <w:szCs w:val="14"/>
                                </w:rPr>
                                <w:t xml:space="preserve">absorbent, not absorbent, </w:t>
                              </w:r>
                              <w:r w:rsidRPr="0057370C">
                                <w:rPr>
                                  <w:rFonts w:ascii="Roboto" w:hAnsi="Roboto"/>
                                  <w:sz w:val="14"/>
                                  <w:szCs w:val="14"/>
                                </w:rPr>
                                <w:t>sharp, stiff.</w:t>
                              </w:r>
                            </w:p>
                            <w:p w14:paraId="3125BD09" w14:textId="1355CB61" w:rsidR="00A01E67" w:rsidRPr="0057370C" w:rsidRDefault="00A01E67" w:rsidP="0057370C">
                              <w:pPr>
                                <w:pStyle w:val="ListParagraph"/>
                                <w:numPr>
                                  <w:ilvl w:val="0"/>
                                  <w:numId w:val="3"/>
                                </w:numPr>
                                <w:spacing w:after="60" w:line="216" w:lineRule="auto"/>
                                <w:ind w:left="113" w:hanging="113"/>
                                <w:jc w:val="left"/>
                                <w:rPr>
                                  <w:rFonts w:ascii="Roboto" w:eastAsia="Roboto" w:hAnsi="Roboto" w:cs="Roboto"/>
                                  <w:sz w:val="14"/>
                                  <w:szCs w:val="14"/>
                                </w:rPr>
                              </w:pPr>
                              <w:r w:rsidRPr="0057370C">
                                <w:rPr>
                                  <w:rFonts w:ascii="Roboto" w:hAnsi="Roboto"/>
                                  <w:sz w:val="14"/>
                                  <w:szCs w:val="14"/>
                                  <w:u w:val="single"/>
                                </w:rPr>
                                <w:t>Other:</w:t>
                              </w:r>
                              <w:r w:rsidRPr="0057370C">
                                <w:rPr>
                                  <w:rFonts w:ascii="Roboto" w:hAnsi="Roboto"/>
                                  <w:sz w:val="14"/>
                                  <w:szCs w:val="14"/>
                                </w:rPr>
                                <w:t xml:space="preserve"> </w:t>
                              </w:r>
                              <w:r w:rsidRPr="0057370C">
                                <w:rPr>
                                  <w:rFonts w:ascii="Roboto" w:hAnsi="Roboto"/>
                                  <w:b/>
                                  <w:sz w:val="14"/>
                                  <w:szCs w:val="14"/>
                                </w:rPr>
                                <w:t>object.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1" name="Rectangle 481"/>
                        <wps:cNvSpPr/>
                        <wps:spPr>
                          <a:xfrm>
                            <a:off x="1311216" y="0"/>
                            <a:ext cx="134002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2D9703" w14:textId="77777777"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Changing shape:</w:t>
                              </w:r>
                              <w:r w:rsidRPr="003020D4">
                                <w:rPr>
                                  <w:rFonts w:ascii="Roboto" w:hAnsi="Roboto"/>
                                  <w:sz w:val="14"/>
                                  <w:szCs w:val="14"/>
                                </w:rPr>
                                <w:t xml:space="preserve"> </w:t>
                              </w:r>
                              <w:r w:rsidRPr="001209FA">
                                <w:rPr>
                                  <w:rFonts w:ascii="Roboto" w:hAnsi="Roboto"/>
                                  <w:sz w:val="14"/>
                                  <w:szCs w:val="14"/>
                                </w:rPr>
                                <w:t>squash, bend, twist, stretch.</w:t>
                              </w:r>
                            </w:p>
                            <w:p w14:paraId="1AD96418" w14:textId="77777777"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b/>
                                  <w:sz w:val="14"/>
                                  <w:szCs w:val="14"/>
                                  <w:u w:val="single"/>
                                </w:rPr>
                                <w:t xml:space="preserve">Properties </w:t>
                              </w:r>
                              <w:r w:rsidRPr="001209FA">
                                <w:rPr>
                                  <w:rFonts w:ascii="Roboto" w:hAnsi="Roboto"/>
                                  <w:sz w:val="14"/>
                                  <w:szCs w:val="14"/>
                                  <w:u w:val="single"/>
                                </w:rPr>
                                <w:t xml:space="preserve">of </w:t>
                              </w:r>
                              <w:r w:rsidRPr="001209FA">
                                <w:rPr>
                                  <w:rFonts w:ascii="Roboto" w:hAnsi="Roboto"/>
                                  <w:b/>
                                  <w:sz w:val="14"/>
                                  <w:szCs w:val="14"/>
                                  <w:u w:val="single"/>
                                </w:rPr>
                                <w:t>materials:</w:t>
                              </w:r>
                              <w:r w:rsidRPr="001209FA">
                                <w:rPr>
                                  <w:rFonts w:ascii="Roboto" w:hAnsi="Roboto"/>
                                  <w:sz w:val="14"/>
                                  <w:szCs w:val="14"/>
                                </w:rPr>
                                <w:t xml:space="preserve"> e.g.</w:t>
                              </w:r>
                              <w:r w:rsidRPr="001209FA">
                                <w:rPr>
                                  <w:rFonts w:ascii="Roboto" w:hAnsi="Roboto"/>
                                  <w:b/>
                                  <w:sz w:val="14"/>
                                  <w:szCs w:val="14"/>
                                  <w:u w:val="single"/>
                                </w:rPr>
                                <w:t xml:space="preserve"> </w:t>
                              </w:r>
                              <w:r w:rsidRPr="001209FA">
                                <w:rPr>
                                  <w:rFonts w:ascii="Roboto" w:hAnsi="Roboto"/>
                                  <w:sz w:val="14"/>
                                  <w:szCs w:val="14"/>
                                </w:rPr>
                                <w:t>strong, flexible, light, hard-wearing, elastic.</w:t>
                              </w:r>
                            </w:p>
                            <w:p w14:paraId="0F0809FA" w14:textId="6756D1D7"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3020D4">
                                <w:rPr>
                                  <w:rFonts w:ascii="Roboto" w:hAnsi="Roboto"/>
                                  <w:sz w:val="14"/>
                                  <w:szCs w:val="14"/>
                                  <w:u w:val="single"/>
                                </w:rPr>
                                <w:t>Other</w:t>
                              </w:r>
                              <w:r w:rsidRPr="001209FA">
                                <w:rPr>
                                  <w:rFonts w:ascii="Roboto" w:hAnsi="Roboto"/>
                                  <w:sz w:val="14"/>
                                  <w:szCs w:val="14"/>
                                </w:rPr>
                                <w:t xml:space="preserve">: </w:t>
                              </w:r>
                              <w:r w:rsidRPr="001209FA">
                                <w:rPr>
                                  <w:rFonts w:ascii="Roboto" w:hAnsi="Roboto"/>
                                  <w:b/>
                                  <w:sz w:val="14"/>
                                  <w:szCs w:val="14"/>
                                </w:rPr>
                                <w:t>suitability</w:t>
                              </w:r>
                              <w:r w:rsidRPr="001209FA">
                                <w:rPr>
                                  <w:rFonts w:ascii="Roboto" w:hAnsi="Roboto"/>
                                  <w:sz w:val="14"/>
                                  <w:szCs w:val="14"/>
                                </w:rPr>
                                <w:t>, recycle, pollution.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2" name="Rectangle 482"/>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EB1DF6" w14:textId="77777777"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Types of rock</w:t>
                              </w:r>
                              <w:r w:rsidRPr="001209FA">
                                <w:rPr>
                                  <w:rFonts w:ascii="Roboto" w:hAnsi="Roboto"/>
                                  <w:b/>
                                  <w:sz w:val="14"/>
                                  <w:szCs w:val="14"/>
                                  <w:u w:val="single"/>
                                </w:rPr>
                                <w:t>:</w:t>
                              </w:r>
                              <w:r w:rsidRPr="001209FA">
                                <w:rPr>
                                  <w:rFonts w:ascii="Roboto" w:hAnsi="Roboto"/>
                                  <w:b/>
                                  <w:sz w:val="14"/>
                                  <w:szCs w:val="14"/>
                                </w:rPr>
                                <w:t xml:space="preserve"> sedimentary rock, igneous rock, metamorphic rock.</w:t>
                              </w:r>
                            </w:p>
                            <w:p w14:paraId="480F5424" w14:textId="77777777"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b/>
                                  <w:sz w:val="14"/>
                                  <w:szCs w:val="14"/>
                                  <w:u w:val="single"/>
                                </w:rPr>
                                <w:t>Properties of rocks:</w:t>
                              </w:r>
                              <w:r w:rsidRPr="001209FA">
                                <w:rPr>
                                  <w:rFonts w:ascii="Roboto" w:hAnsi="Roboto"/>
                                  <w:b/>
                                  <w:sz w:val="14"/>
                                  <w:szCs w:val="14"/>
                                </w:rPr>
                                <w:t xml:space="preserve"> permeable, </w:t>
                              </w:r>
                              <w:r w:rsidRPr="001209FA">
                                <w:rPr>
                                  <w:rFonts w:ascii="Roboto" w:hAnsi="Roboto"/>
                                  <w:sz w:val="14"/>
                                  <w:szCs w:val="14"/>
                                </w:rPr>
                                <w:t>semi-permeable,</w:t>
                              </w:r>
                              <w:r w:rsidRPr="001209FA">
                                <w:rPr>
                                  <w:rFonts w:ascii="Roboto" w:hAnsi="Roboto"/>
                                  <w:b/>
                                  <w:sz w:val="14"/>
                                  <w:szCs w:val="14"/>
                                </w:rPr>
                                <w:t xml:space="preserve"> impermeable, </w:t>
                              </w:r>
                              <w:r w:rsidRPr="001209FA">
                                <w:rPr>
                                  <w:rFonts w:ascii="Roboto" w:hAnsi="Roboto"/>
                                  <w:sz w:val="14"/>
                                  <w:szCs w:val="14"/>
                                </w:rPr>
                                <w:t>durable.</w:t>
                              </w:r>
                            </w:p>
                            <w:p w14:paraId="6545ED37" w14:textId="77777777"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Names of rocks:</w:t>
                              </w:r>
                              <w:r w:rsidRPr="001209FA">
                                <w:rPr>
                                  <w:rFonts w:ascii="Roboto" w:hAnsi="Roboto"/>
                                  <w:sz w:val="14"/>
                                  <w:szCs w:val="14"/>
                                </w:rPr>
                                <w:t xml:space="preserve"> e.g. marble, chalk, granite, sandstone, slate.</w:t>
                              </w:r>
                            </w:p>
                            <w:p w14:paraId="1621B543" w14:textId="77777777"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Formation of rocks and fossils:</w:t>
                              </w:r>
                              <w:r w:rsidRPr="001209FA">
                                <w:rPr>
                                  <w:rFonts w:ascii="Roboto" w:hAnsi="Roboto"/>
                                  <w:sz w:val="14"/>
                                  <w:szCs w:val="14"/>
                                </w:rPr>
                                <w:t xml:space="preserve"> natural, human-made, </w:t>
                              </w:r>
                              <w:r w:rsidRPr="001209FA">
                                <w:rPr>
                                  <w:rFonts w:ascii="Roboto" w:hAnsi="Roboto"/>
                                  <w:b/>
                                  <w:sz w:val="14"/>
                                  <w:szCs w:val="14"/>
                                </w:rPr>
                                <w:t xml:space="preserve">magma, lava, </w:t>
                              </w:r>
                              <w:r w:rsidRPr="001209FA">
                                <w:rPr>
                                  <w:rFonts w:ascii="Roboto" w:hAnsi="Roboto"/>
                                  <w:sz w:val="14"/>
                                  <w:szCs w:val="14"/>
                                </w:rPr>
                                <w:t xml:space="preserve">molten rock, </w:t>
                              </w:r>
                              <w:r w:rsidRPr="001209FA">
                                <w:rPr>
                                  <w:rFonts w:ascii="Roboto" w:hAnsi="Roboto"/>
                                  <w:b/>
                                  <w:sz w:val="14"/>
                                  <w:szCs w:val="14"/>
                                </w:rPr>
                                <w:t xml:space="preserve">sediment, erosion, fossilisation, </w:t>
                              </w:r>
                              <w:r w:rsidRPr="001209FA">
                                <w:rPr>
                                  <w:rFonts w:ascii="Roboto" w:hAnsi="Roboto"/>
                                  <w:sz w:val="14"/>
                                  <w:szCs w:val="14"/>
                                </w:rPr>
                                <w:t>layers, bone, fossil.</w:t>
                              </w:r>
                            </w:p>
                            <w:p w14:paraId="08ACB02A" w14:textId="77777777"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Soil:</w:t>
                              </w:r>
                              <w:r w:rsidRPr="001209FA">
                                <w:rPr>
                                  <w:rFonts w:ascii="Roboto" w:hAnsi="Roboto"/>
                                  <w:sz w:val="14"/>
                                  <w:szCs w:val="14"/>
                                </w:rPr>
                                <w:t xml:space="preserve"> sandy, chalky, clay, peaty, loamy, topsoil, subsoil, bedrock, mineral, organic matter, compost.</w:t>
                              </w:r>
                            </w:p>
                            <w:p w14:paraId="501BB909" w14:textId="127A0576"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Other:</w:t>
                              </w:r>
                              <w:r w:rsidRPr="001209FA">
                                <w:rPr>
                                  <w:rFonts w:ascii="Roboto" w:hAnsi="Roboto"/>
                                  <w:sz w:val="14"/>
                                  <w:szCs w:val="14"/>
                                </w:rPr>
                                <w:t xml:space="preserve"> </w:t>
                              </w:r>
                              <w:r w:rsidRPr="001209FA">
                                <w:rPr>
                                  <w:rFonts w:ascii="Roboto" w:hAnsi="Roboto"/>
                                  <w:b/>
                                  <w:sz w:val="14"/>
                                  <w:szCs w:val="14"/>
                                </w:rPr>
                                <w:t>palaeontology.</w:t>
                              </w:r>
                              <w:r>
                                <w:rPr>
                                  <w:rFonts w:ascii="Roboto" w:hAnsi="Roboto"/>
                                  <w:b/>
                                  <w:sz w:val="14"/>
                                  <w:szCs w:val="14"/>
                                </w:rPr>
                                <w:br/>
                              </w:r>
                            </w:p>
                            <w:p w14:paraId="25B12836" w14:textId="529666AF" w:rsidR="00A01E67" w:rsidRPr="001209FA" w:rsidRDefault="00A01E67" w:rsidP="001209FA">
                              <w:pPr>
                                <w:spacing w:after="60" w:line="216" w:lineRule="auto"/>
                                <w:jc w:val="left"/>
                                <w:rPr>
                                  <w:rFonts w:ascii="Roboto" w:eastAsia="Roboto" w:hAnsi="Roboto" w:cs="Roboto"/>
                                  <w:sz w:val="14"/>
                                  <w:szCs w:val="14"/>
                                </w:rPr>
                              </w:pPr>
                              <w:r w:rsidRPr="001209FA">
                                <w:rPr>
                                  <w:rFonts w:ascii="Roboto" w:hAnsi="Roboto"/>
                                  <w:sz w:val="14"/>
                                  <w:szCs w:val="14"/>
                                </w:rPr>
                                <w:t xml:space="preserve">Previously introduced vocabulary: soil, </w:t>
                              </w:r>
                              <w:r w:rsidRPr="001209FA">
                                <w:rPr>
                                  <w:rFonts w:ascii="Roboto" w:hAnsi="Roboto"/>
                                  <w:b/>
                                  <w:sz w:val="14"/>
                                  <w:szCs w:val="14"/>
                                </w:rPr>
                                <w:t>water</w:t>
                              </w:r>
                              <w:r w:rsidRPr="001209FA">
                                <w:rPr>
                                  <w:rFonts w:ascii="Roboto" w:hAnsi="Roboto"/>
                                  <w:sz w:val="14"/>
                                  <w:szCs w:val="14"/>
                                </w:rPr>
                                <w:t>, air.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3" name="Rectangle 483"/>
                        <wps:cNvSpPr/>
                        <wps:spPr>
                          <a:xfrm>
                            <a:off x="3947882" y="0"/>
                            <a:ext cx="1359484"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5E172E" w14:textId="3BA05F6F" w:rsidR="00A01E67" w:rsidRPr="00C762DB" w:rsidRDefault="00A01E67" w:rsidP="00DD7454">
                              <w:pPr>
                                <w:pStyle w:val="ListParagraph"/>
                                <w:numPr>
                                  <w:ilvl w:val="0"/>
                                  <w:numId w:val="3"/>
                                </w:numPr>
                                <w:spacing w:after="60" w:line="240" w:lineRule="auto"/>
                                <w:ind w:left="113" w:hanging="113"/>
                                <w:jc w:val="left"/>
                                <w:rPr>
                                  <w:rFonts w:ascii="Roboto" w:eastAsia="Roboto" w:hAnsi="Roboto" w:cs="Roboto"/>
                                  <w:sz w:val="14"/>
                                  <w:szCs w:val="14"/>
                                </w:rPr>
                              </w:pPr>
                              <w:r w:rsidRPr="001209FA">
                                <w:rPr>
                                  <w:rFonts w:ascii="Roboto" w:hAnsi="Roboto"/>
                                  <w:b/>
                                  <w:sz w:val="14"/>
                                  <w:szCs w:val="14"/>
                                  <w:u w:val="single"/>
                                </w:rPr>
                                <w:t>States of matter:</w:t>
                              </w:r>
                              <w:r w:rsidRPr="001209FA">
                                <w:rPr>
                                  <w:rFonts w:ascii="Roboto" w:hAnsi="Roboto"/>
                                  <w:b/>
                                  <w:sz w:val="14"/>
                                  <w:szCs w:val="14"/>
                                </w:rPr>
                                <w:t xml:space="preserve"> solids, liquids, gases, </w:t>
                              </w:r>
                              <w:r w:rsidRPr="001209FA">
                                <w:rPr>
                                  <w:rFonts w:ascii="Roboto" w:hAnsi="Roboto"/>
                                  <w:sz w:val="14"/>
                                  <w:szCs w:val="14"/>
                                </w:rPr>
                                <w:t>particles.</w:t>
                              </w:r>
                            </w:p>
                            <w:p w14:paraId="26EF7A11" w14:textId="522F351C" w:rsidR="00A01E67" w:rsidRPr="00C762DB" w:rsidRDefault="00A01E67" w:rsidP="00DD7454">
                              <w:pPr>
                                <w:pStyle w:val="ListParagraph"/>
                                <w:numPr>
                                  <w:ilvl w:val="0"/>
                                  <w:numId w:val="3"/>
                                </w:numPr>
                                <w:spacing w:after="60" w:line="240" w:lineRule="auto"/>
                                <w:ind w:left="113" w:hanging="113"/>
                                <w:jc w:val="left"/>
                                <w:rPr>
                                  <w:rFonts w:ascii="Roboto" w:eastAsia="Roboto" w:hAnsi="Roboto" w:cs="Roboto"/>
                                  <w:sz w:val="14"/>
                                  <w:szCs w:val="14"/>
                                </w:rPr>
                              </w:pPr>
                              <w:r w:rsidRPr="00C762DB">
                                <w:rPr>
                                  <w:rFonts w:ascii="Roboto" w:hAnsi="Roboto"/>
                                  <w:sz w:val="14"/>
                                  <w:szCs w:val="14"/>
                                  <w:u w:val="single"/>
                                </w:rPr>
                                <w:t>State change:</w:t>
                              </w:r>
                              <w:r w:rsidRPr="00C762DB">
                                <w:rPr>
                                  <w:rFonts w:ascii="Roboto" w:hAnsi="Roboto"/>
                                  <w:sz w:val="14"/>
                                  <w:szCs w:val="14"/>
                                </w:rPr>
                                <w:t xml:space="preserve"> </w:t>
                              </w:r>
                              <w:r w:rsidRPr="00C762DB">
                                <w:rPr>
                                  <w:rFonts w:ascii="Roboto" w:hAnsi="Roboto"/>
                                  <w:b/>
                                  <w:sz w:val="14"/>
                                  <w:szCs w:val="14"/>
                                </w:rPr>
                                <w:t>evaporate,</w:t>
                              </w:r>
                              <w:r w:rsidRPr="00C762DB">
                                <w:rPr>
                                  <w:rFonts w:ascii="Roboto" w:hAnsi="Roboto"/>
                                  <w:sz w:val="14"/>
                                  <w:szCs w:val="14"/>
                                </w:rPr>
                                <w:t xml:space="preserve"> </w:t>
                              </w:r>
                              <w:r w:rsidRPr="00C762DB">
                                <w:rPr>
                                  <w:rFonts w:ascii="Roboto" w:hAnsi="Roboto"/>
                                  <w:b/>
                                  <w:sz w:val="14"/>
                                  <w:szCs w:val="14"/>
                                </w:rPr>
                                <w:t>condense,</w:t>
                              </w:r>
                              <w:r w:rsidRPr="00C762DB">
                                <w:rPr>
                                  <w:rFonts w:ascii="Roboto" w:hAnsi="Roboto"/>
                                  <w:sz w:val="14"/>
                                  <w:szCs w:val="14"/>
                                </w:rPr>
                                <w:t xml:space="preserve"> </w:t>
                              </w:r>
                              <w:r w:rsidRPr="00C762DB">
                                <w:rPr>
                                  <w:rFonts w:ascii="Roboto" w:hAnsi="Roboto"/>
                                  <w:b/>
                                  <w:sz w:val="14"/>
                                  <w:szCs w:val="14"/>
                                </w:rPr>
                                <w:t>melt, freeze</w:t>
                              </w:r>
                              <w:r w:rsidRPr="00C762DB">
                                <w:rPr>
                                  <w:rFonts w:ascii="Roboto" w:hAnsi="Roboto"/>
                                  <w:sz w:val="14"/>
                                  <w:szCs w:val="14"/>
                                </w:rPr>
                                <w:t xml:space="preserve">, heat, cool, melting point, freezing point, boiling point, </w:t>
                              </w:r>
                              <w:r w:rsidRPr="00C762DB">
                                <w:rPr>
                                  <w:rFonts w:ascii="Roboto" w:hAnsi="Roboto"/>
                                  <w:b/>
                                  <w:sz w:val="14"/>
                                  <w:szCs w:val="14"/>
                                </w:rPr>
                                <w:t>water vapour</w:t>
                              </w:r>
                              <w:r w:rsidRPr="00C762DB">
                                <w:rPr>
                                  <w:rFonts w:ascii="Roboto" w:hAnsi="Roboto"/>
                                  <w:sz w:val="14"/>
                                  <w:szCs w:val="14"/>
                                </w:rPr>
                                <w:t>.</w:t>
                              </w:r>
                            </w:p>
                            <w:p w14:paraId="4BB1BB91" w14:textId="1CA07181" w:rsidR="00A01E67" w:rsidRPr="001209FA" w:rsidRDefault="00A01E67" w:rsidP="00DD7454">
                              <w:pPr>
                                <w:pStyle w:val="ListParagraph"/>
                                <w:numPr>
                                  <w:ilvl w:val="0"/>
                                  <w:numId w:val="3"/>
                                </w:numPr>
                                <w:spacing w:after="60" w:line="240" w:lineRule="auto"/>
                                <w:ind w:left="113" w:hanging="113"/>
                                <w:jc w:val="left"/>
                                <w:rPr>
                                  <w:rFonts w:ascii="Roboto" w:eastAsia="Roboto" w:hAnsi="Roboto" w:cs="Roboto"/>
                                  <w:sz w:val="14"/>
                                  <w:szCs w:val="14"/>
                                </w:rPr>
                              </w:pPr>
                              <w:r w:rsidRPr="001209FA">
                                <w:rPr>
                                  <w:rFonts w:ascii="Roboto" w:hAnsi="Roboto"/>
                                  <w:sz w:val="14"/>
                                  <w:szCs w:val="14"/>
                                  <w:u w:val="single"/>
                                </w:rPr>
                                <w:t>Water cycle:</w:t>
                              </w:r>
                              <w:r w:rsidRPr="001209FA">
                                <w:rPr>
                                  <w:rFonts w:ascii="Roboto" w:hAnsi="Roboto"/>
                                  <w:sz w:val="14"/>
                                  <w:szCs w:val="14"/>
                                </w:rPr>
                                <w:t xml:space="preserve"> </w:t>
                              </w:r>
                              <w:r w:rsidRPr="001209FA">
                                <w:rPr>
                                  <w:rFonts w:ascii="Roboto" w:hAnsi="Roboto"/>
                                  <w:b/>
                                  <w:sz w:val="14"/>
                                  <w:szCs w:val="14"/>
                                </w:rPr>
                                <w:t>precipitation</w:t>
                              </w:r>
                              <w:r w:rsidRPr="001209FA">
                                <w:rPr>
                                  <w:rFonts w:ascii="Roboto" w:hAnsi="Roboto"/>
                                  <w:sz w:val="14"/>
                                  <w:szCs w:val="14"/>
                                </w:rPr>
                                <w:t>, evaporation, condensation, ground run-off, collection, underground water, bodies of water (sea, river, stream), water droplets, hail.</w:t>
                              </w:r>
                            </w:p>
                            <w:p w14:paraId="72193435" w14:textId="6E303510" w:rsidR="00A01E67" w:rsidRPr="00C762DB" w:rsidRDefault="00A01E67" w:rsidP="00DD7454">
                              <w:pPr>
                                <w:pStyle w:val="ListParagraph"/>
                                <w:numPr>
                                  <w:ilvl w:val="0"/>
                                  <w:numId w:val="3"/>
                                </w:numPr>
                                <w:spacing w:after="60" w:line="240" w:lineRule="auto"/>
                                <w:ind w:left="113" w:hanging="113"/>
                                <w:jc w:val="left"/>
                                <w:rPr>
                                  <w:rFonts w:ascii="Roboto" w:eastAsia="Roboto" w:hAnsi="Roboto" w:cs="Roboto"/>
                                  <w:sz w:val="14"/>
                                  <w:szCs w:val="14"/>
                                </w:rPr>
                              </w:pPr>
                              <w:r w:rsidRPr="001209FA">
                                <w:rPr>
                                  <w:rFonts w:ascii="Roboto" w:hAnsi="Roboto"/>
                                  <w:sz w:val="14"/>
                                  <w:szCs w:val="14"/>
                                  <w:u w:val="single"/>
                                </w:rPr>
                                <w:t>Other:</w:t>
                              </w:r>
                              <w:r w:rsidRPr="001209FA">
                                <w:rPr>
                                  <w:rFonts w:ascii="Roboto" w:hAnsi="Roboto"/>
                                  <w:sz w:val="14"/>
                                  <w:szCs w:val="14"/>
                                </w:rPr>
                                <w:t xml:space="preserve"> atmosphere.</w:t>
                              </w:r>
                              <w:r>
                                <w:rPr>
                                  <w:rFonts w:ascii="Roboto" w:hAnsi="Roboto"/>
                                  <w:sz w:val="14"/>
                                  <w:szCs w:val="14"/>
                                </w:rPr>
                                <w:br/>
                              </w:r>
                            </w:p>
                            <w:p w14:paraId="71498BF2" w14:textId="77777777" w:rsidR="00A01E67" w:rsidRDefault="00A01E67" w:rsidP="001209FA">
                              <w:pPr>
                                <w:spacing w:after="6" w:line="216" w:lineRule="auto"/>
                                <w:jc w:val="left"/>
                                <w:rPr>
                                  <w:rFonts w:ascii="Roboto" w:hAnsi="Roboto"/>
                                  <w:sz w:val="14"/>
                                  <w:szCs w:val="14"/>
                                </w:rPr>
                              </w:pPr>
                              <w:r w:rsidRPr="001209FA">
                                <w:rPr>
                                  <w:rFonts w:ascii="Roboto" w:hAnsi="Roboto"/>
                                  <w:sz w:val="14"/>
                                  <w:szCs w:val="14"/>
                                </w:rPr>
                                <w:t>Previously introduced vocabulary:  temperature, rain, cloud, snow, wind, sun, hot, cold, absorb, carbon dioxide</w:t>
                              </w:r>
                            </w:p>
                            <w:p w14:paraId="3FFEC120" w14:textId="77777777" w:rsidR="00A01E67" w:rsidRDefault="00A01E67" w:rsidP="001209FA">
                              <w:pPr>
                                <w:spacing w:after="6" w:line="216" w:lineRule="auto"/>
                                <w:jc w:val="left"/>
                                <w:rPr>
                                  <w:rFonts w:ascii="Roboto" w:hAnsi="Roboto"/>
                                  <w:sz w:val="14"/>
                                  <w:szCs w:val="14"/>
                                </w:rPr>
                              </w:pPr>
                            </w:p>
                            <w:p w14:paraId="6C138CEA" w14:textId="223905E2" w:rsidR="00A01E67" w:rsidRPr="000C1719" w:rsidRDefault="00A01E67" w:rsidP="000C1719">
                              <w:pPr>
                                <w:spacing w:after="6" w:line="216" w:lineRule="auto"/>
                                <w:ind w:left="1080" w:hanging="360"/>
                                <w:jc w:val="left"/>
                                <w:rPr>
                                  <w:rFonts w:ascii="Roboto" w:eastAsia="Roboto" w:hAnsi="Roboto" w:cs="Roboto"/>
                                  <w:sz w:val="14"/>
                                  <w:szCs w:val="14"/>
                                </w:rPr>
                              </w:pPr>
                              <w:r w:rsidRPr="000C1719">
                                <w:rPr>
                                  <w:rFonts w:ascii="Roboto" w:hAnsi="Roboto"/>
                                  <w:sz w:val="14"/>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4" name="Rectangle 484"/>
                        <wps:cNvSpPr/>
                        <wps:spPr>
                          <a:xfrm>
                            <a:off x="5305245" y="0"/>
                            <a:ext cx="1403552"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0031E38" w14:textId="0CA2C2FF" w:rsidR="00A01E67" w:rsidRPr="00DD7454" w:rsidRDefault="00A01E67" w:rsidP="00DD7454">
                              <w:pPr>
                                <w:pStyle w:val="ListParagraph"/>
                                <w:numPr>
                                  <w:ilvl w:val="0"/>
                                  <w:numId w:val="3"/>
                                </w:numPr>
                                <w:spacing w:after="60" w:line="240" w:lineRule="auto"/>
                                <w:ind w:left="113" w:hanging="113"/>
                                <w:jc w:val="left"/>
                                <w:rPr>
                                  <w:rFonts w:ascii="Roboto" w:eastAsia="Roboto" w:hAnsi="Roboto" w:cs="Roboto"/>
                                  <w:sz w:val="14"/>
                                  <w:szCs w:val="14"/>
                                </w:rPr>
                              </w:pPr>
                              <w:r w:rsidRPr="00192FD0">
                                <w:rPr>
                                  <w:rFonts w:ascii="Roboto" w:hAnsi="Roboto"/>
                                  <w:sz w:val="14"/>
                                  <w:szCs w:val="14"/>
                                  <w:u w:val="single"/>
                                </w:rPr>
                                <w:t xml:space="preserve">Properties of </w:t>
                              </w:r>
                              <w:r w:rsidRPr="00192FD0">
                                <w:rPr>
                                  <w:rFonts w:ascii="Roboto" w:hAnsi="Roboto"/>
                                  <w:b/>
                                  <w:sz w:val="14"/>
                                  <w:szCs w:val="14"/>
                                  <w:u w:val="single"/>
                                </w:rPr>
                                <w:t>materials</w:t>
                              </w:r>
                              <w:r w:rsidRPr="00192FD0">
                                <w:rPr>
                                  <w:rFonts w:ascii="Roboto" w:hAnsi="Roboto"/>
                                  <w:sz w:val="14"/>
                                  <w:szCs w:val="14"/>
                                  <w:u w:val="single"/>
                                </w:rPr>
                                <w:t>:</w:t>
                              </w:r>
                              <w:r w:rsidRPr="00192FD0">
                                <w:rPr>
                                  <w:rFonts w:ascii="Roboto" w:hAnsi="Roboto"/>
                                  <w:sz w:val="14"/>
                                  <w:szCs w:val="14"/>
                                </w:rPr>
                                <w:t xml:space="preserve"> thermal</w:t>
                              </w:r>
                              <w:r>
                                <w:rPr>
                                  <w:rFonts w:ascii="Roboto" w:hAnsi="Roboto"/>
                                  <w:sz w:val="14"/>
                                  <w:szCs w:val="14"/>
                                </w:rPr>
                                <w:t xml:space="preserve"> </w:t>
                              </w:r>
                              <w:r w:rsidRPr="00192FD0">
                                <w:rPr>
                                  <w:rFonts w:ascii="Roboto" w:hAnsi="Roboto"/>
                                  <w:b/>
                                  <w:sz w:val="14"/>
                                  <w:szCs w:val="14"/>
                                </w:rPr>
                                <w:t xml:space="preserve">conductor/insulator, </w:t>
                              </w:r>
                              <w:r w:rsidRPr="00192FD0">
                                <w:rPr>
                                  <w:rFonts w:ascii="Roboto" w:hAnsi="Roboto"/>
                                  <w:sz w:val="14"/>
                                  <w:szCs w:val="14"/>
                                </w:rPr>
                                <w:t xml:space="preserve">magnetism, electrical resistance, </w:t>
                              </w:r>
                              <w:r w:rsidRPr="00192FD0">
                                <w:rPr>
                                  <w:rFonts w:ascii="Roboto" w:hAnsi="Roboto"/>
                                  <w:b/>
                                  <w:sz w:val="14"/>
                                  <w:szCs w:val="14"/>
                                </w:rPr>
                                <w:t>transparency</w:t>
                              </w:r>
                              <w:r w:rsidRPr="00192FD0">
                                <w:rPr>
                                  <w:rFonts w:ascii="Roboto" w:hAnsi="Roboto"/>
                                  <w:sz w:val="14"/>
                                  <w:szCs w:val="14"/>
                                </w:rPr>
                                <w:t>.</w:t>
                              </w:r>
                            </w:p>
                            <w:p w14:paraId="3C249EF9" w14:textId="3B662419" w:rsidR="00A01E67" w:rsidRPr="00DD7454" w:rsidRDefault="00A01E67" w:rsidP="00DD7454">
                              <w:pPr>
                                <w:pStyle w:val="ListParagraph"/>
                                <w:numPr>
                                  <w:ilvl w:val="0"/>
                                  <w:numId w:val="3"/>
                                </w:numPr>
                                <w:spacing w:after="60" w:line="240" w:lineRule="auto"/>
                                <w:ind w:left="113" w:hanging="113"/>
                                <w:jc w:val="left"/>
                                <w:rPr>
                                  <w:rFonts w:ascii="Roboto" w:eastAsia="Roboto" w:hAnsi="Roboto" w:cs="Roboto"/>
                                  <w:sz w:val="14"/>
                                  <w:szCs w:val="14"/>
                                </w:rPr>
                              </w:pPr>
                              <w:r w:rsidRPr="00192FD0">
                                <w:rPr>
                                  <w:rFonts w:ascii="Roboto" w:hAnsi="Roboto"/>
                                  <w:sz w:val="14"/>
                                  <w:szCs w:val="14"/>
                                  <w:u w:val="single"/>
                                </w:rPr>
                                <w:t>Mixtures and solutions:</w:t>
                              </w:r>
                              <w:r w:rsidRPr="00EF6F47">
                                <w:rPr>
                                  <w:rFonts w:ascii="Roboto" w:hAnsi="Roboto"/>
                                  <w:sz w:val="14"/>
                                  <w:szCs w:val="14"/>
                                </w:rPr>
                                <w:t xml:space="preserve"> </w:t>
                              </w:r>
                              <w:r w:rsidRPr="00192FD0">
                                <w:rPr>
                                  <w:rFonts w:ascii="Roboto" w:hAnsi="Roboto"/>
                                  <w:sz w:val="14"/>
                                  <w:szCs w:val="14"/>
                                </w:rPr>
                                <w:t>dissolving, substance, soluble, insoluble.</w:t>
                              </w:r>
                            </w:p>
                            <w:p w14:paraId="3CF829E1" w14:textId="0784297F" w:rsidR="00A01E67" w:rsidRPr="00DD7454" w:rsidRDefault="00A01E67" w:rsidP="00DD7454">
                              <w:pPr>
                                <w:pStyle w:val="ListParagraph"/>
                                <w:numPr>
                                  <w:ilvl w:val="0"/>
                                  <w:numId w:val="3"/>
                                </w:numPr>
                                <w:spacing w:after="60" w:line="240" w:lineRule="auto"/>
                                <w:ind w:left="113" w:hanging="113"/>
                                <w:jc w:val="left"/>
                                <w:rPr>
                                  <w:rFonts w:ascii="Roboto" w:eastAsia="Roboto" w:hAnsi="Roboto" w:cs="Roboto"/>
                                  <w:sz w:val="14"/>
                                  <w:szCs w:val="14"/>
                                </w:rPr>
                              </w:pPr>
                              <w:r w:rsidRPr="00192FD0">
                                <w:rPr>
                                  <w:rFonts w:ascii="Roboto" w:hAnsi="Roboto"/>
                                  <w:sz w:val="14"/>
                                  <w:szCs w:val="14"/>
                                  <w:u w:val="single"/>
                                </w:rPr>
                                <w:t>Changes of materials:</w:t>
                              </w:r>
                              <w:r w:rsidRPr="00EF6F47">
                                <w:rPr>
                                  <w:rFonts w:ascii="Roboto" w:hAnsi="Roboto"/>
                                  <w:sz w:val="14"/>
                                  <w:szCs w:val="14"/>
                                </w:rPr>
                                <w:t xml:space="preserve"> </w:t>
                              </w:r>
                              <w:r w:rsidRPr="00192FD0">
                                <w:rPr>
                                  <w:rFonts w:ascii="Roboto" w:hAnsi="Roboto"/>
                                  <w:sz w:val="14"/>
                                  <w:szCs w:val="14"/>
                                </w:rPr>
                                <w:t>reversible change, physical change, irreversible change, chemical change, burning, new material, product.</w:t>
                              </w:r>
                            </w:p>
                            <w:p w14:paraId="1D91F53D" w14:textId="71983023" w:rsidR="00A01E67" w:rsidRPr="00EF6F47" w:rsidRDefault="00A01E67" w:rsidP="00DD7454">
                              <w:pPr>
                                <w:pStyle w:val="ListParagraph"/>
                                <w:numPr>
                                  <w:ilvl w:val="0"/>
                                  <w:numId w:val="3"/>
                                </w:numPr>
                                <w:spacing w:after="60" w:line="240" w:lineRule="auto"/>
                                <w:ind w:left="113" w:hanging="113"/>
                                <w:jc w:val="left"/>
                                <w:rPr>
                                  <w:rFonts w:ascii="Roboto" w:eastAsia="Roboto" w:hAnsi="Roboto" w:cs="Roboto"/>
                                  <w:sz w:val="14"/>
                                  <w:szCs w:val="14"/>
                                </w:rPr>
                              </w:pPr>
                              <w:r w:rsidRPr="00192FD0">
                                <w:rPr>
                                  <w:rFonts w:ascii="Roboto" w:hAnsi="Roboto"/>
                                  <w:sz w:val="14"/>
                                  <w:szCs w:val="14"/>
                                  <w:u w:val="single"/>
                                </w:rPr>
                                <w:t>Separating</w:t>
                              </w:r>
                              <w:r w:rsidRPr="00192FD0">
                                <w:rPr>
                                  <w:rFonts w:ascii="Roboto" w:hAnsi="Roboto"/>
                                  <w:sz w:val="14"/>
                                  <w:szCs w:val="14"/>
                                </w:rPr>
                                <w:t>: sieving, filtering, magnetic attraction.</w:t>
                              </w:r>
                            </w:p>
                            <w:p w14:paraId="767BAC71" w14:textId="77777777" w:rsidR="00A01E67" w:rsidRPr="00EF6F47" w:rsidRDefault="00A01E67" w:rsidP="00DD7454">
                              <w:pPr>
                                <w:spacing w:after="6" w:line="240" w:lineRule="auto"/>
                                <w:jc w:val="left"/>
                                <w:rPr>
                                  <w:rFonts w:ascii="Roboto" w:eastAsia="Roboto" w:hAnsi="Roboto" w:cs="Roboto"/>
                                  <w:sz w:val="14"/>
                                  <w:szCs w:val="14"/>
                                </w:rPr>
                              </w:pPr>
                            </w:p>
                            <w:p w14:paraId="27CF0A23" w14:textId="748CD5FB" w:rsidR="00A01E67" w:rsidRPr="00192FD0" w:rsidRDefault="00A01E67" w:rsidP="00192FD0">
                              <w:pPr>
                                <w:spacing w:after="6" w:line="216" w:lineRule="auto"/>
                                <w:jc w:val="left"/>
                                <w:rPr>
                                  <w:rFonts w:ascii="Roboto" w:eastAsia="Roboto" w:hAnsi="Roboto" w:cs="Roboto"/>
                                  <w:sz w:val="14"/>
                                  <w:szCs w:val="14"/>
                                </w:rPr>
                              </w:pPr>
                              <w:r w:rsidRPr="00192FD0">
                                <w:rPr>
                                  <w:rFonts w:ascii="Roboto" w:hAnsi="Roboto"/>
                                  <w:sz w:val="14"/>
                                  <w:szCs w:val="14"/>
                                </w:rPr>
                                <w:t xml:space="preserve">Previously introduced vocabulary: electrical </w:t>
                              </w:r>
                              <w:r w:rsidRPr="00192FD0">
                                <w:rPr>
                                  <w:rFonts w:ascii="Roboto" w:hAnsi="Roboto"/>
                                  <w:b/>
                                  <w:sz w:val="14"/>
                                  <w:szCs w:val="14"/>
                                </w:rPr>
                                <w:t xml:space="preserve">conductor/insulator, </w:t>
                              </w:r>
                              <w:r w:rsidRPr="00192FD0">
                                <w:rPr>
                                  <w:rFonts w:ascii="Roboto" w:hAnsi="Roboto"/>
                                  <w:sz w:val="14"/>
                                  <w:szCs w:val="14"/>
                                </w:rPr>
                                <w:t xml:space="preserve">bulb, </w:t>
                              </w:r>
                              <w:r w:rsidRPr="00192FD0">
                                <w:rPr>
                                  <w:rFonts w:ascii="Roboto" w:hAnsi="Roboto"/>
                                  <w:b/>
                                  <w:sz w:val="14"/>
                                  <w:szCs w:val="14"/>
                                </w:rPr>
                                <w:t>translucent</w:t>
                              </w:r>
                              <w:r w:rsidRPr="00192FD0">
                                <w:rPr>
                                  <w:rFonts w:ascii="Roboto" w:hAnsi="Roboto"/>
                                  <w:sz w:val="14"/>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5" name="Rectangle 485"/>
                        <wps:cNvSpPr/>
                        <wps:spPr>
                          <a:xfrm>
                            <a:off x="6708352" y="0"/>
                            <a:ext cx="1264576"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7512BA" w14:textId="3C62559D" w:rsidR="00A01E67" w:rsidRPr="002600C1" w:rsidRDefault="00A01E67" w:rsidP="002600C1">
                              <w:pPr>
                                <w:spacing w:after="60" w:line="240" w:lineRule="auto"/>
                                <w:jc w:val="left"/>
                                <w:rPr>
                                  <w:rFonts w:ascii="Roboto" w:eastAsia="Roboto" w:hAnsi="Roboto" w:cs="Roboto"/>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79" o:spid="_x0000_s1356" style="position:absolute;left:0;text-align:left;margin-left:26.65pt;margin-top:284pt;width:753.1pt;height:186.8pt;z-index:251756544;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">
                <v:rect id="Rectangle 480" o:spid="_x0000_s1357"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ecp8cA&#10;AADcAAAADwAAAGRycy9kb3ducmV2LnhtbESPTWvCQBCG74L/YRnBS9GNUkVSV/GDQrEUqpbS45Ad&#10;k2B2NmRXTf31nUPB4/DO+8w882XrKnWlJpSeDYyGCSjizNuScwNfx9fBDFSIyBYrz2TglwIsF93O&#10;HFPrb7yn6yHmSiAcUjRQxFinWoesIIdh6GtiyU6+cRhlbHJtG7wJ3FV6nCRT7bBkuVBgTZuCsvPh&#10;4oRiy5/jZLT7/Hjf2Pob7/vJ9mltTL/Xrl5ARWrjY/m//WYNPM/kfZEREd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MnnKfHAAAA3AAAAA8AAAAAAAAAAAAAAAAAmAIAAGRy&#10;cy9kb3ducmV2LnhtbFBLBQYAAAAABAAEAPUAAACMAwAAAAA=&#10;" filled="f" strokecolor="#1c1c1c [3213]" strokeweight="1pt">
                  <v:textbox>
                    <w:txbxContent>
                      <w:p w14:paraId="0CBA311C" w14:textId="77777777" w:rsidR="00A01E67" w:rsidRPr="0057370C" w:rsidRDefault="00A01E67" w:rsidP="0057370C">
                        <w:pPr>
                          <w:pStyle w:val="ListParagraph"/>
                          <w:numPr>
                            <w:ilvl w:val="0"/>
                            <w:numId w:val="3"/>
                          </w:numPr>
                          <w:spacing w:after="60" w:line="216" w:lineRule="auto"/>
                          <w:ind w:left="113" w:hanging="113"/>
                          <w:jc w:val="left"/>
                          <w:rPr>
                            <w:rFonts w:ascii="Roboto" w:eastAsia="Roboto" w:hAnsi="Roboto" w:cs="Roboto"/>
                            <w:sz w:val="14"/>
                            <w:szCs w:val="14"/>
                          </w:rPr>
                        </w:pPr>
                        <w:r w:rsidRPr="0057370C">
                          <w:rPr>
                            <w:rFonts w:ascii="Roboto" w:hAnsi="Roboto"/>
                            <w:sz w:val="14"/>
                            <w:szCs w:val="14"/>
                            <w:u w:val="single"/>
                          </w:rPr>
                          <w:t xml:space="preserve">Names of </w:t>
                        </w:r>
                        <w:r w:rsidRPr="0057370C">
                          <w:rPr>
                            <w:rFonts w:ascii="Roboto" w:hAnsi="Roboto"/>
                            <w:b/>
                            <w:sz w:val="14"/>
                            <w:szCs w:val="14"/>
                            <w:u w:val="single"/>
                          </w:rPr>
                          <w:t>materials</w:t>
                        </w:r>
                        <w:r w:rsidRPr="0057370C">
                          <w:rPr>
                            <w:rFonts w:ascii="Roboto" w:hAnsi="Roboto"/>
                            <w:sz w:val="14"/>
                            <w:szCs w:val="14"/>
                          </w:rPr>
                          <w:t>: wood, plastic, glass, metal, water, rock, paper, cardboard, rubber, fabric.</w:t>
                        </w:r>
                      </w:p>
                      <w:p w14:paraId="58FF6665" w14:textId="77777777" w:rsidR="00A01E67" w:rsidRPr="0057370C" w:rsidRDefault="00A01E67" w:rsidP="0057370C">
                        <w:pPr>
                          <w:pStyle w:val="ListParagraph"/>
                          <w:numPr>
                            <w:ilvl w:val="0"/>
                            <w:numId w:val="3"/>
                          </w:numPr>
                          <w:spacing w:after="60" w:line="216" w:lineRule="auto"/>
                          <w:ind w:left="113" w:hanging="113"/>
                          <w:jc w:val="left"/>
                          <w:rPr>
                            <w:rFonts w:ascii="Roboto" w:eastAsia="Roboto" w:hAnsi="Roboto" w:cs="Roboto"/>
                            <w:sz w:val="14"/>
                            <w:szCs w:val="14"/>
                          </w:rPr>
                        </w:pPr>
                        <w:r w:rsidRPr="0057370C">
                          <w:rPr>
                            <w:rFonts w:ascii="Roboto" w:hAnsi="Roboto"/>
                            <w:sz w:val="14"/>
                            <w:szCs w:val="14"/>
                            <w:u w:val="single"/>
                          </w:rPr>
                          <w:t>Properties of materials</w:t>
                        </w:r>
                        <w:r w:rsidRPr="0057370C">
                          <w:rPr>
                            <w:rFonts w:ascii="Roboto" w:hAnsi="Roboto"/>
                            <w:sz w:val="14"/>
                            <w:szCs w:val="14"/>
                          </w:rPr>
                          <w:t xml:space="preserve">: </w:t>
                        </w:r>
                        <w:r w:rsidRPr="0057370C">
                          <w:rPr>
                            <w:rFonts w:ascii="Roboto" w:hAnsi="Roboto"/>
                            <w:b/>
                            <w:sz w:val="14"/>
                            <w:szCs w:val="14"/>
                          </w:rPr>
                          <w:t>hard, soft, shiny, dull, stretchy</w:t>
                        </w:r>
                        <w:r w:rsidRPr="0057370C">
                          <w:rPr>
                            <w:rFonts w:ascii="Roboto" w:hAnsi="Roboto"/>
                            <w:sz w:val="14"/>
                            <w:szCs w:val="14"/>
                          </w:rPr>
                          <w:t xml:space="preserve">, </w:t>
                        </w:r>
                        <w:r w:rsidRPr="0057370C">
                          <w:rPr>
                            <w:rFonts w:ascii="Roboto" w:hAnsi="Roboto"/>
                            <w:b/>
                            <w:sz w:val="14"/>
                            <w:szCs w:val="14"/>
                          </w:rPr>
                          <w:t>rough</w:t>
                        </w:r>
                        <w:r w:rsidRPr="0057370C">
                          <w:rPr>
                            <w:rFonts w:ascii="Roboto" w:hAnsi="Roboto"/>
                            <w:sz w:val="14"/>
                            <w:szCs w:val="14"/>
                          </w:rPr>
                          <w:t xml:space="preserve">, </w:t>
                        </w:r>
                        <w:r w:rsidRPr="0057370C">
                          <w:rPr>
                            <w:rFonts w:ascii="Roboto" w:hAnsi="Roboto"/>
                            <w:b/>
                            <w:sz w:val="14"/>
                            <w:szCs w:val="14"/>
                          </w:rPr>
                          <w:t>smooth, bendy, not bendy, transparent, opaque, waterproof, not waterproof</w:t>
                        </w:r>
                        <w:r w:rsidRPr="0057370C">
                          <w:rPr>
                            <w:rFonts w:ascii="Roboto" w:hAnsi="Roboto"/>
                            <w:sz w:val="14"/>
                            <w:szCs w:val="14"/>
                          </w:rPr>
                          <w:t xml:space="preserve">, </w:t>
                        </w:r>
                        <w:r w:rsidRPr="0057370C">
                          <w:rPr>
                            <w:rFonts w:ascii="Roboto" w:hAnsi="Roboto"/>
                            <w:b/>
                            <w:sz w:val="14"/>
                            <w:szCs w:val="14"/>
                          </w:rPr>
                          <w:t xml:space="preserve">absorbent, not absorbent, </w:t>
                        </w:r>
                        <w:r w:rsidRPr="0057370C">
                          <w:rPr>
                            <w:rFonts w:ascii="Roboto" w:hAnsi="Roboto"/>
                            <w:sz w:val="14"/>
                            <w:szCs w:val="14"/>
                          </w:rPr>
                          <w:t>sharp, stiff.</w:t>
                        </w:r>
                      </w:p>
                      <w:p w14:paraId="3125BD09" w14:textId="1355CB61" w:rsidR="00A01E67" w:rsidRPr="0057370C" w:rsidRDefault="00A01E67" w:rsidP="0057370C">
                        <w:pPr>
                          <w:pStyle w:val="ListParagraph"/>
                          <w:numPr>
                            <w:ilvl w:val="0"/>
                            <w:numId w:val="3"/>
                          </w:numPr>
                          <w:spacing w:after="60" w:line="216" w:lineRule="auto"/>
                          <w:ind w:left="113" w:hanging="113"/>
                          <w:jc w:val="left"/>
                          <w:rPr>
                            <w:rFonts w:ascii="Roboto" w:eastAsia="Roboto" w:hAnsi="Roboto" w:cs="Roboto"/>
                            <w:sz w:val="14"/>
                            <w:szCs w:val="14"/>
                          </w:rPr>
                        </w:pPr>
                        <w:r w:rsidRPr="0057370C">
                          <w:rPr>
                            <w:rFonts w:ascii="Roboto" w:hAnsi="Roboto"/>
                            <w:sz w:val="14"/>
                            <w:szCs w:val="14"/>
                            <w:u w:val="single"/>
                          </w:rPr>
                          <w:t>Other:</w:t>
                        </w:r>
                        <w:r w:rsidRPr="0057370C">
                          <w:rPr>
                            <w:rFonts w:ascii="Roboto" w:hAnsi="Roboto"/>
                            <w:sz w:val="14"/>
                            <w:szCs w:val="14"/>
                          </w:rPr>
                          <w:t xml:space="preserve"> </w:t>
                        </w:r>
                        <w:r w:rsidRPr="0057370C">
                          <w:rPr>
                            <w:rFonts w:ascii="Roboto" w:hAnsi="Roboto"/>
                            <w:b/>
                            <w:sz w:val="14"/>
                            <w:szCs w:val="14"/>
                          </w:rPr>
                          <w:t>object.</w:t>
                        </w:r>
                      </w:p>
                    </w:txbxContent>
                  </v:textbox>
                </v:rect>
                <v:rect id="Rectangle 481" o:spid="_x0000_s1358"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s5PMYA&#10;AADcAAAADwAAAGRycy9kb3ducmV2LnhtbESPQWvCQBSE70L/w/IKvRSzSVGR1FWspSAVwRgRj4/s&#10;axLMvg3Zrab99V2h4HGYmW+Y2aI3jbhQ52rLCpIoBkFcWF1zqeCQfwynIJxH1thYJgU/5GAxfxjM&#10;MNX2yhld9r4UAcIuRQWV920qpSsqMugi2xIH78t2Bn2QXSl1h9cAN418ieOJNFhzWKiwpVVFxXn/&#10;bQJF16d8nHzutpuVbo/4m43fn9+Uenrsl68gPPX+Hv5vr7WC0TSB25lwBO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Gs5PMYAAADcAAAADwAAAAAAAAAAAAAAAACYAgAAZHJz&#10;L2Rvd25yZXYueG1sUEsFBgAAAAAEAAQA9QAAAIsDAAAAAA==&#10;" filled="f" strokecolor="#1c1c1c [3213]" strokeweight="1pt">
                  <v:textbox>
                    <w:txbxContent>
                      <w:p w14:paraId="702D9703" w14:textId="77777777"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Changing shape:</w:t>
                        </w:r>
                        <w:r w:rsidRPr="003020D4">
                          <w:rPr>
                            <w:rFonts w:ascii="Roboto" w:hAnsi="Roboto"/>
                            <w:sz w:val="14"/>
                            <w:szCs w:val="14"/>
                          </w:rPr>
                          <w:t xml:space="preserve"> </w:t>
                        </w:r>
                        <w:r w:rsidRPr="001209FA">
                          <w:rPr>
                            <w:rFonts w:ascii="Roboto" w:hAnsi="Roboto"/>
                            <w:sz w:val="14"/>
                            <w:szCs w:val="14"/>
                          </w:rPr>
                          <w:t>squash, bend, twist, stretch.</w:t>
                        </w:r>
                      </w:p>
                      <w:p w14:paraId="1AD96418" w14:textId="77777777"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b/>
                            <w:sz w:val="14"/>
                            <w:szCs w:val="14"/>
                            <w:u w:val="single"/>
                          </w:rPr>
                          <w:t xml:space="preserve">Properties </w:t>
                        </w:r>
                        <w:r w:rsidRPr="001209FA">
                          <w:rPr>
                            <w:rFonts w:ascii="Roboto" w:hAnsi="Roboto"/>
                            <w:sz w:val="14"/>
                            <w:szCs w:val="14"/>
                            <w:u w:val="single"/>
                          </w:rPr>
                          <w:t xml:space="preserve">of </w:t>
                        </w:r>
                        <w:r w:rsidRPr="001209FA">
                          <w:rPr>
                            <w:rFonts w:ascii="Roboto" w:hAnsi="Roboto"/>
                            <w:b/>
                            <w:sz w:val="14"/>
                            <w:szCs w:val="14"/>
                            <w:u w:val="single"/>
                          </w:rPr>
                          <w:t>materials:</w:t>
                        </w:r>
                        <w:r w:rsidRPr="001209FA">
                          <w:rPr>
                            <w:rFonts w:ascii="Roboto" w:hAnsi="Roboto"/>
                            <w:sz w:val="14"/>
                            <w:szCs w:val="14"/>
                          </w:rPr>
                          <w:t xml:space="preserve"> e.g.</w:t>
                        </w:r>
                        <w:r w:rsidRPr="001209FA">
                          <w:rPr>
                            <w:rFonts w:ascii="Roboto" w:hAnsi="Roboto"/>
                            <w:b/>
                            <w:sz w:val="14"/>
                            <w:szCs w:val="14"/>
                            <w:u w:val="single"/>
                          </w:rPr>
                          <w:t xml:space="preserve"> </w:t>
                        </w:r>
                        <w:r w:rsidRPr="001209FA">
                          <w:rPr>
                            <w:rFonts w:ascii="Roboto" w:hAnsi="Roboto"/>
                            <w:sz w:val="14"/>
                            <w:szCs w:val="14"/>
                          </w:rPr>
                          <w:t>strong, flexible, light, hard-wearing, elastic.</w:t>
                        </w:r>
                      </w:p>
                      <w:p w14:paraId="0F0809FA" w14:textId="6756D1D7"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3020D4">
                          <w:rPr>
                            <w:rFonts w:ascii="Roboto" w:hAnsi="Roboto"/>
                            <w:sz w:val="14"/>
                            <w:szCs w:val="14"/>
                            <w:u w:val="single"/>
                          </w:rPr>
                          <w:t>Other</w:t>
                        </w:r>
                        <w:r w:rsidRPr="001209FA">
                          <w:rPr>
                            <w:rFonts w:ascii="Roboto" w:hAnsi="Roboto"/>
                            <w:sz w:val="14"/>
                            <w:szCs w:val="14"/>
                          </w:rPr>
                          <w:t xml:space="preserve">: </w:t>
                        </w:r>
                        <w:r w:rsidRPr="001209FA">
                          <w:rPr>
                            <w:rFonts w:ascii="Roboto" w:hAnsi="Roboto"/>
                            <w:b/>
                            <w:sz w:val="14"/>
                            <w:szCs w:val="14"/>
                          </w:rPr>
                          <w:t>suitability</w:t>
                        </w:r>
                        <w:r w:rsidRPr="001209FA">
                          <w:rPr>
                            <w:rFonts w:ascii="Roboto" w:hAnsi="Roboto"/>
                            <w:sz w:val="14"/>
                            <w:szCs w:val="14"/>
                          </w:rPr>
                          <w:t>, recycle, pollution.</w:t>
                        </w:r>
                      </w:p>
                    </w:txbxContent>
                  </v:textbox>
                </v:rect>
                <v:rect id="Rectangle 482" o:spid="_x0000_s1359"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mnS8cA&#10;AADcAAAADwAAAGRycy9kb3ducmV2LnhtbESPQWvCQBSE74L/YXmFXopuIiohukqbUpCKoKYUj4/s&#10;axLMvg3Zrab99V2h4HGYmW+Y5bo3jbhQ52rLCuJxBIK4sLrmUsFH/jZKQDiPrLGxTAp+yMF6NRws&#10;MdX2yge6HH0pAoRdigoq79tUSldUZNCNbUscvC/bGfRBdqXUHV4D3DRyEkVzabDmsFBhS1lFxfn4&#10;bQJF16d8Fr/vd9tMt5/4e5i9Pr0o9fjQPy9AeOr9Pfzf3mgF02QCtzPhCMjV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y5p0vHAAAA3AAAAA8AAAAAAAAAAAAAAAAAmAIAAGRy&#10;cy9kb3ducmV2LnhtbFBLBQYAAAAABAAEAPUAAACMAwAAAAA=&#10;" filled="f" strokecolor="#1c1c1c [3213]" strokeweight="1pt">
                  <v:textbox>
                    <w:txbxContent>
                      <w:p w14:paraId="43EB1DF6" w14:textId="77777777"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Types of rock</w:t>
                        </w:r>
                        <w:r w:rsidRPr="001209FA">
                          <w:rPr>
                            <w:rFonts w:ascii="Roboto" w:hAnsi="Roboto"/>
                            <w:b/>
                            <w:sz w:val="14"/>
                            <w:szCs w:val="14"/>
                            <w:u w:val="single"/>
                          </w:rPr>
                          <w:t>:</w:t>
                        </w:r>
                        <w:r w:rsidRPr="001209FA">
                          <w:rPr>
                            <w:rFonts w:ascii="Roboto" w:hAnsi="Roboto"/>
                            <w:b/>
                            <w:sz w:val="14"/>
                            <w:szCs w:val="14"/>
                          </w:rPr>
                          <w:t xml:space="preserve"> sedimentary rock, igneous rock, metamorphic rock.</w:t>
                        </w:r>
                      </w:p>
                      <w:p w14:paraId="480F5424" w14:textId="77777777"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b/>
                            <w:sz w:val="14"/>
                            <w:szCs w:val="14"/>
                            <w:u w:val="single"/>
                          </w:rPr>
                          <w:t>Properties of rocks:</w:t>
                        </w:r>
                        <w:r w:rsidRPr="001209FA">
                          <w:rPr>
                            <w:rFonts w:ascii="Roboto" w:hAnsi="Roboto"/>
                            <w:b/>
                            <w:sz w:val="14"/>
                            <w:szCs w:val="14"/>
                          </w:rPr>
                          <w:t xml:space="preserve"> permeable, </w:t>
                        </w:r>
                        <w:r w:rsidRPr="001209FA">
                          <w:rPr>
                            <w:rFonts w:ascii="Roboto" w:hAnsi="Roboto"/>
                            <w:sz w:val="14"/>
                            <w:szCs w:val="14"/>
                          </w:rPr>
                          <w:t>semi-permeable,</w:t>
                        </w:r>
                        <w:r w:rsidRPr="001209FA">
                          <w:rPr>
                            <w:rFonts w:ascii="Roboto" w:hAnsi="Roboto"/>
                            <w:b/>
                            <w:sz w:val="14"/>
                            <w:szCs w:val="14"/>
                          </w:rPr>
                          <w:t xml:space="preserve"> impermeable, </w:t>
                        </w:r>
                        <w:r w:rsidRPr="001209FA">
                          <w:rPr>
                            <w:rFonts w:ascii="Roboto" w:hAnsi="Roboto"/>
                            <w:sz w:val="14"/>
                            <w:szCs w:val="14"/>
                          </w:rPr>
                          <w:t>durable.</w:t>
                        </w:r>
                      </w:p>
                      <w:p w14:paraId="6545ED37" w14:textId="77777777"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Names of rocks:</w:t>
                        </w:r>
                        <w:r w:rsidRPr="001209FA">
                          <w:rPr>
                            <w:rFonts w:ascii="Roboto" w:hAnsi="Roboto"/>
                            <w:sz w:val="14"/>
                            <w:szCs w:val="14"/>
                          </w:rPr>
                          <w:t xml:space="preserve"> e.g. marble, chalk, granite, sandstone, slate.</w:t>
                        </w:r>
                      </w:p>
                      <w:p w14:paraId="1621B543" w14:textId="77777777"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Formation of rocks and fossils:</w:t>
                        </w:r>
                        <w:r w:rsidRPr="001209FA">
                          <w:rPr>
                            <w:rFonts w:ascii="Roboto" w:hAnsi="Roboto"/>
                            <w:sz w:val="14"/>
                            <w:szCs w:val="14"/>
                          </w:rPr>
                          <w:t xml:space="preserve"> natural, human-made, </w:t>
                        </w:r>
                        <w:r w:rsidRPr="001209FA">
                          <w:rPr>
                            <w:rFonts w:ascii="Roboto" w:hAnsi="Roboto"/>
                            <w:b/>
                            <w:sz w:val="14"/>
                            <w:szCs w:val="14"/>
                          </w:rPr>
                          <w:t xml:space="preserve">magma, lava, </w:t>
                        </w:r>
                        <w:r w:rsidRPr="001209FA">
                          <w:rPr>
                            <w:rFonts w:ascii="Roboto" w:hAnsi="Roboto"/>
                            <w:sz w:val="14"/>
                            <w:szCs w:val="14"/>
                          </w:rPr>
                          <w:t xml:space="preserve">molten rock, </w:t>
                        </w:r>
                        <w:r w:rsidRPr="001209FA">
                          <w:rPr>
                            <w:rFonts w:ascii="Roboto" w:hAnsi="Roboto"/>
                            <w:b/>
                            <w:sz w:val="14"/>
                            <w:szCs w:val="14"/>
                          </w:rPr>
                          <w:t xml:space="preserve">sediment, erosion, fossilisation, </w:t>
                        </w:r>
                        <w:r w:rsidRPr="001209FA">
                          <w:rPr>
                            <w:rFonts w:ascii="Roboto" w:hAnsi="Roboto"/>
                            <w:sz w:val="14"/>
                            <w:szCs w:val="14"/>
                          </w:rPr>
                          <w:t>layers, bone, fossil.</w:t>
                        </w:r>
                      </w:p>
                      <w:p w14:paraId="08ACB02A" w14:textId="77777777"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Soil:</w:t>
                        </w:r>
                        <w:r w:rsidRPr="001209FA">
                          <w:rPr>
                            <w:rFonts w:ascii="Roboto" w:hAnsi="Roboto"/>
                            <w:sz w:val="14"/>
                            <w:szCs w:val="14"/>
                          </w:rPr>
                          <w:t xml:space="preserve"> sandy, chalky, clay, peaty, loamy, topsoil, subsoil, bedrock, mineral, organic matter, compost.</w:t>
                        </w:r>
                      </w:p>
                      <w:p w14:paraId="501BB909" w14:textId="127A0576" w:rsidR="00A01E67" w:rsidRPr="001209FA" w:rsidRDefault="00A01E67" w:rsidP="001209FA">
                        <w:pPr>
                          <w:pStyle w:val="ListParagraph"/>
                          <w:numPr>
                            <w:ilvl w:val="0"/>
                            <w:numId w:val="3"/>
                          </w:numPr>
                          <w:spacing w:after="60" w:line="216" w:lineRule="auto"/>
                          <w:ind w:left="113" w:hanging="113"/>
                          <w:jc w:val="left"/>
                          <w:rPr>
                            <w:rFonts w:ascii="Roboto" w:eastAsia="Roboto" w:hAnsi="Roboto" w:cs="Roboto"/>
                            <w:sz w:val="14"/>
                            <w:szCs w:val="14"/>
                          </w:rPr>
                        </w:pPr>
                        <w:r w:rsidRPr="001209FA">
                          <w:rPr>
                            <w:rFonts w:ascii="Roboto" w:hAnsi="Roboto"/>
                            <w:sz w:val="14"/>
                            <w:szCs w:val="14"/>
                            <w:u w:val="single"/>
                          </w:rPr>
                          <w:t>Other:</w:t>
                        </w:r>
                        <w:r w:rsidRPr="001209FA">
                          <w:rPr>
                            <w:rFonts w:ascii="Roboto" w:hAnsi="Roboto"/>
                            <w:sz w:val="14"/>
                            <w:szCs w:val="14"/>
                          </w:rPr>
                          <w:t xml:space="preserve"> </w:t>
                        </w:r>
                        <w:r w:rsidRPr="001209FA">
                          <w:rPr>
                            <w:rFonts w:ascii="Roboto" w:hAnsi="Roboto"/>
                            <w:b/>
                            <w:sz w:val="14"/>
                            <w:szCs w:val="14"/>
                          </w:rPr>
                          <w:t>palaeontology.</w:t>
                        </w:r>
                        <w:r>
                          <w:rPr>
                            <w:rFonts w:ascii="Roboto" w:hAnsi="Roboto"/>
                            <w:b/>
                            <w:sz w:val="14"/>
                            <w:szCs w:val="14"/>
                          </w:rPr>
                          <w:br/>
                        </w:r>
                      </w:p>
                      <w:p w14:paraId="25B12836" w14:textId="529666AF" w:rsidR="00A01E67" w:rsidRPr="001209FA" w:rsidRDefault="00A01E67" w:rsidP="001209FA">
                        <w:pPr>
                          <w:spacing w:after="60" w:line="216" w:lineRule="auto"/>
                          <w:jc w:val="left"/>
                          <w:rPr>
                            <w:rFonts w:ascii="Roboto" w:eastAsia="Roboto" w:hAnsi="Roboto" w:cs="Roboto"/>
                            <w:sz w:val="14"/>
                            <w:szCs w:val="14"/>
                          </w:rPr>
                        </w:pPr>
                        <w:r w:rsidRPr="001209FA">
                          <w:rPr>
                            <w:rFonts w:ascii="Roboto" w:hAnsi="Roboto"/>
                            <w:sz w:val="14"/>
                            <w:szCs w:val="14"/>
                          </w:rPr>
                          <w:t xml:space="preserve">Previously introduced vocabulary: soil, </w:t>
                        </w:r>
                        <w:r w:rsidRPr="001209FA">
                          <w:rPr>
                            <w:rFonts w:ascii="Roboto" w:hAnsi="Roboto"/>
                            <w:b/>
                            <w:sz w:val="14"/>
                            <w:szCs w:val="14"/>
                          </w:rPr>
                          <w:t>water</w:t>
                        </w:r>
                        <w:r w:rsidRPr="001209FA">
                          <w:rPr>
                            <w:rFonts w:ascii="Roboto" w:hAnsi="Roboto"/>
                            <w:sz w:val="14"/>
                            <w:szCs w:val="14"/>
                          </w:rPr>
                          <w:t>, air.</w:t>
                        </w:r>
                      </w:p>
                    </w:txbxContent>
                  </v:textbox>
                </v:rect>
                <v:rect id="Rectangle 483" o:spid="_x0000_s1360" style="position:absolute;left:39478;width:13595;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C0McA&#10;AADcAAAADwAAAGRycy9kb3ducmV2LnhtbESP3WrCQBSE7wu+w3IEb4rZqFVCdJXWIhSL4B/i5SF7&#10;TILZsyG71bRP3xUKvRxm5htmtmhNJW7UuNKygkEUgyDOrC45V3A8rPoJCOeRNVaWScE3OVjMO08z&#10;TLW9845ue5+LAGGXooLC+zqV0mUFGXSRrYmDd7GNQR9kk0vd4D3ATSWHcTyRBksOCwXWtCwou+6/&#10;TKDo8nwYD9bbzedS1yf82Y3fn9+U6nXb1ykIT63/D/+1P7SCl2QEjzPhCMj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P1AtDHAAAA3AAAAA8AAAAAAAAAAAAAAAAAmAIAAGRy&#10;cy9kb3ducmV2LnhtbFBLBQYAAAAABAAEAPUAAACMAwAAAAA=&#10;" filled="f" strokecolor="#1c1c1c [3213]" strokeweight="1pt">
                  <v:textbox>
                    <w:txbxContent>
                      <w:p w14:paraId="745E172E" w14:textId="3BA05F6F" w:rsidR="00A01E67" w:rsidRPr="00C762DB" w:rsidRDefault="00A01E67" w:rsidP="00DD7454">
                        <w:pPr>
                          <w:pStyle w:val="ListParagraph"/>
                          <w:numPr>
                            <w:ilvl w:val="0"/>
                            <w:numId w:val="3"/>
                          </w:numPr>
                          <w:spacing w:after="60" w:line="240" w:lineRule="auto"/>
                          <w:ind w:left="113" w:hanging="113"/>
                          <w:jc w:val="left"/>
                          <w:rPr>
                            <w:rFonts w:ascii="Roboto" w:eastAsia="Roboto" w:hAnsi="Roboto" w:cs="Roboto"/>
                            <w:sz w:val="14"/>
                            <w:szCs w:val="14"/>
                          </w:rPr>
                        </w:pPr>
                        <w:r w:rsidRPr="001209FA">
                          <w:rPr>
                            <w:rFonts w:ascii="Roboto" w:hAnsi="Roboto"/>
                            <w:b/>
                            <w:sz w:val="14"/>
                            <w:szCs w:val="14"/>
                            <w:u w:val="single"/>
                          </w:rPr>
                          <w:t>States of matter:</w:t>
                        </w:r>
                        <w:r w:rsidRPr="001209FA">
                          <w:rPr>
                            <w:rFonts w:ascii="Roboto" w:hAnsi="Roboto"/>
                            <w:b/>
                            <w:sz w:val="14"/>
                            <w:szCs w:val="14"/>
                          </w:rPr>
                          <w:t xml:space="preserve"> solids, liquids, gases, </w:t>
                        </w:r>
                        <w:r w:rsidRPr="001209FA">
                          <w:rPr>
                            <w:rFonts w:ascii="Roboto" w:hAnsi="Roboto"/>
                            <w:sz w:val="14"/>
                            <w:szCs w:val="14"/>
                          </w:rPr>
                          <w:t>particles.</w:t>
                        </w:r>
                      </w:p>
                      <w:p w14:paraId="26EF7A11" w14:textId="522F351C" w:rsidR="00A01E67" w:rsidRPr="00C762DB" w:rsidRDefault="00A01E67" w:rsidP="00DD7454">
                        <w:pPr>
                          <w:pStyle w:val="ListParagraph"/>
                          <w:numPr>
                            <w:ilvl w:val="0"/>
                            <w:numId w:val="3"/>
                          </w:numPr>
                          <w:spacing w:after="60" w:line="240" w:lineRule="auto"/>
                          <w:ind w:left="113" w:hanging="113"/>
                          <w:jc w:val="left"/>
                          <w:rPr>
                            <w:rFonts w:ascii="Roboto" w:eastAsia="Roboto" w:hAnsi="Roboto" w:cs="Roboto"/>
                            <w:sz w:val="14"/>
                            <w:szCs w:val="14"/>
                          </w:rPr>
                        </w:pPr>
                        <w:r w:rsidRPr="00C762DB">
                          <w:rPr>
                            <w:rFonts w:ascii="Roboto" w:hAnsi="Roboto"/>
                            <w:sz w:val="14"/>
                            <w:szCs w:val="14"/>
                            <w:u w:val="single"/>
                          </w:rPr>
                          <w:t>State change:</w:t>
                        </w:r>
                        <w:r w:rsidRPr="00C762DB">
                          <w:rPr>
                            <w:rFonts w:ascii="Roboto" w:hAnsi="Roboto"/>
                            <w:sz w:val="14"/>
                            <w:szCs w:val="14"/>
                          </w:rPr>
                          <w:t xml:space="preserve"> </w:t>
                        </w:r>
                        <w:r w:rsidRPr="00C762DB">
                          <w:rPr>
                            <w:rFonts w:ascii="Roboto" w:hAnsi="Roboto"/>
                            <w:b/>
                            <w:sz w:val="14"/>
                            <w:szCs w:val="14"/>
                          </w:rPr>
                          <w:t>evaporate,</w:t>
                        </w:r>
                        <w:r w:rsidRPr="00C762DB">
                          <w:rPr>
                            <w:rFonts w:ascii="Roboto" w:hAnsi="Roboto"/>
                            <w:sz w:val="14"/>
                            <w:szCs w:val="14"/>
                          </w:rPr>
                          <w:t xml:space="preserve"> </w:t>
                        </w:r>
                        <w:r w:rsidRPr="00C762DB">
                          <w:rPr>
                            <w:rFonts w:ascii="Roboto" w:hAnsi="Roboto"/>
                            <w:b/>
                            <w:sz w:val="14"/>
                            <w:szCs w:val="14"/>
                          </w:rPr>
                          <w:t>condense,</w:t>
                        </w:r>
                        <w:r w:rsidRPr="00C762DB">
                          <w:rPr>
                            <w:rFonts w:ascii="Roboto" w:hAnsi="Roboto"/>
                            <w:sz w:val="14"/>
                            <w:szCs w:val="14"/>
                          </w:rPr>
                          <w:t xml:space="preserve"> </w:t>
                        </w:r>
                        <w:r w:rsidRPr="00C762DB">
                          <w:rPr>
                            <w:rFonts w:ascii="Roboto" w:hAnsi="Roboto"/>
                            <w:b/>
                            <w:sz w:val="14"/>
                            <w:szCs w:val="14"/>
                          </w:rPr>
                          <w:t>melt, freeze</w:t>
                        </w:r>
                        <w:r w:rsidRPr="00C762DB">
                          <w:rPr>
                            <w:rFonts w:ascii="Roboto" w:hAnsi="Roboto"/>
                            <w:sz w:val="14"/>
                            <w:szCs w:val="14"/>
                          </w:rPr>
                          <w:t xml:space="preserve">, heat, cool, melting point, freezing point, boiling point, </w:t>
                        </w:r>
                        <w:r w:rsidRPr="00C762DB">
                          <w:rPr>
                            <w:rFonts w:ascii="Roboto" w:hAnsi="Roboto"/>
                            <w:b/>
                            <w:sz w:val="14"/>
                            <w:szCs w:val="14"/>
                          </w:rPr>
                          <w:t>water vapour</w:t>
                        </w:r>
                        <w:r w:rsidRPr="00C762DB">
                          <w:rPr>
                            <w:rFonts w:ascii="Roboto" w:hAnsi="Roboto"/>
                            <w:sz w:val="14"/>
                            <w:szCs w:val="14"/>
                          </w:rPr>
                          <w:t>.</w:t>
                        </w:r>
                      </w:p>
                      <w:p w14:paraId="4BB1BB91" w14:textId="1CA07181" w:rsidR="00A01E67" w:rsidRPr="001209FA" w:rsidRDefault="00A01E67" w:rsidP="00DD7454">
                        <w:pPr>
                          <w:pStyle w:val="ListParagraph"/>
                          <w:numPr>
                            <w:ilvl w:val="0"/>
                            <w:numId w:val="3"/>
                          </w:numPr>
                          <w:spacing w:after="60" w:line="240" w:lineRule="auto"/>
                          <w:ind w:left="113" w:hanging="113"/>
                          <w:jc w:val="left"/>
                          <w:rPr>
                            <w:rFonts w:ascii="Roboto" w:eastAsia="Roboto" w:hAnsi="Roboto" w:cs="Roboto"/>
                            <w:sz w:val="14"/>
                            <w:szCs w:val="14"/>
                          </w:rPr>
                        </w:pPr>
                        <w:r w:rsidRPr="001209FA">
                          <w:rPr>
                            <w:rFonts w:ascii="Roboto" w:hAnsi="Roboto"/>
                            <w:sz w:val="14"/>
                            <w:szCs w:val="14"/>
                            <w:u w:val="single"/>
                          </w:rPr>
                          <w:t>Water cycle:</w:t>
                        </w:r>
                        <w:r w:rsidRPr="001209FA">
                          <w:rPr>
                            <w:rFonts w:ascii="Roboto" w:hAnsi="Roboto"/>
                            <w:sz w:val="14"/>
                            <w:szCs w:val="14"/>
                          </w:rPr>
                          <w:t xml:space="preserve"> </w:t>
                        </w:r>
                        <w:r w:rsidRPr="001209FA">
                          <w:rPr>
                            <w:rFonts w:ascii="Roboto" w:hAnsi="Roboto"/>
                            <w:b/>
                            <w:sz w:val="14"/>
                            <w:szCs w:val="14"/>
                          </w:rPr>
                          <w:t>precipitation</w:t>
                        </w:r>
                        <w:r w:rsidRPr="001209FA">
                          <w:rPr>
                            <w:rFonts w:ascii="Roboto" w:hAnsi="Roboto"/>
                            <w:sz w:val="14"/>
                            <w:szCs w:val="14"/>
                          </w:rPr>
                          <w:t>, evaporation, condensation, ground run-off, collection, underground water, bodies of water (sea, river, stream), water droplets, hail.</w:t>
                        </w:r>
                      </w:p>
                      <w:p w14:paraId="72193435" w14:textId="6E303510" w:rsidR="00A01E67" w:rsidRPr="00C762DB" w:rsidRDefault="00A01E67" w:rsidP="00DD7454">
                        <w:pPr>
                          <w:pStyle w:val="ListParagraph"/>
                          <w:numPr>
                            <w:ilvl w:val="0"/>
                            <w:numId w:val="3"/>
                          </w:numPr>
                          <w:spacing w:after="60" w:line="240" w:lineRule="auto"/>
                          <w:ind w:left="113" w:hanging="113"/>
                          <w:jc w:val="left"/>
                          <w:rPr>
                            <w:rFonts w:ascii="Roboto" w:eastAsia="Roboto" w:hAnsi="Roboto" w:cs="Roboto"/>
                            <w:sz w:val="14"/>
                            <w:szCs w:val="14"/>
                          </w:rPr>
                        </w:pPr>
                        <w:r w:rsidRPr="001209FA">
                          <w:rPr>
                            <w:rFonts w:ascii="Roboto" w:hAnsi="Roboto"/>
                            <w:sz w:val="14"/>
                            <w:szCs w:val="14"/>
                            <w:u w:val="single"/>
                          </w:rPr>
                          <w:t>Other:</w:t>
                        </w:r>
                        <w:r w:rsidRPr="001209FA">
                          <w:rPr>
                            <w:rFonts w:ascii="Roboto" w:hAnsi="Roboto"/>
                            <w:sz w:val="14"/>
                            <w:szCs w:val="14"/>
                          </w:rPr>
                          <w:t xml:space="preserve"> atmosphere.</w:t>
                        </w:r>
                        <w:r>
                          <w:rPr>
                            <w:rFonts w:ascii="Roboto" w:hAnsi="Roboto"/>
                            <w:sz w:val="14"/>
                            <w:szCs w:val="14"/>
                          </w:rPr>
                          <w:br/>
                        </w:r>
                      </w:p>
                      <w:p w14:paraId="71498BF2" w14:textId="77777777" w:rsidR="00A01E67" w:rsidRDefault="00A01E67" w:rsidP="001209FA">
                        <w:pPr>
                          <w:spacing w:after="6" w:line="216" w:lineRule="auto"/>
                          <w:jc w:val="left"/>
                          <w:rPr>
                            <w:rFonts w:ascii="Roboto" w:hAnsi="Roboto"/>
                            <w:sz w:val="14"/>
                            <w:szCs w:val="14"/>
                          </w:rPr>
                        </w:pPr>
                        <w:r w:rsidRPr="001209FA">
                          <w:rPr>
                            <w:rFonts w:ascii="Roboto" w:hAnsi="Roboto"/>
                            <w:sz w:val="14"/>
                            <w:szCs w:val="14"/>
                          </w:rPr>
                          <w:t>Previously introduced vocabulary:  temperature, rain, cloud, snow, wind, sun, hot, cold, absorb, carbon dioxide</w:t>
                        </w:r>
                      </w:p>
                      <w:p w14:paraId="3FFEC120" w14:textId="77777777" w:rsidR="00A01E67" w:rsidRDefault="00A01E67" w:rsidP="001209FA">
                        <w:pPr>
                          <w:spacing w:after="6" w:line="216" w:lineRule="auto"/>
                          <w:jc w:val="left"/>
                          <w:rPr>
                            <w:rFonts w:ascii="Roboto" w:hAnsi="Roboto"/>
                            <w:sz w:val="14"/>
                            <w:szCs w:val="14"/>
                          </w:rPr>
                        </w:pPr>
                      </w:p>
                      <w:p w14:paraId="6C138CEA" w14:textId="223905E2" w:rsidR="00A01E67" w:rsidRPr="000C1719" w:rsidRDefault="00A01E67" w:rsidP="000C1719">
                        <w:pPr>
                          <w:spacing w:after="6" w:line="216" w:lineRule="auto"/>
                          <w:ind w:left="1080" w:hanging="360"/>
                          <w:jc w:val="left"/>
                          <w:rPr>
                            <w:rFonts w:ascii="Roboto" w:eastAsia="Roboto" w:hAnsi="Roboto" w:cs="Roboto"/>
                            <w:sz w:val="14"/>
                            <w:szCs w:val="14"/>
                          </w:rPr>
                        </w:pPr>
                        <w:r w:rsidRPr="000C1719">
                          <w:rPr>
                            <w:rFonts w:ascii="Roboto" w:hAnsi="Roboto"/>
                            <w:sz w:val="14"/>
                            <w:szCs w:val="14"/>
                          </w:rPr>
                          <w:t>.</w:t>
                        </w:r>
                      </w:p>
                    </w:txbxContent>
                  </v:textbox>
                </v:rect>
                <v:rect id="Rectangle 484" o:spid="_x0000_s1361" style="position:absolute;left:53052;width:14035;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yapMUA&#10;AADcAAAADwAAAGRycy9kb3ducmV2LnhtbESP3YrCMBSE7wXfIRzBm0VTFxWpRlEXQZSF9Qfx8tAc&#10;22JzUpqodZ9+Iyx4OczMN8xkVptC3KlyuWUFvW4EgjixOudUwfGw6oxAOI+ssbBMCp7kYDZtNiYY&#10;a/vgHd33PhUBwi5GBZn3ZSylSzIy6Lq2JA7exVYGfZBVKnWFjwA3hfyMoqE0mHNYyLCkZUbJdX8z&#10;gaLz82HQ2/x8b5e6POHvbvD1sVCq3arnYxCeav8O/7fXWkF/1IfXmXAE5PQ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HJqkxQAAANwAAAAPAAAAAAAAAAAAAAAAAJgCAABkcnMv&#10;ZG93bnJldi54bWxQSwUGAAAAAAQABAD1AAAAigMAAAAA&#10;" filled="f" strokecolor="#1c1c1c [3213]" strokeweight="1pt">
                  <v:textbox>
                    <w:txbxContent>
                      <w:p w14:paraId="70031E38" w14:textId="0CA2C2FF" w:rsidR="00A01E67" w:rsidRPr="00DD7454" w:rsidRDefault="00A01E67" w:rsidP="00DD7454">
                        <w:pPr>
                          <w:pStyle w:val="ListParagraph"/>
                          <w:numPr>
                            <w:ilvl w:val="0"/>
                            <w:numId w:val="3"/>
                          </w:numPr>
                          <w:spacing w:after="60" w:line="240" w:lineRule="auto"/>
                          <w:ind w:left="113" w:hanging="113"/>
                          <w:jc w:val="left"/>
                          <w:rPr>
                            <w:rFonts w:ascii="Roboto" w:eastAsia="Roboto" w:hAnsi="Roboto" w:cs="Roboto"/>
                            <w:sz w:val="14"/>
                            <w:szCs w:val="14"/>
                          </w:rPr>
                        </w:pPr>
                        <w:r w:rsidRPr="00192FD0">
                          <w:rPr>
                            <w:rFonts w:ascii="Roboto" w:hAnsi="Roboto"/>
                            <w:sz w:val="14"/>
                            <w:szCs w:val="14"/>
                            <w:u w:val="single"/>
                          </w:rPr>
                          <w:t xml:space="preserve">Properties of </w:t>
                        </w:r>
                        <w:r w:rsidRPr="00192FD0">
                          <w:rPr>
                            <w:rFonts w:ascii="Roboto" w:hAnsi="Roboto"/>
                            <w:b/>
                            <w:sz w:val="14"/>
                            <w:szCs w:val="14"/>
                            <w:u w:val="single"/>
                          </w:rPr>
                          <w:t>materials</w:t>
                        </w:r>
                        <w:r w:rsidRPr="00192FD0">
                          <w:rPr>
                            <w:rFonts w:ascii="Roboto" w:hAnsi="Roboto"/>
                            <w:sz w:val="14"/>
                            <w:szCs w:val="14"/>
                            <w:u w:val="single"/>
                          </w:rPr>
                          <w:t>:</w:t>
                        </w:r>
                        <w:r w:rsidRPr="00192FD0">
                          <w:rPr>
                            <w:rFonts w:ascii="Roboto" w:hAnsi="Roboto"/>
                            <w:sz w:val="14"/>
                            <w:szCs w:val="14"/>
                          </w:rPr>
                          <w:t xml:space="preserve"> thermal</w:t>
                        </w:r>
                        <w:r>
                          <w:rPr>
                            <w:rFonts w:ascii="Roboto" w:hAnsi="Roboto"/>
                            <w:sz w:val="14"/>
                            <w:szCs w:val="14"/>
                          </w:rPr>
                          <w:t xml:space="preserve"> </w:t>
                        </w:r>
                        <w:r w:rsidRPr="00192FD0">
                          <w:rPr>
                            <w:rFonts w:ascii="Roboto" w:hAnsi="Roboto"/>
                            <w:b/>
                            <w:sz w:val="14"/>
                            <w:szCs w:val="14"/>
                          </w:rPr>
                          <w:t xml:space="preserve">conductor/insulator, </w:t>
                        </w:r>
                        <w:r w:rsidRPr="00192FD0">
                          <w:rPr>
                            <w:rFonts w:ascii="Roboto" w:hAnsi="Roboto"/>
                            <w:sz w:val="14"/>
                            <w:szCs w:val="14"/>
                          </w:rPr>
                          <w:t xml:space="preserve">magnetism, electrical resistance, </w:t>
                        </w:r>
                        <w:r w:rsidRPr="00192FD0">
                          <w:rPr>
                            <w:rFonts w:ascii="Roboto" w:hAnsi="Roboto"/>
                            <w:b/>
                            <w:sz w:val="14"/>
                            <w:szCs w:val="14"/>
                          </w:rPr>
                          <w:t>transparency</w:t>
                        </w:r>
                        <w:r w:rsidRPr="00192FD0">
                          <w:rPr>
                            <w:rFonts w:ascii="Roboto" w:hAnsi="Roboto"/>
                            <w:sz w:val="14"/>
                            <w:szCs w:val="14"/>
                          </w:rPr>
                          <w:t>.</w:t>
                        </w:r>
                      </w:p>
                      <w:p w14:paraId="3C249EF9" w14:textId="3B662419" w:rsidR="00A01E67" w:rsidRPr="00DD7454" w:rsidRDefault="00A01E67" w:rsidP="00DD7454">
                        <w:pPr>
                          <w:pStyle w:val="ListParagraph"/>
                          <w:numPr>
                            <w:ilvl w:val="0"/>
                            <w:numId w:val="3"/>
                          </w:numPr>
                          <w:spacing w:after="60" w:line="240" w:lineRule="auto"/>
                          <w:ind w:left="113" w:hanging="113"/>
                          <w:jc w:val="left"/>
                          <w:rPr>
                            <w:rFonts w:ascii="Roboto" w:eastAsia="Roboto" w:hAnsi="Roboto" w:cs="Roboto"/>
                            <w:sz w:val="14"/>
                            <w:szCs w:val="14"/>
                          </w:rPr>
                        </w:pPr>
                        <w:r w:rsidRPr="00192FD0">
                          <w:rPr>
                            <w:rFonts w:ascii="Roboto" w:hAnsi="Roboto"/>
                            <w:sz w:val="14"/>
                            <w:szCs w:val="14"/>
                            <w:u w:val="single"/>
                          </w:rPr>
                          <w:t>Mixtures and solutions:</w:t>
                        </w:r>
                        <w:r w:rsidRPr="00EF6F47">
                          <w:rPr>
                            <w:rFonts w:ascii="Roboto" w:hAnsi="Roboto"/>
                            <w:sz w:val="14"/>
                            <w:szCs w:val="14"/>
                          </w:rPr>
                          <w:t xml:space="preserve"> </w:t>
                        </w:r>
                        <w:r w:rsidRPr="00192FD0">
                          <w:rPr>
                            <w:rFonts w:ascii="Roboto" w:hAnsi="Roboto"/>
                            <w:sz w:val="14"/>
                            <w:szCs w:val="14"/>
                          </w:rPr>
                          <w:t>dissolving, substance, soluble, insoluble.</w:t>
                        </w:r>
                      </w:p>
                      <w:p w14:paraId="3CF829E1" w14:textId="0784297F" w:rsidR="00A01E67" w:rsidRPr="00DD7454" w:rsidRDefault="00A01E67" w:rsidP="00DD7454">
                        <w:pPr>
                          <w:pStyle w:val="ListParagraph"/>
                          <w:numPr>
                            <w:ilvl w:val="0"/>
                            <w:numId w:val="3"/>
                          </w:numPr>
                          <w:spacing w:after="60" w:line="240" w:lineRule="auto"/>
                          <w:ind w:left="113" w:hanging="113"/>
                          <w:jc w:val="left"/>
                          <w:rPr>
                            <w:rFonts w:ascii="Roboto" w:eastAsia="Roboto" w:hAnsi="Roboto" w:cs="Roboto"/>
                            <w:sz w:val="14"/>
                            <w:szCs w:val="14"/>
                          </w:rPr>
                        </w:pPr>
                        <w:r w:rsidRPr="00192FD0">
                          <w:rPr>
                            <w:rFonts w:ascii="Roboto" w:hAnsi="Roboto"/>
                            <w:sz w:val="14"/>
                            <w:szCs w:val="14"/>
                            <w:u w:val="single"/>
                          </w:rPr>
                          <w:t>Changes of materials:</w:t>
                        </w:r>
                        <w:r w:rsidRPr="00EF6F47">
                          <w:rPr>
                            <w:rFonts w:ascii="Roboto" w:hAnsi="Roboto"/>
                            <w:sz w:val="14"/>
                            <w:szCs w:val="14"/>
                          </w:rPr>
                          <w:t xml:space="preserve"> </w:t>
                        </w:r>
                        <w:r w:rsidRPr="00192FD0">
                          <w:rPr>
                            <w:rFonts w:ascii="Roboto" w:hAnsi="Roboto"/>
                            <w:sz w:val="14"/>
                            <w:szCs w:val="14"/>
                          </w:rPr>
                          <w:t>reversible change, physical change, irreversible change, chemical change, burning, new material, product.</w:t>
                        </w:r>
                      </w:p>
                      <w:p w14:paraId="1D91F53D" w14:textId="71983023" w:rsidR="00A01E67" w:rsidRPr="00EF6F47" w:rsidRDefault="00A01E67" w:rsidP="00DD7454">
                        <w:pPr>
                          <w:pStyle w:val="ListParagraph"/>
                          <w:numPr>
                            <w:ilvl w:val="0"/>
                            <w:numId w:val="3"/>
                          </w:numPr>
                          <w:spacing w:after="60" w:line="240" w:lineRule="auto"/>
                          <w:ind w:left="113" w:hanging="113"/>
                          <w:jc w:val="left"/>
                          <w:rPr>
                            <w:rFonts w:ascii="Roboto" w:eastAsia="Roboto" w:hAnsi="Roboto" w:cs="Roboto"/>
                            <w:sz w:val="14"/>
                            <w:szCs w:val="14"/>
                          </w:rPr>
                        </w:pPr>
                        <w:r w:rsidRPr="00192FD0">
                          <w:rPr>
                            <w:rFonts w:ascii="Roboto" w:hAnsi="Roboto"/>
                            <w:sz w:val="14"/>
                            <w:szCs w:val="14"/>
                            <w:u w:val="single"/>
                          </w:rPr>
                          <w:t>Separating</w:t>
                        </w:r>
                        <w:r w:rsidRPr="00192FD0">
                          <w:rPr>
                            <w:rFonts w:ascii="Roboto" w:hAnsi="Roboto"/>
                            <w:sz w:val="14"/>
                            <w:szCs w:val="14"/>
                          </w:rPr>
                          <w:t>: sieving, filtering, magnetic attraction.</w:t>
                        </w:r>
                      </w:p>
                      <w:p w14:paraId="767BAC71" w14:textId="77777777" w:rsidR="00A01E67" w:rsidRPr="00EF6F47" w:rsidRDefault="00A01E67" w:rsidP="00DD7454">
                        <w:pPr>
                          <w:spacing w:after="6" w:line="240" w:lineRule="auto"/>
                          <w:jc w:val="left"/>
                          <w:rPr>
                            <w:rFonts w:ascii="Roboto" w:eastAsia="Roboto" w:hAnsi="Roboto" w:cs="Roboto"/>
                            <w:sz w:val="14"/>
                            <w:szCs w:val="14"/>
                          </w:rPr>
                        </w:pPr>
                      </w:p>
                      <w:p w14:paraId="27CF0A23" w14:textId="748CD5FB" w:rsidR="00A01E67" w:rsidRPr="00192FD0" w:rsidRDefault="00A01E67" w:rsidP="00192FD0">
                        <w:pPr>
                          <w:spacing w:after="6" w:line="216" w:lineRule="auto"/>
                          <w:jc w:val="left"/>
                          <w:rPr>
                            <w:rFonts w:ascii="Roboto" w:eastAsia="Roboto" w:hAnsi="Roboto" w:cs="Roboto"/>
                            <w:sz w:val="14"/>
                            <w:szCs w:val="14"/>
                          </w:rPr>
                        </w:pPr>
                        <w:r w:rsidRPr="00192FD0">
                          <w:rPr>
                            <w:rFonts w:ascii="Roboto" w:hAnsi="Roboto"/>
                            <w:sz w:val="14"/>
                            <w:szCs w:val="14"/>
                          </w:rPr>
                          <w:t xml:space="preserve">Previously introduced vocabulary: electrical </w:t>
                        </w:r>
                        <w:r w:rsidRPr="00192FD0">
                          <w:rPr>
                            <w:rFonts w:ascii="Roboto" w:hAnsi="Roboto"/>
                            <w:b/>
                            <w:sz w:val="14"/>
                            <w:szCs w:val="14"/>
                          </w:rPr>
                          <w:t xml:space="preserve">conductor/insulator, </w:t>
                        </w:r>
                        <w:r w:rsidRPr="00192FD0">
                          <w:rPr>
                            <w:rFonts w:ascii="Roboto" w:hAnsi="Roboto"/>
                            <w:sz w:val="14"/>
                            <w:szCs w:val="14"/>
                          </w:rPr>
                          <w:t xml:space="preserve">bulb, </w:t>
                        </w:r>
                        <w:r w:rsidRPr="00192FD0">
                          <w:rPr>
                            <w:rFonts w:ascii="Roboto" w:hAnsi="Roboto"/>
                            <w:b/>
                            <w:sz w:val="14"/>
                            <w:szCs w:val="14"/>
                          </w:rPr>
                          <w:t>translucent</w:t>
                        </w:r>
                        <w:r w:rsidRPr="00192FD0">
                          <w:rPr>
                            <w:rFonts w:ascii="Roboto" w:hAnsi="Roboto"/>
                            <w:sz w:val="14"/>
                            <w:szCs w:val="14"/>
                          </w:rPr>
                          <w:t>.</w:t>
                        </w:r>
                      </w:p>
                    </w:txbxContent>
                  </v:textbox>
                </v:rect>
                <v:rect id="Rectangle 485" o:spid="_x0000_s1362" style="position:absolute;left:67083;width:12646;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ehQMUA&#10;AADcAAAADwAAAGRycy9kb3ducmV2LnhtbESPQWvCQBSE7wX/w/IEL0U3ShSJriJCg4daMNH7I/tM&#10;gtm3Ibs18d93C4Ueh5n5htnuB9OIJ3WutqxgPotAEBdW11wquOYf0zUI55E1NpZJwYsc7Hejty0m&#10;2vZ8oWfmSxEg7BJUUHnfJlK6oiKDbmZb4uDdbWfQB9mVUnfYB7hp5CKKVtJgzWGhwpaOFRWP7Nso&#10;yF+fhzPGy3mcpl/ZbejT9/y8UGoyHg4bEJ4G/x/+a5+0gni9hN8z4QjI3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l6FAxQAAANwAAAAPAAAAAAAAAAAAAAAAAJgCAABkcnMv&#10;ZG93bnJldi54bWxQSwUGAAAAAAQABAD1AAAAigMAAAAA&#10;" fillcolor="#d8d8d8 [2732]" strokecolor="#1c1c1c [3213]" strokeweight="1pt">
                  <v:textbox>
                    <w:txbxContent>
                      <w:p w14:paraId="437512BA" w14:textId="3C62559D" w:rsidR="00A01E67" w:rsidRPr="002600C1" w:rsidRDefault="00A01E67" w:rsidP="002600C1">
                        <w:pPr>
                          <w:spacing w:after="60" w:line="240" w:lineRule="auto"/>
                          <w:jc w:val="left"/>
                          <w:rPr>
                            <w:rFonts w:ascii="Roboto" w:eastAsia="Roboto" w:hAnsi="Roboto" w:cs="Roboto"/>
                            <w:sz w:val="14"/>
                            <w:szCs w:val="14"/>
                          </w:rPr>
                        </w:pPr>
                      </w:p>
                    </w:txbxContent>
                  </v:textbox>
                </v:rect>
                <w10:wrap anchorx="margin"/>
              </v:group>
            </w:pict>
          </mc:Fallback>
        </mc:AlternateContent>
      </w:r>
      <w:r w:rsidR="0032079E">
        <w:rPr>
          <w:noProof/>
        </w:rPr>
        <mc:AlternateContent>
          <mc:Choice Requires="wpg">
            <w:drawing>
              <wp:anchor distT="0" distB="0" distL="114300" distR="114300" simplePos="0" relativeHeight="251752448" behindDoc="0" locked="0" layoutInCell="1" allowOverlap="1" wp14:anchorId="1BCE64B6" wp14:editId="64FA7922">
                <wp:simplePos x="0" y="0"/>
                <wp:positionH relativeFrom="margin">
                  <wp:posOffset>338455</wp:posOffset>
                </wp:positionH>
                <wp:positionV relativeFrom="paragraph">
                  <wp:posOffset>-8255</wp:posOffset>
                </wp:positionV>
                <wp:extent cx="9564370" cy="3614420"/>
                <wp:effectExtent l="0" t="0" r="17780" b="24130"/>
                <wp:wrapNone/>
                <wp:docPr id="471" name="Group 471"/>
                <wp:cNvGraphicFramePr/>
                <a:graphic xmlns:a="http://schemas.openxmlformats.org/drawingml/2006/main">
                  <a:graphicData uri="http://schemas.microsoft.com/office/word/2010/wordprocessingGroup">
                    <wpg:wgp>
                      <wpg:cNvGrpSpPr/>
                      <wpg:grpSpPr>
                        <a:xfrm>
                          <a:off x="0" y="0"/>
                          <a:ext cx="9564370" cy="3614420"/>
                          <a:chOff x="0" y="0"/>
                          <a:chExt cx="7972928" cy="336430"/>
                        </a:xfrm>
                        <a:solidFill>
                          <a:schemeClr val="bg1"/>
                        </a:solidFill>
                      </wpg:grpSpPr>
                      <wps:wsp>
                        <wps:cNvPr id="474" name="Rectangle 472"/>
                        <wps:cNvSpPr/>
                        <wps:spPr>
                          <a:xfrm>
                            <a:off x="0" y="0"/>
                            <a:ext cx="1314325" cy="33643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CB0B61" w14:textId="6686CF55" w:rsidR="00A01E67" w:rsidRPr="006D1D9F" w:rsidRDefault="00A01E67" w:rsidP="00F7032A">
                              <w:pPr>
                                <w:spacing w:after="60" w:line="240" w:lineRule="auto"/>
                                <w:jc w:val="left"/>
                                <w:rPr>
                                  <w:rFonts w:ascii="Roboto" w:eastAsia="Roboto" w:hAnsi="Roboto" w:cs="Roboto"/>
                                  <w:sz w:val="16"/>
                                  <w:szCs w:val="16"/>
                                </w:rPr>
                              </w:pPr>
                              <w:r w:rsidRPr="006D1D9F">
                                <w:rPr>
                                  <w:rFonts w:ascii="Roboto" w:eastAsia="Roboto" w:hAnsi="Roboto" w:cs="Roboto"/>
                                  <w:sz w:val="16"/>
                                  <w:szCs w:val="16"/>
                                </w:rPr>
                                <w:t>Everyday Materials</w:t>
                              </w:r>
                            </w:p>
                            <w:p w14:paraId="7A693592" w14:textId="32F17966" w:rsidR="00A01E67" w:rsidRPr="00332F0B" w:rsidRDefault="00A01E67" w:rsidP="00332F0B">
                              <w:pPr>
                                <w:spacing w:after="60" w:line="216" w:lineRule="auto"/>
                                <w:jc w:val="left"/>
                                <w:rPr>
                                  <w:rFonts w:ascii="Roboto" w:eastAsia="Roboto" w:hAnsi="Roboto" w:cs="Roboto"/>
                                  <w:b/>
                                  <w:bCs/>
                                  <w:sz w:val="14"/>
                                  <w:szCs w:val="14"/>
                                </w:rPr>
                              </w:pPr>
                              <w:r w:rsidRPr="00332F0B">
                                <w:rPr>
                                  <w:rFonts w:ascii="Roboto" w:eastAsia="Roboto" w:hAnsi="Roboto" w:cs="Roboto"/>
                                  <w:b/>
                                  <w:bCs/>
                                  <w:sz w:val="14"/>
                                  <w:szCs w:val="14"/>
                                </w:rPr>
                                <w:t>Pupils should be taught to:</w:t>
                              </w:r>
                            </w:p>
                            <w:p w14:paraId="2094D0E2" w14:textId="77777777"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distinguish between an object and the material from which it is made;</w:t>
                              </w:r>
                            </w:p>
                            <w:p w14:paraId="064A4FFF" w14:textId="77777777"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identify and name a variety of everyday materials, including wood, plastic, glass, metal, water, and rock;</w:t>
                              </w:r>
                            </w:p>
                            <w:p w14:paraId="0086EAFC" w14:textId="77777777"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describe the simple physical properties of a variety of everyday materials;</w:t>
                              </w:r>
                            </w:p>
                            <w:p w14:paraId="0A87CA84" w14:textId="05F4A1F0"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proofErr w:type="gramStart"/>
                              <w:r w:rsidRPr="00332F0B">
                                <w:rPr>
                                  <w:rFonts w:ascii="Roboto" w:hAnsi="Roboto"/>
                                  <w:color w:val="000000"/>
                                  <w:sz w:val="14"/>
                                  <w:szCs w:val="14"/>
                                </w:rPr>
                                <w:t>compare</w:t>
                              </w:r>
                              <w:proofErr w:type="gramEnd"/>
                              <w:r w:rsidRPr="00332F0B">
                                <w:rPr>
                                  <w:rFonts w:ascii="Roboto" w:hAnsi="Roboto"/>
                                  <w:color w:val="000000"/>
                                  <w:sz w:val="14"/>
                                  <w:szCs w:val="14"/>
                                </w:rPr>
                                <w:t xml:space="preserve"> and group together a variety of everyday materials on the basis of their simple physical properties.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5" name="Rectangle 473"/>
                        <wps:cNvSpPr/>
                        <wps:spPr>
                          <a:xfrm>
                            <a:off x="1311216" y="0"/>
                            <a:ext cx="134002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46BB01" w14:textId="07CCBAF9" w:rsidR="00A01E67" w:rsidRPr="006D1D9F" w:rsidRDefault="00A01E67" w:rsidP="00F7032A">
                              <w:pPr>
                                <w:spacing w:after="60" w:line="240" w:lineRule="auto"/>
                                <w:jc w:val="left"/>
                                <w:rPr>
                                  <w:rFonts w:ascii="Roboto" w:eastAsia="Roboto" w:hAnsi="Roboto" w:cs="Roboto"/>
                                  <w:sz w:val="16"/>
                                  <w:szCs w:val="16"/>
                                </w:rPr>
                              </w:pPr>
                              <w:r w:rsidRPr="006D1D9F">
                                <w:rPr>
                                  <w:rFonts w:ascii="Roboto" w:eastAsia="Roboto" w:hAnsi="Roboto" w:cs="Roboto"/>
                                  <w:sz w:val="16"/>
                                  <w:szCs w:val="16"/>
                                </w:rPr>
                                <w:t>Use of Everyday Materials</w:t>
                              </w:r>
                            </w:p>
                            <w:p w14:paraId="00ACB081" w14:textId="5F168DB1" w:rsidR="00A01E67" w:rsidRPr="00332F0B" w:rsidRDefault="00A01E67" w:rsidP="00332F0B">
                              <w:pPr>
                                <w:spacing w:after="60" w:line="216" w:lineRule="auto"/>
                                <w:jc w:val="left"/>
                                <w:rPr>
                                  <w:rFonts w:ascii="Roboto" w:eastAsia="Roboto" w:hAnsi="Roboto" w:cs="Roboto"/>
                                  <w:b/>
                                  <w:bCs/>
                                  <w:sz w:val="14"/>
                                  <w:szCs w:val="14"/>
                                </w:rPr>
                              </w:pPr>
                              <w:r w:rsidRPr="00332F0B">
                                <w:rPr>
                                  <w:rFonts w:ascii="Roboto" w:eastAsia="Roboto" w:hAnsi="Roboto" w:cs="Roboto"/>
                                  <w:b/>
                                  <w:bCs/>
                                  <w:sz w:val="14"/>
                                  <w:szCs w:val="14"/>
                                </w:rPr>
                                <w:t>Pupils should be taught to:</w:t>
                              </w:r>
                            </w:p>
                            <w:p w14:paraId="364B390B" w14:textId="77777777"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identify and compare the suitability of a variety of everyday materials, including wood, metal, plastic, glass,</w:t>
                              </w:r>
                              <w:r w:rsidRPr="00332F0B">
                                <w:rPr>
                                  <w:rFonts w:ascii="Roboto" w:hAnsi="Roboto"/>
                                  <w:sz w:val="14"/>
                                  <w:szCs w:val="14"/>
                                </w:rPr>
                                <w:t xml:space="preserve"> </w:t>
                              </w:r>
                              <w:r w:rsidRPr="00332F0B">
                                <w:rPr>
                                  <w:rFonts w:ascii="Roboto" w:hAnsi="Roboto"/>
                                  <w:color w:val="000000"/>
                                  <w:sz w:val="14"/>
                                  <w:szCs w:val="14"/>
                                </w:rPr>
                                <w:t>brick, rock, paper and cardboard for particular uses;</w:t>
                              </w:r>
                            </w:p>
                            <w:p w14:paraId="62A8213E" w14:textId="4D0F4D55"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proofErr w:type="gramStart"/>
                              <w:r w:rsidRPr="00332F0B">
                                <w:rPr>
                                  <w:rFonts w:ascii="Roboto" w:hAnsi="Roboto"/>
                                  <w:color w:val="000000"/>
                                  <w:sz w:val="14"/>
                                  <w:szCs w:val="14"/>
                                </w:rPr>
                                <w:t>find</w:t>
                              </w:r>
                              <w:proofErr w:type="gramEnd"/>
                              <w:r w:rsidRPr="00332F0B">
                                <w:rPr>
                                  <w:rFonts w:ascii="Roboto" w:hAnsi="Roboto"/>
                                  <w:color w:val="000000"/>
                                  <w:sz w:val="14"/>
                                  <w:szCs w:val="14"/>
                                </w:rPr>
                                <w:t xml:space="preserve"> out how the shapes of solid objects made from some materials can be changed by squashing, bending, twisting and stretching.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6" name="Rectangle 474"/>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C773E8" w14:textId="1ACE14DA" w:rsidR="00A01E67" w:rsidRPr="006D1D9F" w:rsidRDefault="00A01E67" w:rsidP="00F7032A">
                              <w:pPr>
                                <w:spacing w:after="60" w:line="240" w:lineRule="auto"/>
                                <w:jc w:val="left"/>
                                <w:rPr>
                                  <w:rFonts w:ascii="Roboto" w:eastAsia="Roboto" w:hAnsi="Roboto" w:cs="Roboto"/>
                                  <w:sz w:val="16"/>
                                  <w:szCs w:val="16"/>
                                </w:rPr>
                              </w:pPr>
                              <w:r w:rsidRPr="006D1D9F">
                                <w:rPr>
                                  <w:rFonts w:ascii="Roboto" w:eastAsia="Roboto" w:hAnsi="Roboto" w:cs="Roboto"/>
                                  <w:sz w:val="16"/>
                                  <w:szCs w:val="16"/>
                                </w:rPr>
                                <w:t>Rocks</w:t>
                              </w:r>
                            </w:p>
                            <w:p w14:paraId="710D9C41" w14:textId="41430FF1" w:rsidR="00A01E67" w:rsidRPr="00332F0B" w:rsidRDefault="00A01E67" w:rsidP="00332F0B">
                              <w:pPr>
                                <w:spacing w:after="60" w:line="216" w:lineRule="auto"/>
                                <w:jc w:val="left"/>
                                <w:rPr>
                                  <w:rFonts w:ascii="Roboto" w:eastAsia="Roboto" w:hAnsi="Roboto" w:cs="Roboto"/>
                                  <w:b/>
                                  <w:bCs/>
                                  <w:sz w:val="14"/>
                                  <w:szCs w:val="14"/>
                                </w:rPr>
                              </w:pPr>
                              <w:r w:rsidRPr="00332F0B">
                                <w:rPr>
                                  <w:rFonts w:ascii="Roboto" w:eastAsia="Roboto" w:hAnsi="Roboto" w:cs="Roboto"/>
                                  <w:b/>
                                  <w:bCs/>
                                  <w:sz w:val="14"/>
                                  <w:szCs w:val="14"/>
                                </w:rPr>
                                <w:t>Pupils should be taught to:</w:t>
                              </w:r>
                            </w:p>
                            <w:p w14:paraId="5E8286D2" w14:textId="77777777"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compare and group together different kinds of rocks on the basis of their appearance and simple physical properties;</w:t>
                              </w:r>
                            </w:p>
                            <w:p w14:paraId="2C130EB7" w14:textId="77777777"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describe in simple terms how fossils are formed when things that have lived are trapped within rock;</w:t>
                              </w:r>
                            </w:p>
                            <w:p w14:paraId="0746DE04" w14:textId="5CD84DA5"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recognise that soils are made from rocks and organic matter.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7" name="Rectangle 475"/>
                        <wps:cNvSpPr/>
                        <wps:spPr>
                          <a:xfrm>
                            <a:off x="3947882" y="0"/>
                            <a:ext cx="1359484"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DF720C" w14:textId="06DE260C" w:rsidR="00A01E67" w:rsidRPr="006D1D9F" w:rsidRDefault="00A01E67" w:rsidP="00F7032A">
                              <w:pPr>
                                <w:spacing w:after="60" w:line="240" w:lineRule="auto"/>
                                <w:jc w:val="left"/>
                                <w:rPr>
                                  <w:rFonts w:ascii="Roboto" w:eastAsia="Roboto" w:hAnsi="Roboto" w:cs="Roboto"/>
                                  <w:sz w:val="16"/>
                                  <w:szCs w:val="16"/>
                                </w:rPr>
                              </w:pPr>
                              <w:r w:rsidRPr="006D1D9F">
                                <w:rPr>
                                  <w:rFonts w:ascii="Roboto" w:eastAsia="Roboto" w:hAnsi="Roboto" w:cs="Roboto"/>
                                  <w:sz w:val="16"/>
                                  <w:szCs w:val="16"/>
                                </w:rPr>
                                <w:t>States of Matter</w:t>
                              </w:r>
                            </w:p>
                            <w:p w14:paraId="1558694C" w14:textId="72D3F15D" w:rsidR="00A01E67" w:rsidRPr="00332F0B" w:rsidRDefault="00A01E67" w:rsidP="00332F0B">
                              <w:pPr>
                                <w:spacing w:after="60" w:line="216" w:lineRule="auto"/>
                                <w:jc w:val="left"/>
                                <w:rPr>
                                  <w:rFonts w:ascii="Roboto" w:eastAsia="Roboto" w:hAnsi="Roboto" w:cs="Roboto"/>
                                  <w:b/>
                                  <w:bCs/>
                                  <w:sz w:val="14"/>
                                  <w:szCs w:val="14"/>
                                </w:rPr>
                              </w:pPr>
                              <w:r w:rsidRPr="00332F0B">
                                <w:rPr>
                                  <w:rFonts w:ascii="Roboto" w:eastAsia="Roboto" w:hAnsi="Roboto" w:cs="Roboto"/>
                                  <w:b/>
                                  <w:bCs/>
                                  <w:sz w:val="14"/>
                                  <w:szCs w:val="14"/>
                                </w:rPr>
                                <w:t>Pupils should be taught to:</w:t>
                              </w:r>
                            </w:p>
                            <w:p w14:paraId="306FE705" w14:textId="77777777"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compare and group materials together, according to whether they are solids, liquids or gases;</w:t>
                              </w:r>
                            </w:p>
                            <w:p w14:paraId="5F6A4AE9" w14:textId="77777777"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observe that some materials change state when they are heated or cooled, and measure or research the temperature at which this happens in degrees Celsius (°C);</w:t>
                              </w:r>
                            </w:p>
                            <w:p w14:paraId="66A3005D" w14:textId="3E703CA9"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identify the part played by evaporation and condensation in the water cycle and</w:t>
                              </w:r>
                              <w:r w:rsidRPr="00332F0B">
                                <w:rPr>
                                  <w:rFonts w:ascii="Roboto" w:hAnsi="Roboto"/>
                                  <w:sz w:val="14"/>
                                  <w:szCs w:val="14"/>
                                </w:rPr>
                                <w:t xml:space="preserve"> </w:t>
                              </w:r>
                              <w:r w:rsidRPr="00332F0B">
                                <w:rPr>
                                  <w:rFonts w:ascii="Roboto" w:hAnsi="Roboto"/>
                                  <w:color w:val="000000"/>
                                  <w:sz w:val="14"/>
                                  <w:szCs w:val="14"/>
                                </w:rPr>
                                <w:t>associate the rate of evaporation</w:t>
                              </w:r>
                              <w:r w:rsidRPr="00332F0B">
                                <w:rPr>
                                  <w:rFonts w:ascii="Roboto" w:hAnsi="Roboto"/>
                                  <w:sz w:val="14"/>
                                  <w:szCs w:val="14"/>
                                </w:rPr>
                                <w:t xml:space="preserve"> </w:t>
                              </w:r>
                              <w:r w:rsidRPr="00332F0B">
                                <w:rPr>
                                  <w:rFonts w:ascii="Roboto" w:hAnsi="Roboto"/>
                                  <w:color w:val="000000"/>
                                  <w:sz w:val="14"/>
                                  <w:szCs w:val="14"/>
                                </w:rPr>
                                <w:t>with temperature.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6" name="Rectangle 476"/>
                        <wps:cNvSpPr/>
                        <wps:spPr>
                          <a:xfrm>
                            <a:off x="5305246" y="0"/>
                            <a:ext cx="1403552"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BBEDDA" w14:textId="597C3086" w:rsidR="00A01E67" w:rsidRPr="006D1D9F" w:rsidRDefault="00A01E67" w:rsidP="006D1D9F">
                              <w:pPr>
                                <w:spacing w:after="60" w:line="216" w:lineRule="auto"/>
                                <w:jc w:val="left"/>
                                <w:rPr>
                                  <w:rFonts w:ascii="Roboto" w:eastAsia="Roboto" w:hAnsi="Roboto" w:cs="Roboto"/>
                                  <w:sz w:val="16"/>
                                  <w:szCs w:val="16"/>
                                </w:rPr>
                              </w:pPr>
                              <w:r w:rsidRPr="006D1D9F">
                                <w:rPr>
                                  <w:rFonts w:ascii="Roboto" w:eastAsia="Roboto" w:hAnsi="Roboto" w:cs="Roboto"/>
                                  <w:sz w:val="16"/>
                                  <w:szCs w:val="16"/>
                                </w:rPr>
                                <w:t>Properties and Changes of Materials</w:t>
                              </w:r>
                            </w:p>
                            <w:p w14:paraId="5AF2EDD2" w14:textId="15A21994" w:rsidR="00A01E67" w:rsidRPr="006D1D9F" w:rsidRDefault="00A01E67" w:rsidP="006D1D9F">
                              <w:pPr>
                                <w:spacing w:after="60" w:line="216" w:lineRule="auto"/>
                                <w:jc w:val="left"/>
                                <w:rPr>
                                  <w:rFonts w:ascii="Roboto" w:eastAsia="Roboto" w:hAnsi="Roboto" w:cs="Roboto"/>
                                  <w:b/>
                                  <w:bCs/>
                                  <w:sz w:val="14"/>
                                  <w:szCs w:val="14"/>
                                </w:rPr>
                              </w:pPr>
                              <w:r w:rsidRPr="006D1D9F">
                                <w:rPr>
                                  <w:rFonts w:ascii="Roboto" w:eastAsia="Roboto" w:hAnsi="Roboto" w:cs="Roboto"/>
                                  <w:b/>
                                  <w:bCs/>
                                  <w:sz w:val="14"/>
                                  <w:szCs w:val="14"/>
                                </w:rPr>
                                <w:t>Pupils should be taught to:</w:t>
                              </w:r>
                            </w:p>
                            <w:p w14:paraId="232E8B60" w14:textId="77777777" w:rsidR="00A01E67" w:rsidRPr="006D1D9F" w:rsidRDefault="00A01E67"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compare and group together everyday materials on the basis of their properties, including their hardness, solubility, transparency, conductivity (electrical and thermal), and response to magnets;</w:t>
                              </w:r>
                            </w:p>
                            <w:p w14:paraId="5EEC9B80" w14:textId="77777777" w:rsidR="00A01E67" w:rsidRPr="006D1D9F" w:rsidRDefault="00A01E67"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know that some materials will dissolve in liquid to form a solution, and describe how to recover a substance from a solution;</w:t>
                              </w:r>
                            </w:p>
                            <w:p w14:paraId="0D8C3A44" w14:textId="77777777" w:rsidR="00A01E67" w:rsidRPr="006D1D9F" w:rsidRDefault="00A01E67"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use knowledge of solids, liquids and gases to decide how mixtures might be separated, including through filtering, sieving and evaporating;</w:t>
                              </w:r>
                            </w:p>
                            <w:p w14:paraId="11803817" w14:textId="77777777" w:rsidR="00A01E67" w:rsidRPr="006D1D9F" w:rsidRDefault="00A01E67"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give reasons, based on evidence from comparative and fair tests, for the particular uses of everyday materials, including metals, wood and plastic;</w:t>
                              </w:r>
                            </w:p>
                            <w:p w14:paraId="2075BF8D" w14:textId="77777777" w:rsidR="00A01E67" w:rsidRPr="006D1D9F" w:rsidRDefault="00A01E67"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demonstrate that dissolving, mixing and changes of state are reversible changes;</w:t>
                              </w:r>
                            </w:p>
                            <w:p w14:paraId="7D173B41" w14:textId="3799781F" w:rsidR="00A01E67" w:rsidRPr="006D1D9F" w:rsidRDefault="00A01E67"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explain that some changes result in the formation of new materials, and that this kind of change is not usually reversible, including changes associated with burning and the action of acid on bicarbonate of soda.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87" name="Rectangle 477"/>
                        <wps:cNvSpPr/>
                        <wps:spPr>
                          <a:xfrm>
                            <a:off x="6708797" y="0"/>
                            <a:ext cx="1264131" cy="336204"/>
                          </a:xfrm>
                          <a:prstGeom prst="rect">
                            <a:avLst/>
                          </a:prstGeom>
                          <a:solidFill>
                            <a:schemeClr val="bg1">
                              <a:lumMod val="8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46A0C4" w14:textId="009C46B6" w:rsidR="00A01E67" w:rsidRPr="0074116C" w:rsidRDefault="00A01E67" w:rsidP="0074116C">
                              <w:pPr>
                                <w:spacing w:after="60" w:line="240" w:lineRule="auto"/>
                                <w:jc w:val="left"/>
                                <w:rPr>
                                  <w:rFonts w:ascii="Roboto" w:eastAsia="Roboto" w:hAnsi="Roboto" w:cs="Roboto"/>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71" o:spid="_x0000_s1363" style="position:absolute;left:0;text-align:left;margin-left:26.65pt;margin-top:-.65pt;width:753.1pt;height:284.6pt;z-index:251752448;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">
                <v:rect id="Rectangle 472" o:spid="_x0000_s1364"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nqg8cA&#10;AADcAAAADwAAAGRycy9kb3ducmV2LnhtbESPQWvCQBSE74L/YXlCL9JsLNpKmlWspVAUoVEpPT6y&#10;r0kw+zZktxr99V1B8DjMzDdMOu9MLY7UusqyglEUgyDOra64ULDffTxOQTiPrLG2TArO5GA+6/dS&#10;TLQ9cUbHrS9EgLBLUEHpfZNI6fKSDLrINsTB+7WtQR9kW0jd4inATS2f4vhZGqw4LJTY0LKk/LD9&#10;M4Giq5/dZLT62qyXuvnGSzZ5H74p9TDoFq8gPHX+Hr61P7WC8csYrmfCEZ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nJ6oPHAAAA3AAAAA8AAAAAAAAAAAAAAAAAmAIAAGRy&#10;cy9kb3ducmV2LnhtbFBLBQYAAAAABAAEAPUAAACMAwAAAAA=&#10;" filled="f" strokecolor="#1c1c1c [3213]" strokeweight="1pt">
                  <v:textbox>
                    <w:txbxContent>
                      <w:p w14:paraId="74CB0B61" w14:textId="6686CF55" w:rsidR="00A01E67" w:rsidRPr="006D1D9F" w:rsidRDefault="00A01E67" w:rsidP="00F7032A">
                        <w:pPr>
                          <w:spacing w:after="60" w:line="240" w:lineRule="auto"/>
                          <w:jc w:val="left"/>
                          <w:rPr>
                            <w:rFonts w:ascii="Roboto" w:eastAsia="Roboto" w:hAnsi="Roboto" w:cs="Roboto"/>
                            <w:sz w:val="16"/>
                            <w:szCs w:val="16"/>
                          </w:rPr>
                        </w:pPr>
                        <w:r w:rsidRPr="006D1D9F">
                          <w:rPr>
                            <w:rFonts w:ascii="Roboto" w:eastAsia="Roboto" w:hAnsi="Roboto" w:cs="Roboto"/>
                            <w:sz w:val="16"/>
                            <w:szCs w:val="16"/>
                          </w:rPr>
                          <w:t>Everyday Materials</w:t>
                        </w:r>
                      </w:p>
                      <w:p w14:paraId="7A693592" w14:textId="32F17966" w:rsidR="00A01E67" w:rsidRPr="00332F0B" w:rsidRDefault="00A01E67" w:rsidP="00332F0B">
                        <w:pPr>
                          <w:spacing w:after="60" w:line="216" w:lineRule="auto"/>
                          <w:jc w:val="left"/>
                          <w:rPr>
                            <w:rFonts w:ascii="Roboto" w:eastAsia="Roboto" w:hAnsi="Roboto" w:cs="Roboto"/>
                            <w:b/>
                            <w:bCs/>
                            <w:sz w:val="14"/>
                            <w:szCs w:val="14"/>
                          </w:rPr>
                        </w:pPr>
                        <w:r w:rsidRPr="00332F0B">
                          <w:rPr>
                            <w:rFonts w:ascii="Roboto" w:eastAsia="Roboto" w:hAnsi="Roboto" w:cs="Roboto"/>
                            <w:b/>
                            <w:bCs/>
                            <w:sz w:val="14"/>
                            <w:szCs w:val="14"/>
                          </w:rPr>
                          <w:t>Pupils should be taught to:</w:t>
                        </w:r>
                      </w:p>
                      <w:p w14:paraId="2094D0E2" w14:textId="77777777"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distinguish between an object and the material from which it is made;</w:t>
                        </w:r>
                      </w:p>
                      <w:p w14:paraId="064A4FFF" w14:textId="77777777"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identify and name a variety of everyday materials, including wood, plastic, glass, metal, water, and rock;</w:t>
                        </w:r>
                      </w:p>
                      <w:p w14:paraId="0086EAFC" w14:textId="77777777"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describe the simple physical properties of a variety of everyday materials;</w:t>
                        </w:r>
                      </w:p>
                      <w:p w14:paraId="0A87CA84" w14:textId="05F4A1F0"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proofErr w:type="gramStart"/>
                        <w:r w:rsidRPr="00332F0B">
                          <w:rPr>
                            <w:rFonts w:ascii="Roboto" w:hAnsi="Roboto"/>
                            <w:color w:val="000000"/>
                            <w:sz w:val="14"/>
                            <w:szCs w:val="14"/>
                          </w:rPr>
                          <w:t>compare</w:t>
                        </w:r>
                        <w:proofErr w:type="gramEnd"/>
                        <w:r w:rsidRPr="00332F0B">
                          <w:rPr>
                            <w:rFonts w:ascii="Roboto" w:hAnsi="Roboto"/>
                            <w:color w:val="000000"/>
                            <w:sz w:val="14"/>
                            <w:szCs w:val="14"/>
                          </w:rPr>
                          <w:t xml:space="preserve"> and group together a variety of everyday materials on the basis of their simple physical properties.</w:t>
                        </w:r>
                      </w:p>
                    </w:txbxContent>
                  </v:textbox>
                </v:rect>
                <v:rect id="Rectangle 473" o:spid="_x0000_s1365"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VPGMcA&#10;AADcAAAADwAAAGRycy9kb3ducmV2LnhtbESPQWvCQBSE74L/YXmFXorZWIyV1FXUIhRFqEakx0f2&#10;NQlm34bsVtP++q5Q8DjMzDfMdN6ZWlyodZVlBcMoBkGcW11xoeCYrQcTEM4ja6wtk4IfcjCf9XtT&#10;TLW98p4uB1+IAGGXooLS+yaV0uUlGXSRbYiD92Vbgz7ItpC6xWuAm1o+x/FYGqw4LJTY0Kqk/Hz4&#10;NoGiq88sGW4+dtuVbk74u0/enpZKPT50i1cQnjp/D/+337WC0UsCtzPhCMj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aFTxjHAAAA3AAAAA8AAAAAAAAAAAAAAAAAmAIAAGRy&#10;cy9kb3ducmV2LnhtbFBLBQYAAAAABAAEAPUAAACMAwAAAAA=&#10;" filled="f" strokecolor="#1c1c1c [3213]" strokeweight="1pt">
                  <v:textbox>
                    <w:txbxContent>
                      <w:p w14:paraId="7F46BB01" w14:textId="07CCBAF9" w:rsidR="00A01E67" w:rsidRPr="006D1D9F" w:rsidRDefault="00A01E67" w:rsidP="00F7032A">
                        <w:pPr>
                          <w:spacing w:after="60" w:line="240" w:lineRule="auto"/>
                          <w:jc w:val="left"/>
                          <w:rPr>
                            <w:rFonts w:ascii="Roboto" w:eastAsia="Roboto" w:hAnsi="Roboto" w:cs="Roboto"/>
                            <w:sz w:val="16"/>
                            <w:szCs w:val="16"/>
                          </w:rPr>
                        </w:pPr>
                        <w:r w:rsidRPr="006D1D9F">
                          <w:rPr>
                            <w:rFonts w:ascii="Roboto" w:eastAsia="Roboto" w:hAnsi="Roboto" w:cs="Roboto"/>
                            <w:sz w:val="16"/>
                            <w:szCs w:val="16"/>
                          </w:rPr>
                          <w:t>Use of Everyday Materials</w:t>
                        </w:r>
                      </w:p>
                      <w:p w14:paraId="00ACB081" w14:textId="5F168DB1" w:rsidR="00A01E67" w:rsidRPr="00332F0B" w:rsidRDefault="00A01E67" w:rsidP="00332F0B">
                        <w:pPr>
                          <w:spacing w:after="60" w:line="216" w:lineRule="auto"/>
                          <w:jc w:val="left"/>
                          <w:rPr>
                            <w:rFonts w:ascii="Roboto" w:eastAsia="Roboto" w:hAnsi="Roboto" w:cs="Roboto"/>
                            <w:b/>
                            <w:bCs/>
                            <w:sz w:val="14"/>
                            <w:szCs w:val="14"/>
                          </w:rPr>
                        </w:pPr>
                        <w:r w:rsidRPr="00332F0B">
                          <w:rPr>
                            <w:rFonts w:ascii="Roboto" w:eastAsia="Roboto" w:hAnsi="Roboto" w:cs="Roboto"/>
                            <w:b/>
                            <w:bCs/>
                            <w:sz w:val="14"/>
                            <w:szCs w:val="14"/>
                          </w:rPr>
                          <w:t>Pupils should be taught to:</w:t>
                        </w:r>
                      </w:p>
                      <w:p w14:paraId="364B390B" w14:textId="77777777"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identify and compare the suitability of a variety of everyday materials, including wood, metal, plastic, glass,</w:t>
                        </w:r>
                        <w:r w:rsidRPr="00332F0B">
                          <w:rPr>
                            <w:rFonts w:ascii="Roboto" w:hAnsi="Roboto"/>
                            <w:sz w:val="14"/>
                            <w:szCs w:val="14"/>
                          </w:rPr>
                          <w:t xml:space="preserve"> </w:t>
                        </w:r>
                        <w:r w:rsidRPr="00332F0B">
                          <w:rPr>
                            <w:rFonts w:ascii="Roboto" w:hAnsi="Roboto"/>
                            <w:color w:val="000000"/>
                            <w:sz w:val="14"/>
                            <w:szCs w:val="14"/>
                          </w:rPr>
                          <w:t>brick, rock, paper and cardboard for particular uses;</w:t>
                        </w:r>
                      </w:p>
                      <w:p w14:paraId="62A8213E" w14:textId="4D0F4D55"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proofErr w:type="gramStart"/>
                        <w:r w:rsidRPr="00332F0B">
                          <w:rPr>
                            <w:rFonts w:ascii="Roboto" w:hAnsi="Roboto"/>
                            <w:color w:val="000000"/>
                            <w:sz w:val="14"/>
                            <w:szCs w:val="14"/>
                          </w:rPr>
                          <w:t>find</w:t>
                        </w:r>
                        <w:proofErr w:type="gramEnd"/>
                        <w:r w:rsidRPr="00332F0B">
                          <w:rPr>
                            <w:rFonts w:ascii="Roboto" w:hAnsi="Roboto"/>
                            <w:color w:val="000000"/>
                            <w:sz w:val="14"/>
                            <w:szCs w:val="14"/>
                          </w:rPr>
                          <w:t xml:space="preserve"> out how the shapes of solid objects made from some materials can be changed by squashing, bending, twisting and stretching.</w:t>
                        </w:r>
                      </w:p>
                    </w:txbxContent>
                  </v:textbox>
                </v:rect>
                <v:rect id="Rectangle 474" o:spid="_x0000_s1366"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fRb8cA&#10;AADcAAAADwAAAGRycy9kb3ducmV2LnhtbESPQWvCQBSE74L/YXlCL9JsLGolzSrWUhCl0KiUHh/Z&#10;1ySYfRuyW4399W5B8DjMzDdMuuhMLU7UusqyglEUgyDOra64UHDYvz/OQDiPrLG2TAou5GAx7/dS&#10;TLQ9c0annS9EgLBLUEHpfZNI6fKSDLrINsTB+7GtQR9kW0jd4jnATS2f4ngqDVYcFkpsaFVSftz9&#10;mkDR1fd+Mtp8fmxXuvnCv2zyNnxV6mHQLV9AeOr8PXxrr7WC8fMU/s+EI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ZX0W/HAAAA3AAAAA8AAAAAAAAAAAAAAAAAmAIAAGRy&#10;cy9kb3ducmV2LnhtbFBLBQYAAAAABAAEAPUAAACMAwAAAAA=&#10;" filled="f" strokecolor="#1c1c1c [3213]" strokeweight="1pt">
                  <v:textbox>
                    <w:txbxContent>
                      <w:p w14:paraId="44C773E8" w14:textId="1ACE14DA" w:rsidR="00A01E67" w:rsidRPr="006D1D9F" w:rsidRDefault="00A01E67" w:rsidP="00F7032A">
                        <w:pPr>
                          <w:spacing w:after="60" w:line="240" w:lineRule="auto"/>
                          <w:jc w:val="left"/>
                          <w:rPr>
                            <w:rFonts w:ascii="Roboto" w:eastAsia="Roboto" w:hAnsi="Roboto" w:cs="Roboto"/>
                            <w:sz w:val="16"/>
                            <w:szCs w:val="16"/>
                          </w:rPr>
                        </w:pPr>
                        <w:r w:rsidRPr="006D1D9F">
                          <w:rPr>
                            <w:rFonts w:ascii="Roboto" w:eastAsia="Roboto" w:hAnsi="Roboto" w:cs="Roboto"/>
                            <w:sz w:val="16"/>
                            <w:szCs w:val="16"/>
                          </w:rPr>
                          <w:t>Rocks</w:t>
                        </w:r>
                      </w:p>
                      <w:p w14:paraId="710D9C41" w14:textId="41430FF1" w:rsidR="00A01E67" w:rsidRPr="00332F0B" w:rsidRDefault="00A01E67" w:rsidP="00332F0B">
                        <w:pPr>
                          <w:spacing w:after="60" w:line="216" w:lineRule="auto"/>
                          <w:jc w:val="left"/>
                          <w:rPr>
                            <w:rFonts w:ascii="Roboto" w:eastAsia="Roboto" w:hAnsi="Roboto" w:cs="Roboto"/>
                            <w:b/>
                            <w:bCs/>
                            <w:sz w:val="14"/>
                            <w:szCs w:val="14"/>
                          </w:rPr>
                        </w:pPr>
                        <w:r w:rsidRPr="00332F0B">
                          <w:rPr>
                            <w:rFonts w:ascii="Roboto" w:eastAsia="Roboto" w:hAnsi="Roboto" w:cs="Roboto"/>
                            <w:b/>
                            <w:bCs/>
                            <w:sz w:val="14"/>
                            <w:szCs w:val="14"/>
                          </w:rPr>
                          <w:t>Pupils should be taught to:</w:t>
                        </w:r>
                      </w:p>
                      <w:p w14:paraId="5E8286D2" w14:textId="77777777"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compare and group together different kinds of rocks on the basis of their appearance and simple physical properties;</w:t>
                        </w:r>
                      </w:p>
                      <w:p w14:paraId="2C130EB7" w14:textId="77777777"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describe in simple terms how fossils are formed when things that have lived are trapped within rock;</w:t>
                        </w:r>
                      </w:p>
                      <w:p w14:paraId="0746DE04" w14:textId="5CD84DA5"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recognise that soils are made from rocks and organic matter.</w:t>
                        </w:r>
                      </w:p>
                    </w:txbxContent>
                  </v:textbox>
                </v:rect>
                <v:rect id="Rectangle 475" o:spid="_x0000_s1367" style="position:absolute;left:39478;width:13595;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t09McA&#10;AADcAAAADwAAAGRycy9kb3ducmV2LnhtbESPQWvCQBSE74L/YXlCL9JsLFolzSrWUhBFaFRKj4/s&#10;axLMvg3Zrcb+ercg9DjMzDdMuuhMLc7UusqyglEUgyDOra64UHA8vD/OQDiPrLG2TAqu5GAx7/dS&#10;TLS9cEbnvS9EgLBLUEHpfZNI6fKSDLrINsTB+7atQR9kW0jd4iXATS2f4vhZGqw4LJTY0Kqk/LT/&#10;MYGiq6/DZLT52G1XuvnE32zyNnxV6mHQLV9AeOr8f/jeXmsF4+kU/s6EIyD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kbdPTHAAAA3AAAAA8AAAAAAAAAAAAAAAAAmAIAAGRy&#10;cy9kb3ducmV2LnhtbFBLBQYAAAAABAAEAPUAAACMAwAAAAA=&#10;" filled="f" strokecolor="#1c1c1c [3213]" strokeweight="1pt">
                  <v:textbox>
                    <w:txbxContent>
                      <w:p w14:paraId="47DF720C" w14:textId="06DE260C" w:rsidR="00A01E67" w:rsidRPr="006D1D9F" w:rsidRDefault="00A01E67" w:rsidP="00F7032A">
                        <w:pPr>
                          <w:spacing w:after="60" w:line="240" w:lineRule="auto"/>
                          <w:jc w:val="left"/>
                          <w:rPr>
                            <w:rFonts w:ascii="Roboto" w:eastAsia="Roboto" w:hAnsi="Roboto" w:cs="Roboto"/>
                            <w:sz w:val="16"/>
                            <w:szCs w:val="16"/>
                          </w:rPr>
                        </w:pPr>
                        <w:r w:rsidRPr="006D1D9F">
                          <w:rPr>
                            <w:rFonts w:ascii="Roboto" w:eastAsia="Roboto" w:hAnsi="Roboto" w:cs="Roboto"/>
                            <w:sz w:val="16"/>
                            <w:szCs w:val="16"/>
                          </w:rPr>
                          <w:t>States of Matter</w:t>
                        </w:r>
                      </w:p>
                      <w:p w14:paraId="1558694C" w14:textId="72D3F15D" w:rsidR="00A01E67" w:rsidRPr="00332F0B" w:rsidRDefault="00A01E67" w:rsidP="00332F0B">
                        <w:pPr>
                          <w:spacing w:after="60" w:line="216" w:lineRule="auto"/>
                          <w:jc w:val="left"/>
                          <w:rPr>
                            <w:rFonts w:ascii="Roboto" w:eastAsia="Roboto" w:hAnsi="Roboto" w:cs="Roboto"/>
                            <w:b/>
                            <w:bCs/>
                            <w:sz w:val="14"/>
                            <w:szCs w:val="14"/>
                          </w:rPr>
                        </w:pPr>
                        <w:r w:rsidRPr="00332F0B">
                          <w:rPr>
                            <w:rFonts w:ascii="Roboto" w:eastAsia="Roboto" w:hAnsi="Roboto" w:cs="Roboto"/>
                            <w:b/>
                            <w:bCs/>
                            <w:sz w:val="14"/>
                            <w:szCs w:val="14"/>
                          </w:rPr>
                          <w:t>Pupils should be taught to:</w:t>
                        </w:r>
                      </w:p>
                      <w:p w14:paraId="306FE705" w14:textId="77777777"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compare and group materials together, according to whether they are solids, liquids or gases;</w:t>
                        </w:r>
                      </w:p>
                      <w:p w14:paraId="5F6A4AE9" w14:textId="77777777"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observe that some materials change state when they are heated or cooled, and measure or research the temperature at which this happens in degrees Celsius (°C);</w:t>
                        </w:r>
                      </w:p>
                      <w:p w14:paraId="66A3005D" w14:textId="3E703CA9" w:rsidR="00A01E67" w:rsidRPr="00332F0B" w:rsidRDefault="00A01E67" w:rsidP="00332F0B">
                        <w:pPr>
                          <w:pStyle w:val="ListParagraph"/>
                          <w:numPr>
                            <w:ilvl w:val="0"/>
                            <w:numId w:val="3"/>
                          </w:numPr>
                          <w:spacing w:after="60" w:line="216" w:lineRule="auto"/>
                          <w:ind w:left="113" w:hanging="113"/>
                          <w:jc w:val="left"/>
                          <w:rPr>
                            <w:rFonts w:ascii="Roboto" w:eastAsia="Roboto" w:hAnsi="Roboto" w:cs="Roboto"/>
                            <w:sz w:val="14"/>
                            <w:szCs w:val="14"/>
                          </w:rPr>
                        </w:pPr>
                        <w:r w:rsidRPr="00332F0B">
                          <w:rPr>
                            <w:rFonts w:ascii="Roboto" w:hAnsi="Roboto"/>
                            <w:color w:val="000000"/>
                            <w:sz w:val="14"/>
                            <w:szCs w:val="14"/>
                          </w:rPr>
                          <w:t>identify the part played by evaporation and condensation in the water cycle and</w:t>
                        </w:r>
                        <w:r w:rsidRPr="00332F0B">
                          <w:rPr>
                            <w:rFonts w:ascii="Roboto" w:hAnsi="Roboto"/>
                            <w:sz w:val="14"/>
                            <w:szCs w:val="14"/>
                          </w:rPr>
                          <w:t xml:space="preserve"> </w:t>
                        </w:r>
                        <w:r w:rsidRPr="00332F0B">
                          <w:rPr>
                            <w:rFonts w:ascii="Roboto" w:hAnsi="Roboto"/>
                            <w:color w:val="000000"/>
                            <w:sz w:val="14"/>
                            <w:szCs w:val="14"/>
                          </w:rPr>
                          <w:t>associate the rate of evaporation</w:t>
                        </w:r>
                        <w:r w:rsidRPr="00332F0B">
                          <w:rPr>
                            <w:rFonts w:ascii="Roboto" w:hAnsi="Roboto"/>
                            <w:sz w:val="14"/>
                            <w:szCs w:val="14"/>
                          </w:rPr>
                          <w:t xml:space="preserve"> </w:t>
                        </w:r>
                        <w:r w:rsidRPr="00332F0B">
                          <w:rPr>
                            <w:rFonts w:ascii="Roboto" w:hAnsi="Roboto"/>
                            <w:color w:val="000000"/>
                            <w:sz w:val="14"/>
                            <w:szCs w:val="14"/>
                          </w:rPr>
                          <w:t>with temperature.</w:t>
                        </w:r>
                      </w:p>
                    </w:txbxContent>
                  </v:textbox>
                </v:rect>
                <v:rect id="Rectangle 476" o:spid="_x0000_s1368" style="position:absolute;left:53052;width:14035;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KhSMUA&#10;AADcAAAADwAAAGRycy9kb3ducmV2LnhtbESP3YrCMBSE7wXfIRxhb2RNXVSkGkVdBFkR1h/Ey0Nz&#10;bIvNSWmyWvfpjSB4OczMN8x4WptCXKlyuWUF3U4EgjixOudUwWG//ByCcB5ZY2GZFNzJwXTSbIwx&#10;1vbGW7rufCoChF2MCjLvy1hKl2Rk0HVsSRy8s60M+iCrVOoKbwFuCvkVRQNpMOewkGFJi4ySy+7P&#10;BIrOT/t+9+d3s17o8oj/2/53e67UR6uejUB4qv07/GqvtILecADPM+EIyM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gqFIxQAAANwAAAAPAAAAAAAAAAAAAAAAAJgCAABkcnMv&#10;ZG93bnJldi54bWxQSwUGAAAAAAQABAD1AAAAigMAAAAA&#10;" filled="f" strokecolor="#1c1c1c [3213]" strokeweight="1pt">
                  <v:textbox>
                    <w:txbxContent>
                      <w:p w14:paraId="06BBEDDA" w14:textId="597C3086" w:rsidR="00A01E67" w:rsidRPr="006D1D9F" w:rsidRDefault="00A01E67" w:rsidP="006D1D9F">
                        <w:pPr>
                          <w:spacing w:after="60" w:line="216" w:lineRule="auto"/>
                          <w:jc w:val="left"/>
                          <w:rPr>
                            <w:rFonts w:ascii="Roboto" w:eastAsia="Roboto" w:hAnsi="Roboto" w:cs="Roboto"/>
                            <w:sz w:val="16"/>
                            <w:szCs w:val="16"/>
                          </w:rPr>
                        </w:pPr>
                        <w:r w:rsidRPr="006D1D9F">
                          <w:rPr>
                            <w:rFonts w:ascii="Roboto" w:eastAsia="Roboto" w:hAnsi="Roboto" w:cs="Roboto"/>
                            <w:sz w:val="16"/>
                            <w:szCs w:val="16"/>
                          </w:rPr>
                          <w:t>Properties and Changes of Materials</w:t>
                        </w:r>
                      </w:p>
                      <w:p w14:paraId="5AF2EDD2" w14:textId="15A21994" w:rsidR="00A01E67" w:rsidRPr="006D1D9F" w:rsidRDefault="00A01E67" w:rsidP="006D1D9F">
                        <w:pPr>
                          <w:spacing w:after="60" w:line="216" w:lineRule="auto"/>
                          <w:jc w:val="left"/>
                          <w:rPr>
                            <w:rFonts w:ascii="Roboto" w:eastAsia="Roboto" w:hAnsi="Roboto" w:cs="Roboto"/>
                            <w:b/>
                            <w:bCs/>
                            <w:sz w:val="14"/>
                            <w:szCs w:val="14"/>
                          </w:rPr>
                        </w:pPr>
                        <w:r w:rsidRPr="006D1D9F">
                          <w:rPr>
                            <w:rFonts w:ascii="Roboto" w:eastAsia="Roboto" w:hAnsi="Roboto" w:cs="Roboto"/>
                            <w:b/>
                            <w:bCs/>
                            <w:sz w:val="14"/>
                            <w:szCs w:val="14"/>
                          </w:rPr>
                          <w:t>Pupils should be taught to:</w:t>
                        </w:r>
                      </w:p>
                      <w:p w14:paraId="232E8B60" w14:textId="77777777" w:rsidR="00A01E67" w:rsidRPr="006D1D9F" w:rsidRDefault="00A01E67"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compare and group together everyday materials on the basis of their properties, including their hardness, solubility, transparency, conductivity (electrical and thermal), and response to magnets;</w:t>
                        </w:r>
                      </w:p>
                      <w:p w14:paraId="5EEC9B80" w14:textId="77777777" w:rsidR="00A01E67" w:rsidRPr="006D1D9F" w:rsidRDefault="00A01E67"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know that some materials will dissolve in liquid to form a solution, and describe how to recover a substance from a solution;</w:t>
                        </w:r>
                      </w:p>
                      <w:p w14:paraId="0D8C3A44" w14:textId="77777777" w:rsidR="00A01E67" w:rsidRPr="006D1D9F" w:rsidRDefault="00A01E67"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use knowledge of solids, liquids and gases to decide how mixtures might be separated, including through filtering, sieving and evaporating;</w:t>
                        </w:r>
                      </w:p>
                      <w:p w14:paraId="11803817" w14:textId="77777777" w:rsidR="00A01E67" w:rsidRPr="006D1D9F" w:rsidRDefault="00A01E67"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give reasons, based on evidence from comparative and fair tests, for the particular uses of everyday materials, including metals, wood and plastic;</w:t>
                        </w:r>
                      </w:p>
                      <w:p w14:paraId="2075BF8D" w14:textId="77777777" w:rsidR="00A01E67" w:rsidRPr="006D1D9F" w:rsidRDefault="00A01E67"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demonstrate that dissolving, mixing and changes of state are reversible changes;</w:t>
                        </w:r>
                      </w:p>
                      <w:p w14:paraId="7D173B41" w14:textId="3799781F" w:rsidR="00A01E67" w:rsidRPr="006D1D9F" w:rsidRDefault="00A01E67" w:rsidP="006D1D9F">
                        <w:pPr>
                          <w:pStyle w:val="ListParagraph"/>
                          <w:numPr>
                            <w:ilvl w:val="0"/>
                            <w:numId w:val="3"/>
                          </w:numPr>
                          <w:spacing w:after="60" w:line="216" w:lineRule="auto"/>
                          <w:ind w:left="113" w:hanging="113"/>
                          <w:jc w:val="left"/>
                          <w:rPr>
                            <w:rFonts w:ascii="Roboto" w:eastAsia="Roboto" w:hAnsi="Roboto" w:cs="Roboto"/>
                            <w:sz w:val="14"/>
                            <w:szCs w:val="14"/>
                          </w:rPr>
                        </w:pPr>
                        <w:r w:rsidRPr="006D1D9F">
                          <w:rPr>
                            <w:rFonts w:ascii="Roboto" w:hAnsi="Roboto"/>
                            <w:color w:val="000000"/>
                            <w:sz w:val="14"/>
                            <w:szCs w:val="14"/>
                          </w:rPr>
                          <w:t>explain that some changes result in the formation of new materials, and that this kind of change is not usually reversible, including changes associated with burning and the action of acid on bicarbonate of soda.</w:t>
                        </w:r>
                      </w:p>
                    </w:txbxContent>
                  </v:textbox>
                </v:rect>
                <v:rect id="Rectangle 477" o:spid="_x0000_s1369" style="position:absolute;left:67087;width:1264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marMUA&#10;AADcAAAADwAAAGRycy9kb3ducmV2LnhtbESPQWvCQBSE74X+h+UJvZS6UVIr0VWkYOihCiZ6f2Sf&#10;STD7NmRXE/99VxB6HGbmG2a5HkwjbtS52rKCyTgCQVxYXXOp4JhvP+YgnEfW2FgmBXdysF69viwx&#10;0bbnA90yX4oAYZeggsr7NpHSFRUZdGPbEgfvbDuDPsiulLrDPsBNI6dRNJMGaw4LFbb0XVFxya5G&#10;QX7/3eww/pzEabrPTkOfvue7qVJvo2GzAOFp8P/hZ/tHK4jnX/A4E46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CZqsxQAAANwAAAAPAAAAAAAAAAAAAAAAAJgCAABkcnMv&#10;ZG93bnJldi54bWxQSwUGAAAAAAQABAD1AAAAigMAAAAA&#10;" fillcolor="#d8d8d8 [2732]" strokecolor="#1c1c1c [3213]" strokeweight="1pt">
                  <v:textbox>
                    <w:txbxContent>
                      <w:p w14:paraId="1A46A0C4" w14:textId="009C46B6" w:rsidR="00A01E67" w:rsidRPr="0074116C" w:rsidRDefault="00A01E67" w:rsidP="0074116C">
                        <w:pPr>
                          <w:spacing w:after="60" w:line="240" w:lineRule="auto"/>
                          <w:jc w:val="left"/>
                          <w:rPr>
                            <w:rFonts w:ascii="Roboto" w:eastAsia="Roboto" w:hAnsi="Roboto" w:cs="Roboto"/>
                            <w:sz w:val="16"/>
                            <w:szCs w:val="16"/>
                          </w:rPr>
                        </w:pPr>
                      </w:p>
                    </w:txbxContent>
                  </v:textbox>
                </v:rect>
                <w10:wrap anchorx="margin"/>
              </v:group>
            </w:pict>
          </mc:Fallback>
        </mc:AlternateContent>
      </w:r>
    </w:p>
    <w:p w14:paraId="234F65FE" w14:textId="7FDEF270" w:rsidR="00B8626B" w:rsidRPr="009E4127" w:rsidRDefault="00695B9A" w:rsidP="009E4127">
      <w:r>
        <w:rPr>
          <w:noProof/>
        </w:rPr>
        <w:lastRenderedPageBreak/>
        <mc:AlternateContent>
          <mc:Choice Requires="wps">
            <w:drawing>
              <wp:anchor distT="0" distB="0" distL="114300" distR="114300" simplePos="0" relativeHeight="251759616" behindDoc="0" locked="0" layoutInCell="1" allowOverlap="1" wp14:anchorId="16E6BBAF" wp14:editId="6B36C26D">
                <wp:simplePos x="0" y="0"/>
                <wp:positionH relativeFrom="margin">
                  <wp:posOffset>-2097510</wp:posOffset>
                </wp:positionH>
                <wp:positionV relativeFrom="paragraph">
                  <wp:posOffset>2105093</wp:posOffset>
                </wp:positionV>
                <wp:extent cx="4564613" cy="335915"/>
                <wp:effectExtent l="0" t="318" r="26353" b="26352"/>
                <wp:wrapNone/>
                <wp:docPr id="493" name="Rectangle 493"/>
                <wp:cNvGraphicFramePr/>
                <a:graphic xmlns:a="http://schemas.openxmlformats.org/drawingml/2006/main">
                  <a:graphicData uri="http://schemas.microsoft.com/office/word/2010/wordprocessingShape">
                    <wps:wsp>
                      <wps:cNvSpPr/>
                      <wps:spPr>
                        <a:xfrm rot="16200000">
                          <a:off x="0" y="0"/>
                          <a:ext cx="4564613" cy="335915"/>
                        </a:xfrm>
                        <a:prstGeom prst="rect">
                          <a:avLst/>
                        </a:prstGeom>
                        <a:solidFill>
                          <a:srgbClr val="7868AC"/>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5EBCA7" w14:textId="3B19E91A" w:rsidR="00A01E67" w:rsidRPr="00807512" w:rsidRDefault="00A01E67" w:rsidP="005209CA">
                            <w:pPr>
                              <w:jc w:val="center"/>
                              <w:rPr>
                                <w:rFonts w:ascii="Roboto" w:hAnsi="Roboto"/>
                                <w:b/>
                                <w:bCs/>
                                <w:color w:val="FFFFFF" w:themeColor="background1"/>
                                <w:sz w:val="18"/>
                                <w:szCs w:val="18"/>
                              </w:rPr>
                            </w:pPr>
                            <w:r>
                              <w:rPr>
                                <w:rFonts w:ascii="Roboto" w:hAnsi="Roboto"/>
                                <w:b/>
                                <w:bCs/>
                                <w:color w:val="FFFFFF" w:themeColor="background1"/>
                                <w:sz w:val="18"/>
                                <w:szCs w:val="18"/>
                              </w:rPr>
                              <w:t>Scientists and Inventors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493" o:spid="_x0000_s1370" style="position:absolute;left:0;text-align:left;margin-left:-165.15pt;margin-top:165.75pt;width:359.4pt;height:26.45pt;rotation:-90;z-index:2517596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" fillcolor="#7868ac" strokecolor="#1c1c1c [3213]" strokeweight="1pt">
                <v:textbox>
                  <w:txbxContent>
                    <w:p w14:paraId="0D5EBCA7" w14:textId="3B19E91A" w:rsidR="00A01E67" w:rsidRPr="00807512" w:rsidRDefault="00A01E67" w:rsidP="005209CA">
                      <w:pPr>
                        <w:jc w:val="center"/>
                        <w:rPr>
                          <w:rFonts w:ascii="Roboto" w:hAnsi="Roboto"/>
                          <w:b/>
                          <w:bCs/>
                          <w:color w:val="FFFFFF" w:themeColor="background1"/>
                          <w:sz w:val="18"/>
                          <w:szCs w:val="18"/>
                        </w:rPr>
                      </w:pPr>
                      <w:r>
                        <w:rPr>
                          <w:rFonts w:ascii="Roboto" w:hAnsi="Roboto"/>
                          <w:b/>
                          <w:bCs/>
                          <w:color w:val="FFFFFF" w:themeColor="background1"/>
                          <w:sz w:val="18"/>
                          <w:szCs w:val="18"/>
                        </w:rPr>
                        <w:t>Scientists and Inventors</w:t>
                      </w:r>
                    </w:p>
                  </w:txbxContent>
                </v:textbox>
                <w10:wrap anchorx="margin"/>
              </v:rect>
            </w:pict>
          </mc:Fallback>
        </mc:AlternateContent>
      </w:r>
      <w:r w:rsidR="00C32AE7">
        <w:rPr>
          <w:noProof/>
        </w:rPr>
        <mc:AlternateContent>
          <mc:Choice Requires="wpg">
            <w:drawing>
              <wp:anchor distT="0" distB="0" distL="114300" distR="114300" simplePos="0" relativeHeight="251760640" behindDoc="0" locked="0" layoutInCell="1" allowOverlap="1" wp14:anchorId="19701B30" wp14:editId="30382941">
                <wp:simplePos x="0" y="0"/>
                <wp:positionH relativeFrom="margin">
                  <wp:posOffset>355947</wp:posOffset>
                </wp:positionH>
                <wp:positionV relativeFrom="paragraph">
                  <wp:posOffset>-7751</wp:posOffset>
                </wp:positionV>
                <wp:extent cx="9565005" cy="4563374"/>
                <wp:effectExtent l="0" t="0" r="17145" b="27940"/>
                <wp:wrapNone/>
                <wp:docPr id="494" name="Group 494"/>
                <wp:cNvGraphicFramePr/>
                <a:graphic xmlns:a="http://schemas.openxmlformats.org/drawingml/2006/main">
                  <a:graphicData uri="http://schemas.microsoft.com/office/word/2010/wordprocessingGroup">
                    <wpg:wgp>
                      <wpg:cNvGrpSpPr/>
                      <wpg:grpSpPr>
                        <a:xfrm>
                          <a:off x="0" y="0"/>
                          <a:ext cx="9565005" cy="4563374"/>
                          <a:chOff x="0" y="0"/>
                          <a:chExt cx="7972929" cy="336430"/>
                        </a:xfrm>
                        <a:solidFill>
                          <a:schemeClr val="bg1"/>
                        </a:solidFill>
                      </wpg:grpSpPr>
                      <wps:wsp>
                        <wps:cNvPr id="495" name="Rectangle 495"/>
                        <wps:cNvSpPr/>
                        <wps:spPr>
                          <a:xfrm>
                            <a:off x="0" y="0"/>
                            <a:ext cx="1314325" cy="336430"/>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BBD4AF" w14:textId="77777777" w:rsidR="00A01E67" w:rsidRPr="0086502F" w:rsidRDefault="00A01E67" w:rsidP="005209CA">
                              <w:pPr>
                                <w:spacing w:after="60" w:line="240" w:lineRule="auto"/>
                                <w:jc w:val="left"/>
                                <w:rPr>
                                  <w:rFonts w:ascii="Roboto" w:eastAsia="Roboto" w:hAnsi="Roboto" w:cs="Roboto"/>
                                  <w:b/>
                                  <w:bCs/>
                                  <w:sz w:val="16"/>
                                  <w:szCs w:val="16"/>
                                </w:rPr>
                              </w:pPr>
                              <w:r w:rsidRPr="0086502F">
                                <w:rPr>
                                  <w:rFonts w:ascii="Roboto" w:eastAsia="Roboto" w:hAnsi="Roboto" w:cs="Roboto"/>
                                  <w:b/>
                                  <w:bCs/>
                                  <w:sz w:val="16"/>
                                  <w:szCs w:val="16"/>
                                </w:rPr>
                                <w:t>Pupils should be taught to:</w:t>
                              </w:r>
                            </w:p>
                            <w:p w14:paraId="2C29F485" w14:textId="77777777" w:rsidR="00A01E67" w:rsidRPr="0086502F" w:rsidRDefault="00A01E67" w:rsidP="00C32AE7">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identify and name a variety of common wild and garden plants, including deciduous and evergreen trees;</w:t>
                              </w:r>
                            </w:p>
                            <w:p w14:paraId="42B3886A" w14:textId="77777777" w:rsidR="00A01E67" w:rsidRPr="0086502F" w:rsidRDefault="00A01E67" w:rsidP="00C32AE7">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describe and compare the structure of a variety of common animals (fish, amphibians, reptiles, birds and mammals including pets);</w:t>
                              </w:r>
                            </w:p>
                            <w:p w14:paraId="53E470CB" w14:textId="77777777" w:rsidR="00A01E67" w:rsidRPr="0086502F" w:rsidRDefault="00A01E67" w:rsidP="00C32AE7">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identify, name, draw and label the basic parts of the human body and say which part of the body is associated with each sense;</w:t>
                              </w:r>
                            </w:p>
                            <w:p w14:paraId="4154FDED" w14:textId="77777777" w:rsidR="00A01E67" w:rsidRPr="0086502F" w:rsidRDefault="00A01E67" w:rsidP="00C32AE7">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describe the simple physical properties of a variety of everyday materials;</w:t>
                              </w:r>
                            </w:p>
                            <w:p w14:paraId="108EBB19" w14:textId="77777777" w:rsidR="00A01E67" w:rsidRPr="0086502F" w:rsidRDefault="00A01E67" w:rsidP="00C32AE7">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compare and group together a variety of everyday materials on the basis of their simple physical properties;</w:t>
                              </w:r>
                            </w:p>
                            <w:p w14:paraId="239939ED" w14:textId="445C18CF" w:rsidR="00A01E67" w:rsidRPr="0086502F" w:rsidRDefault="00A01E67" w:rsidP="00C32AE7">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observe and describe weather associated with the seasons and how day length varies.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6" name="Rectangle 496"/>
                        <wps:cNvSpPr/>
                        <wps:spPr>
                          <a:xfrm>
                            <a:off x="1311216" y="0"/>
                            <a:ext cx="134002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3EBD8A" w14:textId="77777777" w:rsidR="00A01E67" w:rsidRPr="0086502F" w:rsidRDefault="00A01E67" w:rsidP="005209CA">
                              <w:pPr>
                                <w:spacing w:after="60" w:line="240" w:lineRule="auto"/>
                                <w:jc w:val="left"/>
                                <w:rPr>
                                  <w:rFonts w:ascii="Roboto" w:eastAsia="Roboto" w:hAnsi="Roboto" w:cs="Roboto"/>
                                  <w:b/>
                                  <w:bCs/>
                                  <w:sz w:val="16"/>
                                  <w:szCs w:val="16"/>
                                </w:rPr>
                              </w:pPr>
                              <w:r w:rsidRPr="0086502F">
                                <w:rPr>
                                  <w:rFonts w:ascii="Roboto" w:eastAsia="Roboto" w:hAnsi="Roboto" w:cs="Roboto"/>
                                  <w:b/>
                                  <w:bCs/>
                                  <w:sz w:val="16"/>
                                  <w:szCs w:val="16"/>
                                </w:rPr>
                                <w:t>Pupils should be taught to:</w:t>
                              </w:r>
                            </w:p>
                            <w:p w14:paraId="046AAE61"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sz w:val="16"/>
                                  <w:szCs w:val="16"/>
                                </w:rPr>
                                <w:t>find out and describe how plants need water, light and a suitable temperature to grow and stay healthy;</w:t>
                              </w:r>
                            </w:p>
                            <w:p w14:paraId="4986710B"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describe how animals obtain their food from plants and other animals, using the idea of a simple food chain, and identify and name different sources of food;</w:t>
                              </w:r>
                            </w:p>
                            <w:p w14:paraId="3C7588FF"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describe the importance for humans of exercise, eating the right amounts of different types of food, and hygiene;</w:t>
                              </w:r>
                            </w:p>
                            <w:p w14:paraId="733D5D44"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identify and compare the suitability of a variety of everyday materials, including wood, metal, plastic, glass, brick, rock, paper and</w:t>
                              </w:r>
                              <w:r w:rsidRPr="0086502F">
                                <w:rPr>
                                  <w:rFonts w:ascii="Roboto" w:hAnsi="Roboto"/>
                                  <w:sz w:val="16"/>
                                  <w:szCs w:val="16"/>
                                </w:rPr>
                                <w:t xml:space="preserve"> </w:t>
                              </w:r>
                              <w:r w:rsidRPr="0086502F">
                                <w:rPr>
                                  <w:rFonts w:ascii="Roboto" w:hAnsi="Roboto"/>
                                  <w:color w:val="000000"/>
                                  <w:sz w:val="16"/>
                                  <w:szCs w:val="16"/>
                                </w:rPr>
                                <w:t>cardboard for particular uses;</w:t>
                              </w:r>
                            </w:p>
                            <w:p w14:paraId="2BFCB4DE" w14:textId="1BD237B6"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find out about people who have developed new materials (non-statutory).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7" name="Rectangle 497"/>
                        <wps:cNvSpPr/>
                        <wps:spPr>
                          <a:xfrm>
                            <a:off x="2648310" y="0"/>
                            <a:ext cx="1339850"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F82EB7" w14:textId="77777777" w:rsidR="00A01E67" w:rsidRPr="0086502F" w:rsidRDefault="00A01E67" w:rsidP="005209CA">
                              <w:pPr>
                                <w:spacing w:after="60" w:line="240" w:lineRule="auto"/>
                                <w:jc w:val="left"/>
                                <w:rPr>
                                  <w:rFonts w:ascii="Roboto" w:eastAsia="Roboto" w:hAnsi="Roboto" w:cs="Roboto"/>
                                  <w:b/>
                                  <w:bCs/>
                                  <w:sz w:val="16"/>
                                  <w:szCs w:val="16"/>
                                </w:rPr>
                              </w:pPr>
                              <w:r w:rsidRPr="0086502F">
                                <w:rPr>
                                  <w:rFonts w:ascii="Roboto" w:eastAsia="Roboto" w:hAnsi="Roboto" w:cs="Roboto"/>
                                  <w:b/>
                                  <w:bCs/>
                                  <w:sz w:val="16"/>
                                  <w:szCs w:val="16"/>
                                </w:rPr>
                                <w:t>Pupils should be taught to:</w:t>
                              </w:r>
                            </w:p>
                            <w:p w14:paraId="6CE7D056"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explore the requirements of plants for life and growth (air, light, water, nutrients from soil, and room to grow) and how they vary from plant to plant;</w:t>
                              </w:r>
                            </w:p>
                            <w:p w14:paraId="633CBF00"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identify that humans and some other animals have skeletons and muscles for support, protection and movement;</w:t>
                              </w:r>
                            </w:p>
                            <w:p w14:paraId="361CA5DE"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compare and group together different kinds of rocks on the basis of their appearance and simple physical properties;</w:t>
                              </w:r>
                            </w:p>
                            <w:p w14:paraId="72FAEF21"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describe in simple terms how fossils are formed when things that have lived are trapped within rock;</w:t>
                              </w:r>
                            </w:p>
                            <w:p w14:paraId="11F1B72F"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notice that light is reflected from surfaces;</w:t>
                              </w:r>
                            </w:p>
                            <w:p w14:paraId="3610F414" w14:textId="55E585F4"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observe how magnets attract or repel each other and attract some materials and not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8" name="Rectangle 498"/>
                        <wps:cNvSpPr/>
                        <wps:spPr>
                          <a:xfrm>
                            <a:off x="3968151"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C4233F" w14:textId="77777777" w:rsidR="00A01E67" w:rsidRPr="00AF4406" w:rsidRDefault="00A01E67" w:rsidP="005209CA">
                              <w:pPr>
                                <w:spacing w:after="60" w:line="240" w:lineRule="auto"/>
                                <w:jc w:val="left"/>
                                <w:rPr>
                                  <w:rFonts w:ascii="Roboto" w:eastAsia="Roboto" w:hAnsi="Roboto" w:cs="Roboto"/>
                                  <w:b/>
                                  <w:bCs/>
                                  <w:sz w:val="16"/>
                                  <w:szCs w:val="16"/>
                                </w:rPr>
                              </w:pPr>
                              <w:r w:rsidRPr="00AF4406">
                                <w:rPr>
                                  <w:rFonts w:ascii="Roboto" w:eastAsia="Roboto" w:hAnsi="Roboto" w:cs="Roboto"/>
                                  <w:b/>
                                  <w:bCs/>
                                  <w:sz w:val="16"/>
                                  <w:szCs w:val="16"/>
                                </w:rPr>
                                <w:t>Pupils should be taught to:</w:t>
                              </w:r>
                            </w:p>
                            <w:p w14:paraId="0D77BC04" w14:textId="77777777" w:rsidR="00A01E67" w:rsidRPr="00AF4406" w:rsidRDefault="00A01E67" w:rsidP="00AF4406">
                              <w:pPr>
                                <w:pStyle w:val="ListParagraph"/>
                                <w:numPr>
                                  <w:ilvl w:val="0"/>
                                  <w:numId w:val="3"/>
                                </w:numPr>
                                <w:spacing w:after="60" w:line="240" w:lineRule="auto"/>
                                <w:ind w:left="113" w:hanging="113"/>
                                <w:jc w:val="left"/>
                                <w:rPr>
                                  <w:rFonts w:ascii="Roboto" w:eastAsia="Roboto" w:hAnsi="Roboto" w:cs="Roboto"/>
                                  <w:sz w:val="16"/>
                                  <w:szCs w:val="16"/>
                                </w:rPr>
                              </w:pPr>
                              <w:r w:rsidRPr="00AF4406">
                                <w:rPr>
                                  <w:rFonts w:ascii="Roboto" w:hAnsi="Roboto"/>
                                  <w:color w:val="000000"/>
                                  <w:sz w:val="16"/>
                                  <w:szCs w:val="16"/>
                                </w:rPr>
                                <w:t>recognise that environments can change and that this can sometimes pose dangers to living things;</w:t>
                              </w:r>
                            </w:p>
                            <w:p w14:paraId="3EB8792F" w14:textId="77777777" w:rsidR="00A01E67" w:rsidRPr="00AF4406" w:rsidRDefault="00A01E67" w:rsidP="00AF4406">
                              <w:pPr>
                                <w:pStyle w:val="ListParagraph"/>
                                <w:numPr>
                                  <w:ilvl w:val="0"/>
                                  <w:numId w:val="3"/>
                                </w:numPr>
                                <w:spacing w:after="60" w:line="240" w:lineRule="auto"/>
                                <w:ind w:left="113" w:hanging="113"/>
                                <w:jc w:val="left"/>
                                <w:rPr>
                                  <w:rFonts w:ascii="Roboto" w:eastAsia="Roboto" w:hAnsi="Roboto" w:cs="Roboto"/>
                                  <w:sz w:val="16"/>
                                  <w:szCs w:val="16"/>
                                </w:rPr>
                              </w:pPr>
                              <w:r w:rsidRPr="00AF4406">
                                <w:rPr>
                                  <w:rFonts w:ascii="Roboto" w:hAnsi="Roboto"/>
                                  <w:color w:val="000000"/>
                                  <w:sz w:val="16"/>
                                  <w:szCs w:val="16"/>
                                </w:rPr>
                                <w:t>identify the different types of teeth in humans and their simple functions;</w:t>
                              </w:r>
                            </w:p>
                            <w:p w14:paraId="4853A7ED" w14:textId="77777777" w:rsidR="00A01E67" w:rsidRPr="00AF4406" w:rsidRDefault="00A01E67" w:rsidP="00AF4406">
                              <w:pPr>
                                <w:pStyle w:val="ListParagraph"/>
                                <w:numPr>
                                  <w:ilvl w:val="0"/>
                                  <w:numId w:val="3"/>
                                </w:numPr>
                                <w:spacing w:after="60" w:line="240" w:lineRule="auto"/>
                                <w:ind w:left="113" w:hanging="113"/>
                                <w:jc w:val="left"/>
                                <w:rPr>
                                  <w:rFonts w:ascii="Roboto" w:eastAsia="Roboto" w:hAnsi="Roboto" w:cs="Roboto"/>
                                  <w:sz w:val="16"/>
                                  <w:szCs w:val="16"/>
                                </w:rPr>
                              </w:pPr>
                              <w:r w:rsidRPr="00AF4406">
                                <w:rPr>
                                  <w:rFonts w:ascii="Roboto" w:hAnsi="Roboto"/>
                                  <w:color w:val="000000"/>
                                  <w:sz w:val="16"/>
                                  <w:szCs w:val="16"/>
                                </w:rPr>
                                <w:t>compare and group materials together, according to whether they are solids, liquids or gases;</w:t>
                              </w:r>
                            </w:p>
                            <w:p w14:paraId="09379FB6" w14:textId="77777777" w:rsidR="00A01E67" w:rsidRPr="00AF4406" w:rsidRDefault="00A01E67" w:rsidP="00AF4406">
                              <w:pPr>
                                <w:pStyle w:val="ListParagraph"/>
                                <w:numPr>
                                  <w:ilvl w:val="0"/>
                                  <w:numId w:val="3"/>
                                </w:numPr>
                                <w:spacing w:after="60" w:line="240" w:lineRule="auto"/>
                                <w:ind w:left="113" w:hanging="113"/>
                                <w:jc w:val="left"/>
                                <w:rPr>
                                  <w:rFonts w:ascii="Roboto" w:eastAsia="Roboto" w:hAnsi="Roboto" w:cs="Roboto"/>
                                  <w:sz w:val="16"/>
                                  <w:szCs w:val="16"/>
                                </w:rPr>
                              </w:pPr>
                              <w:r w:rsidRPr="00AF4406">
                                <w:rPr>
                                  <w:rFonts w:ascii="Roboto" w:hAnsi="Roboto"/>
                                  <w:color w:val="000000"/>
                                  <w:sz w:val="16"/>
                                  <w:szCs w:val="16"/>
                                </w:rPr>
                                <w:t>observe that some materials change state when they are heated or cooled, and measure or research the temperature at which this happens in degrees Celsius (°C);</w:t>
                              </w:r>
                            </w:p>
                            <w:p w14:paraId="229A4B22" w14:textId="77777777" w:rsidR="00A01E67" w:rsidRPr="00AF4406" w:rsidRDefault="00A01E67" w:rsidP="00AF4406">
                              <w:pPr>
                                <w:pStyle w:val="ListParagraph"/>
                                <w:numPr>
                                  <w:ilvl w:val="0"/>
                                  <w:numId w:val="3"/>
                                </w:numPr>
                                <w:spacing w:after="60" w:line="240" w:lineRule="auto"/>
                                <w:ind w:left="113" w:hanging="113"/>
                                <w:jc w:val="left"/>
                                <w:rPr>
                                  <w:rFonts w:ascii="Roboto" w:eastAsia="Roboto" w:hAnsi="Roboto" w:cs="Roboto"/>
                                  <w:sz w:val="16"/>
                                  <w:szCs w:val="16"/>
                                </w:rPr>
                              </w:pPr>
                              <w:r w:rsidRPr="00AF4406">
                                <w:rPr>
                                  <w:rFonts w:ascii="Roboto" w:hAnsi="Roboto"/>
                                  <w:color w:val="000000"/>
                                  <w:sz w:val="16"/>
                                  <w:szCs w:val="16"/>
                                </w:rPr>
                                <w:t>recognise that vibrations from sounds travel through a medium to the ear;</w:t>
                              </w:r>
                            </w:p>
                            <w:p w14:paraId="1185E5B0" w14:textId="77777777" w:rsidR="00A01E67" w:rsidRPr="00AF4406" w:rsidRDefault="00A01E67" w:rsidP="00AF4406">
                              <w:pPr>
                                <w:pStyle w:val="ListParagraph"/>
                                <w:numPr>
                                  <w:ilvl w:val="0"/>
                                  <w:numId w:val="3"/>
                                </w:numPr>
                                <w:spacing w:after="60" w:line="240" w:lineRule="auto"/>
                                <w:ind w:left="113" w:hanging="113"/>
                                <w:jc w:val="left"/>
                                <w:rPr>
                                  <w:rFonts w:ascii="Roboto" w:eastAsia="Roboto" w:hAnsi="Roboto" w:cs="Roboto"/>
                                  <w:sz w:val="16"/>
                                  <w:szCs w:val="16"/>
                                </w:rPr>
                              </w:pPr>
                              <w:r w:rsidRPr="00AF4406">
                                <w:rPr>
                                  <w:rFonts w:ascii="Roboto" w:hAnsi="Roboto"/>
                                  <w:color w:val="000000"/>
                                  <w:sz w:val="16"/>
                                  <w:szCs w:val="16"/>
                                </w:rPr>
                                <w:t>identify common appliances that run on electricity;</w:t>
                              </w:r>
                            </w:p>
                            <w:p w14:paraId="0B2A8E20" w14:textId="77777777" w:rsidR="00A01E67" w:rsidRPr="00AF4406" w:rsidRDefault="00A01E67" w:rsidP="00AF4406">
                              <w:pPr>
                                <w:pStyle w:val="ListParagraph"/>
                                <w:numPr>
                                  <w:ilvl w:val="0"/>
                                  <w:numId w:val="3"/>
                                </w:numPr>
                                <w:spacing w:after="60" w:line="240" w:lineRule="auto"/>
                                <w:ind w:left="113" w:hanging="113"/>
                                <w:jc w:val="left"/>
                                <w:rPr>
                                  <w:rFonts w:ascii="Roboto" w:eastAsia="Roboto" w:hAnsi="Roboto" w:cs="Roboto"/>
                                  <w:sz w:val="16"/>
                                  <w:szCs w:val="16"/>
                                </w:rPr>
                              </w:pPr>
                              <w:r w:rsidRPr="00AF4406">
                                <w:rPr>
                                  <w:rFonts w:ascii="Roboto" w:hAnsi="Roboto"/>
                                  <w:color w:val="000000"/>
                                  <w:sz w:val="16"/>
                                  <w:szCs w:val="16"/>
                                </w:rPr>
                                <w:t>construct a simple series electrical circuit, identifying and naming its basic parts, including cells, wires, bulbs, switches and buzzers;</w:t>
                              </w:r>
                            </w:p>
                            <w:p w14:paraId="5015570A" w14:textId="3927FA5E" w:rsidR="00A01E67" w:rsidRPr="00AF4406" w:rsidRDefault="00A01E67" w:rsidP="00AF4406">
                              <w:pPr>
                                <w:pStyle w:val="ListParagraph"/>
                                <w:numPr>
                                  <w:ilvl w:val="0"/>
                                  <w:numId w:val="3"/>
                                </w:numPr>
                                <w:spacing w:after="60" w:line="240" w:lineRule="auto"/>
                                <w:ind w:left="113" w:hanging="113"/>
                                <w:jc w:val="left"/>
                                <w:rPr>
                                  <w:rFonts w:ascii="Roboto" w:eastAsia="Roboto" w:hAnsi="Roboto" w:cs="Roboto"/>
                                  <w:sz w:val="16"/>
                                  <w:szCs w:val="16"/>
                                </w:rPr>
                              </w:pPr>
                              <w:proofErr w:type="gramStart"/>
                              <w:r w:rsidRPr="00AF4406">
                                <w:rPr>
                                  <w:rFonts w:ascii="Roboto" w:hAnsi="Roboto"/>
                                  <w:color w:val="000000"/>
                                  <w:sz w:val="16"/>
                                  <w:szCs w:val="16"/>
                                </w:rPr>
                                <w:t>recognise</w:t>
                              </w:r>
                              <w:proofErr w:type="gramEnd"/>
                              <w:r w:rsidRPr="00AF4406">
                                <w:rPr>
                                  <w:rFonts w:ascii="Roboto" w:hAnsi="Roboto"/>
                                  <w:color w:val="000000"/>
                                  <w:sz w:val="16"/>
                                  <w:szCs w:val="16"/>
                                </w:rPr>
                                <w:t xml:space="preserve"> that a switch opens and closes a circuit and associate this with whether or not a lamp lights in a simple series circuit.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9" name="Rectangle 499"/>
                        <wps:cNvSpPr/>
                        <wps:spPr>
                          <a:xfrm>
                            <a:off x="5305246"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DC95DA3" w14:textId="77777777" w:rsidR="00A01E67" w:rsidRPr="0026173A" w:rsidRDefault="00A01E67" w:rsidP="005209CA">
                              <w:pPr>
                                <w:spacing w:after="60" w:line="240" w:lineRule="auto"/>
                                <w:jc w:val="left"/>
                                <w:rPr>
                                  <w:rFonts w:ascii="Roboto" w:eastAsia="Roboto" w:hAnsi="Roboto" w:cs="Roboto"/>
                                  <w:b/>
                                  <w:bCs/>
                                  <w:sz w:val="16"/>
                                  <w:szCs w:val="16"/>
                                </w:rPr>
                              </w:pPr>
                              <w:r w:rsidRPr="0026173A">
                                <w:rPr>
                                  <w:rFonts w:ascii="Roboto" w:eastAsia="Roboto" w:hAnsi="Roboto" w:cs="Roboto"/>
                                  <w:b/>
                                  <w:bCs/>
                                  <w:sz w:val="16"/>
                                  <w:szCs w:val="16"/>
                                </w:rPr>
                                <w:t>Pupils should be taught to:</w:t>
                              </w:r>
                            </w:p>
                            <w:p w14:paraId="61A07548" w14:textId="77777777" w:rsidR="00A01E67" w:rsidRPr="0026173A" w:rsidRDefault="00A01E67" w:rsidP="0026173A">
                              <w:pPr>
                                <w:pStyle w:val="ListParagraph"/>
                                <w:numPr>
                                  <w:ilvl w:val="0"/>
                                  <w:numId w:val="3"/>
                                </w:numPr>
                                <w:spacing w:after="60" w:line="240" w:lineRule="auto"/>
                                <w:ind w:left="113" w:hanging="113"/>
                                <w:jc w:val="left"/>
                                <w:rPr>
                                  <w:rFonts w:ascii="Roboto" w:eastAsia="Roboto" w:hAnsi="Roboto" w:cs="Roboto"/>
                                  <w:sz w:val="16"/>
                                  <w:szCs w:val="16"/>
                                </w:rPr>
                              </w:pPr>
                              <w:r w:rsidRPr="0026173A">
                                <w:rPr>
                                  <w:rFonts w:ascii="Roboto" w:hAnsi="Roboto"/>
                                  <w:color w:val="000000"/>
                                  <w:sz w:val="16"/>
                                  <w:szCs w:val="16"/>
                                </w:rPr>
                                <w:t>describe the differences in the life cycles of a mammal, an amphibian, an insect and a bird;</w:t>
                              </w:r>
                            </w:p>
                            <w:p w14:paraId="02858FF2" w14:textId="77777777" w:rsidR="00A01E67" w:rsidRPr="0026173A" w:rsidRDefault="00A01E67" w:rsidP="0026173A">
                              <w:pPr>
                                <w:pStyle w:val="ListParagraph"/>
                                <w:numPr>
                                  <w:ilvl w:val="0"/>
                                  <w:numId w:val="3"/>
                                </w:numPr>
                                <w:spacing w:after="60" w:line="240" w:lineRule="auto"/>
                                <w:ind w:left="113" w:hanging="113"/>
                                <w:jc w:val="left"/>
                                <w:rPr>
                                  <w:rFonts w:ascii="Roboto" w:eastAsia="Roboto" w:hAnsi="Roboto" w:cs="Roboto"/>
                                  <w:sz w:val="16"/>
                                  <w:szCs w:val="16"/>
                                </w:rPr>
                              </w:pPr>
                              <w:r w:rsidRPr="0026173A">
                                <w:rPr>
                                  <w:rFonts w:ascii="Roboto" w:hAnsi="Roboto"/>
                                  <w:color w:val="000000"/>
                                  <w:sz w:val="16"/>
                                  <w:szCs w:val="16"/>
                                </w:rPr>
                                <w:t>compare and group together everyday materials on the basis of their properties, including their hardness, solubility, transparency, conductivity (electrical and thermal), and response to magnets;</w:t>
                              </w:r>
                            </w:p>
                            <w:p w14:paraId="4F4F80E5" w14:textId="77777777" w:rsidR="00A01E67" w:rsidRPr="0026173A" w:rsidRDefault="00A01E67" w:rsidP="0026173A">
                              <w:pPr>
                                <w:pStyle w:val="ListParagraph"/>
                                <w:numPr>
                                  <w:ilvl w:val="0"/>
                                  <w:numId w:val="3"/>
                                </w:numPr>
                                <w:spacing w:after="60" w:line="240" w:lineRule="auto"/>
                                <w:ind w:left="113" w:hanging="113"/>
                                <w:jc w:val="left"/>
                                <w:rPr>
                                  <w:rFonts w:ascii="Roboto" w:eastAsia="Roboto" w:hAnsi="Roboto" w:cs="Roboto"/>
                                  <w:sz w:val="16"/>
                                  <w:szCs w:val="16"/>
                                </w:rPr>
                              </w:pPr>
                              <w:r w:rsidRPr="0026173A">
                                <w:rPr>
                                  <w:rFonts w:ascii="Roboto" w:hAnsi="Roboto"/>
                                  <w:color w:val="000000"/>
                                  <w:sz w:val="16"/>
                                  <w:szCs w:val="16"/>
                                </w:rPr>
                                <w:t>use knowledge of solids, liquids and gases to decide how mixtures might be separated, including through filtering, sieving and evaporating;</w:t>
                              </w:r>
                            </w:p>
                            <w:p w14:paraId="5DE86334" w14:textId="77777777" w:rsidR="00A01E67" w:rsidRPr="0026173A" w:rsidRDefault="00A01E67" w:rsidP="0026173A">
                              <w:pPr>
                                <w:pStyle w:val="ListParagraph"/>
                                <w:numPr>
                                  <w:ilvl w:val="0"/>
                                  <w:numId w:val="3"/>
                                </w:numPr>
                                <w:spacing w:after="60" w:line="240" w:lineRule="auto"/>
                                <w:ind w:left="113" w:hanging="113"/>
                                <w:jc w:val="left"/>
                                <w:rPr>
                                  <w:rFonts w:ascii="Roboto" w:eastAsia="Roboto" w:hAnsi="Roboto" w:cs="Roboto"/>
                                  <w:sz w:val="16"/>
                                  <w:szCs w:val="16"/>
                                </w:rPr>
                              </w:pPr>
                              <w:r w:rsidRPr="0026173A">
                                <w:rPr>
                                  <w:rFonts w:ascii="Roboto" w:hAnsi="Roboto"/>
                                  <w:color w:val="000000"/>
                                  <w:sz w:val="16"/>
                                  <w:szCs w:val="16"/>
                                </w:rPr>
                                <w:t>describe the movement of the Earth, and other planets,</w:t>
                              </w:r>
                              <w:r w:rsidRPr="0026173A">
                                <w:rPr>
                                  <w:rFonts w:ascii="Roboto" w:hAnsi="Roboto"/>
                                  <w:sz w:val="16"/>
                                  <w:szCs w:val="16"/>
                                </w:rPr>
                                <w:t xml:space="preserve"> </w:t>
                              </w:r>
                              <w:r w:rsidRPr="0026173A">
                                <w:rPr>
                                  <w:rFonts w:ascii="Roboto" w:hAnsi="Roboto"/>
                                  <w:color w:val="000000"/>
                                  <w:sz w:val="16"/>
                                  <w:szCs w:val="16"/>
                                </w:rPr>
                                <w:t>relative to the Sun in the solar system;</w:t>
                              </w:r>
                            </w:p>
                            <w:p w14:paraId="55095848" w14:textId="77777777" w:rsidR="00A01E67" w:rsidRPr="0026173A" w:rsidRDefault="00A01E67" w:rsidP="0026173A">
                              <w:pPr>
                                <w:pStyle w:val="ListParagraph"/>
                                <w:numPr>
                                  <w:ilvl w:val="0"/>
                                  <w:numId w:val="3"/>
                                </w:numPr>
                                <w:spacing w:after="60" w:line="240" w:lineRule="auto"/>
                                <w:ind w:left="113" w:hanging="113"/>
                                <w:jc w:val="left"/>
                                <w:rPr>
                                  <w:rFonts w:ascii="Roboto" w:eastAsia="Roboto" w:hAnsi="Roboto" w:cs="Roboto"/>
                                  <w:sz w:val="16"/>
                                  <w:szCs w:val="16"/>
                                </w:rPr>
                              </w:pPr>
                              <w:r w:rsidRPr="0026173A">
                                <w:rPr>
                                  <w:rFonts w:ascii="Roboto" w:hAnsi="Roboto"/>
                                  <w:color w:val="000000"/>
                                  <w:sz w:val="16"/>
                                  <w:szCs w:val="16"/>
                                </w:rPr>
                                <w:t>find out about the work of naturalists and animal behaviourists (non-statutory);</w:t>
                              </w:r>
                            </w:p>
                            <w:p w14:paraId="386F59C1" w14:textId="53F17FE3" w:rsidR="00A01E67" w:rsidRPr="0026173A" w:rsidRDefault="00A01E67" w:rsidP="0026173A">
                              <w:pPr>
                                <w:pStyle w:val="ListParagraph"/>
                                <w:numPr>
                                  <w:ilvl w:val="0"/>
                                  <w:numId w:val="3"/>
                                </w:numPr>
                                <w:spacing w:after="60" w:line="240" w:lineRule="auto"/>
                                <w:ind w:left="113" w:hanging="113"/>
                                <w:jc w:val="left"/>
                                <w:rPr>
                                  <w:rFonts w:ascii="Roboto" w:eastAsia="Roboto" w:hAnsi="Roboto" w:cs="Roboto"/>
                                  <w:sz w:val="16"/>
                                  <w:szCs w:val="16"/>
                                </w:rPr>
                              </w:pPr>
                              <w:r w:rsidRPr="0026173A">
                                <w:rPr>
                                  <w:rFonts w:ascii="Roboto" w:hAnsi="Roboto"/>
                                  <w:color w:val="000000"/>
                                  <w:sz w:val="16"/>
                                  <w:szCs w:val="16"/>
                                </w:rPr>
                                <w:t xml:space="preserve">describe how scientific ideas have changed over time </w:t>
                              </w:r>
                              <w:r>
                                <w:rPr>
                                  <w:rFonts w:ascii="Roboto" w:hAnsi="Roboto"/>
                                  <w:color w:val="000000"/>
                                  <w:sz w:val="16"/>
                                  <w:szCs w:val="16"/>
                                </w:rPr>
                                <w:br/>
                              </w:r>
                              <w:r w:rsidRPr="0026173A">
                                <w:rPr>
                                  <w:rFonts w:ascii="Roboto" w:hAnsi="Roboto"/>
                                  <w:color w:val="000000"/>
                                  <w:sz w:val="16"/>
                                  <w:szCs w:val="16"/>
                                </w:rPr>
                                <w:t>(non-statutory).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0" name="Rectangle 500"/>
                        <wps:cNvSpPr/>
                        <wps:spPr>
                          <a:xfrm>
                            <a:off x="6633714" y="0"/>
                            <a:ext cx="1339215" cy="336204"/>
                          </a:xfrm>
                          <a:prstGeom prst="rect">
                            <a:avLst/>
                          </a:prstGeom>
                          <a:grp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99ADA6" w14:textId="77777777" w:rsidR="00A01E67" w:rsidRPr="009D3855" w:rsidRDefault="00A01E67" w:rsidP="005209CA">
                              <w:pPr>
                                <w:spacing w:after="60" w:line="240" w:lineRule="auto"/>
                                <w:jc w:val="left"/>
                                <w:rPr>
                                  <w:rFonts w:ascii="Roboto" w:eastAsia="Roboto" w:hAnsi="Roboto" w:cs="Roboto"/>
                                  <w:b/>
                                  <w:bCs/>
                                  <w:sz w:val="16"/>
                                  <w:szCs w:val="16"/>
                                </w:rPr>
                              </w:pPr>
                              <w:r w:rsidRPr="009D3855">
                                <w:rPr>
                                  <w:rFonts w:ascii="Roboto" w:eastAsia="Roboto" w:hAnsi="Roboto" w:cs="Roboto"/>
                                  <w:b/>
                                  <w:bCs/>
                                  <w:sz w:val="16"/>
                                  <w:szCs w:val="16"/>
                                </w:rPr>
                                <w:t>Pupils should be taught to:</w:t>
                              </w:r>
                            </w:p>
                            <w:p w14:paraId="0CADB6CD" w14:textId="77777777" w:rsidR="00A01E67" w:rsidRPr="009D3855" w:rsidRDefault="00A01E67" w:rsidP="009D3855">
                              <w:pPr>
                                <w:pStyle w:val="ListParagraph"/>
                                <w:numPr>
                                  <w:ilvl w:val="0"/>
                                  <w:numId w:val="3"/>
                                </w:numPr>
                                <w:spacing w:after="60" w:line="240" w:lineRule="auto"/>
                                <w:ind w:left="113" w:hanging="113"/>
                                <w:jc w:val="left"/>
                                <w:rPr>
                                  <w:rFonts w:ascii="Roboto" w:eastAsia="Roboto" w:hAnsi="Roboto" w:cs="Roboto"/>
                                  <w:sz w:val="16"/>
                                  <w:szCs w:val="16"/>
                                </w:rPr>
                              </w:pPr>
                              <w:r w:rsidRPr="009D3855">
                                <w:rPr>
                                  <w:rFonts w:ascii="Roboto" w:hAnsi="Roboto"/>
                                  <w:color w:val="000000"/>
                                  <w:sz w:val="16"/>
                                  <w:szCs w:val="16"/>
                                </w:rPr>
                                <w:t>give reasons for classifying plants and animals based on specific characteristics;</w:t>
                              </w:r>
                            </w:p>
                            <w:p w14:paraId="77647B3D" w14:textId="77777777" w:rsidR="00A01E67" w:rsidRPr="009D3855" w:rsidRDefault="00A01E67" w:rsidP="009D3855">
                              <w:pPr>
                                <w:pStyle w:val="ListParagraph"/>
                                <w:numPr>
                                  <w:ilvl w:val="0"/>
                                  <w:numId w:val="3"/>
                                </w:numPr>
                                <w:spacing w:after="60" w:line="240" w:lineRule="auto"/>
                                <w:ind w:left="113" w:hanging="113"/>
                                <w:jc w:val="left"/>
                                <w:rPr>
                                  <w:rFonts w:ascii="Roboto" w:eastAsia="Roboto" w:hAnsi="Roboto" w:cs="Roboto"/>
                                  <w:sz w:val="16"/>
                                  <w:szCs w:val="16"/>
                                </w:rPr>
                              </w:pPr>
                              <w:r w:rsidRPr="009D3855">
                                <w:rPr>
                                  <w:rFonts w:ascii="Roboto" w:hAnsi="Roboto"/>
                                  <w:color w:val="000000"/>
                                  <w:sz w:val="16"/>
                                  <w:szCs w:val="16"/>
                                </w:rPr>
                                <w:t>identify and name the main parts of the human circulatory system, and describe the functions of the heart, blood vessels and blood;</w:t>
                              </w:r>
                            </w:p>
                            <w:p w14:paraId="44F844C2" w14:textId="77777777" w:rsidR="00A01E67" w:rsidRPr="009D3855" w:rsidRDefault="00A01E67" w:rsidP="009D3855">
                              <w:pPr>
                                <w:pStyle w:val="ListParagraph"/>
                                <w:numPr>
                                  <w:ilvl w:val="0"/>
                                  <w:numId w:val="3"/>
                                </w:numPr>
                                <w:spacing w:after="60" w:line="240" w:lineRule="auto"/>
                                <w:ind w:left="113" w:hanging="113"/>
                                <w:jc w:val="left"/>
                                <w:rPr>
                                  <w:rFonts w:ascii="Roboto" w:eastAsia="Roboto" w:hAnsi="Roboto" w:cs="Roboto"/>
                                  <w:sz w:val="16"/>
                                  <w:szCs w:val="16"/>
                                </w:rPr>
                              </w:pPr>
                              <w:r w:rsidRPr="009D3855">
                                <w:rPr>
                                  <w:rFonts w:ascii="Roboto" w:hAnsi="Roboto"/>
                                  <w:color w:val="000000"/>
                                  <w:sz w:val="16"/>
                                  <w:szCs w:val="16"/>
                                </w:rPr>
                                <w:t>recognise the impact of diet, exercise, drugs and lifestyle on the way their bodies function;</w:t>
                              </w:r>
                            </w:p>
                            <w:p w14:paraId="2C2EDA3B" w14:textId="77777777" w:rsidR="00A01E67" w:rsidRPr="009D3855" w:rsidRDefault="00A01E67" w:rsidP="009D3855">
                              <w:pPr>
                                <w:pStyle w:val="ListParagraph"/>
                                <w:numPr>
                                  <w:ilvl w:val="0"/>
                                  <w:numId w:val="3"/>
                                </w:numPr>
                                <w:spacing w:after="60" w:line="240" w:lineRule="auto"/>
                                <w:ind w:left="113" w:hanging="113"/>
                                <w:jc w:val="left"/>
                                <w:rPr>
                                  <w:rFonts w:ascii="Roboto" w:eastAsia="Roboto" w:hAnsi="Roboto" w:cs="Roboto"/>
                                  <w:sz w:val="16"/>
                                  <w:szCs w:val="16"/>
                                </w:rPr>
                              </w:pPr>
                              <w:r w:rsidRPr="009D3855">
                                <w:rPr>
                                  <w:rFonts w:ascii="Roboto" w:hAnsi="Roboto"/>
                                  <w:color w:val="000000"/>
                                  <w:sz w:val="16"/>
                                  <w:szCs w:val="16"/>
                                </w:rPr>
                                <w:t>recognise that living things have changed over time and that fossils provide information about living things that inhabited the Earth millions of years ago;</w:t>
                              </w:r>
                            </w:p>
                            <w:p w14:paraId="2A5C57E1" w14:textId="0DC162F1" w:rsidR="00A01E67" w:rsidRPr="009D3855" w:rsidRDefault="00A01E67" w:rsidP="009D3855">
                              <w:pPr>
                                <w:pStyle w:val="ListParagraph"/>
                                <w:numPr>
                                  <w:ilvl w:val="0"/>
                                  <w:numId w:val="3"/>
                                </w:numPr>
                                <w:spacing w:after="60" w:line="240" w:lineRule="auto"/>
                                <w:ind w:left="113" w:hanging="113"/>
                                <w:jc w:val="left"/>
                                <w:rPr>
                                  <w:rFonts w:ascii="Roboto" w:eastAsia="Roboto" w:hAnsi="Roboto" w:cs="Roboto"/>
                                  <w:sz w:val="16"/>
                                  <w:szCs w:val="16"/>
                                </w:rPr>
                              </w:pPr>
                              <w:r w:rsidRPr="009D3855">
                                <w:rPr>
                                  <w:rFonts w:ascii="Roboto" w:hAnsi="Roboto"/>
                                  <w:color w:val="000000"/>
                                  <w:sz w:val="16"/>
                                  <w:szCs w:val="16"/>
                                </w:rPr>
                                <w:t>use recognised symbols when representing a simple circuit in a diagram.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94" o:spid="_x0000_s1371" style="position:absolute;left:0;text-align:left;margin-left:28.05pt;margin-top:-.6pt;width:753.15pt;height:359.3pt;z-index:251760640;mso-position-horizontal-relative:margin;mso-width-relative:margin;mso-height-relative:margin" coordsize="79729,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">
                <v:rect id="Rectangle 495" o:spid="_x0000_s1372" style="position:absolute;width:13143;height:33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p4scA&#10;AADcAAAADwAAAGRycy9kb3ducmV2LnhtbESPQWvCQBSE74L/YXmFXorZWIzU1FXUIhRFqEakx0f2&#10;NQlm34bsVtP++q5Q8DjMzDfMdN6ZWlyodZVlBcMoBkGcW11xoeCYrQcvIJxH1lhbJgU/5GA+6/em&#10;mGp75T1dDr4QAcIuRQWl900qpctLMugi2xAH78u2Bn2QbSF1i9cAN7V8juOxNFhxWCixoVVJ+fnw&#10;bQJFV59ZMtx87LYr3Zzwd5+8PS2VenzoFq8gPHX+Hv5vv2sFo0kCtzPhCMj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aJqeLHAAAA3AAAAA8AAAAAAAAAAAAAAAAAmAIAAGRy&#10;cy9kb3ducmV2LnhtbFBLBQYAAAAABAAEAPUAAACMAwAAAAA=&#10;" filled="f" strokecolor="#1c1c1c [3213]" strokeweight="1pt">
                  <v:textbox>
                    <w:txbxContent>
                      <w:p w14:paraId="44BBD4AF" w14:textId="77777777" w:rsidR="00A01E67" w:rsidRPr="0086502F" w:rsidRDefault="00A01E67" w:rsidP="005209CA">
                        <w:pPr>
                          <w:spacing w:after="60" w:line="240" w:lineRule="auto"/>
                          <w:jc w:val="left"/>
                          <w:rPr>
                            <w:rFonts w:ascii="Roboto" w:eastAsia="Roboto" w:hAnsi="Roboto" w:cs="Roboto"/>
                            <w:b/>
                            <w:bCs/>
                            <w:sz w:val="16"/>
                            <w:szCs w:val="16"/>
                          </w:rPr>
                        </w:pPr>
                        <w:r w:rsidRPr="0086502F">
                          <w:rPr>
                            <w:rFonts w:ascii="Roboto" w:eastAsia="Roboto" w:hAnsi="Roboto" w:cs="Roboto"/>
                            <w:b/>
                            <w:bCs/>
                            <w:sz w:val="16"/>
                            <w:szCs w:val="16"/>
                          </w:rPr>
                          <w:t>Pupils should be taught to:</w:t>
                        </w:r>
                      </w:p>
                      <w:p w14:paraId="2C29F485" w14:textId="77777777" w:rsidR="00A01E67" w:rsidRPr="0086502F" w:rsidRDefault="00A01E67" w:rsidP="00C32AE7">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identify and name a variety of common wild and garden plants, including deciduous and evergreen trees;</w:t>
                        </w:r>
                      </w:p>
                      <w:p w14:paraId="42B3886A" w14:textId="77777777" w:rsidR="00A01E67" w:rsidRPr="0086502F" w:rsidRDefault="00A01E67" w:rsidP="00C32AE7">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describe and compare the structure of a variety of common animals (fish, amphibians, reptiles, birds and mammals including pets);</w:t>
                        </w:r>
                      </w:p>
                      <w:p w14:paraId="53E470CB" w14:textId="77777777" w:rsidR="00A01E67" w:rsidRPr="0086502F" w:rsidRDefault="00A01E67" w:rsidP="00C32AE7">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identify, name, draw and label the basic parts of the human body and say which part of the body is associated with each sense;</w:t>
                        </w:r>
                      </w:p>
                      <w:p w14:paraId="4154FDED" w14:textId="77777777" w:rsidR="00A01E67" w:rsidRPr="0086502F" w:rsidRDefault="00A01E67" w:rsidP="00C32AE7">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describe the simple physical properties of a variety of everyday materials;</w:t>
                        </w:r>
                      </w:p>
                      <w:p w14:paraId="108EBB19" w14:textId="77777777" w:rsidR="00A01E67" w:rsidRPr="0086502F" w:rsidRDefault="00A01E67" w:rsidP="00C32AE7">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compare and group together a variety of everyday materials on the basis of their simple physical properties;</w:t>
                        </w:r>
                      </w:p>
                      <w:p w14:paraId="239939ED" w14:textId="445C18CF" w:rsidR="00A01E67" w:rsidRPr="0086502F" w:rsidRDefault="00A01E67" w:rsidP="00C32AE7">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observe and describe weather associated with the seasons and how day length varies.</w:t>
                        </w:r>
                      </w:p>
                    </w:txbxContent>
                  </v:textbox>
                </v:rect>
                <v:rect id="Rectangle 496" o:spid="_x0000_s1373" style="position:absolute;left:13112;width:13400;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s3lccA&#10;AADcAAAADwAAAGRycy9kb3ducmV2LnhtbESPQWvCQBSE74L/YXlCL9JsLCo1zSrWUhCl0KiUHh/Z&#10;1ySYfRuyW4399W5B8DjMzDdMuuhMLU7UusqyglEUgyDOra64UHDYvz8+g3AeWWNtmRRcyMFi3u+l&#10;mGh75oxOO1+IAGGXoILS+yaR0uUlGXSRbYiD92Nbgz7ItpC6xXOAm1o+xfFUGqw4LJTY0Kqk/Lj7&#10;NYGiq+/9ZLT5/NiudPOFf9nkbfiq1MOgW76A8NT5e/jWXmsF49kU/s+EI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ZbN5XHAAAA3AAAAA8AAAAAAAAAAAAAAAAAmAIAAGRy&#10;cy9kb3ducmV2LnhtbFBLBQYAAAAABAAEAPUAAACMAwAAAAA=&#10;" filled="f" strokecolor="#1c1c1c [3213]" strokeweight="1pt">
                  <v:textbox>
                    <w:txbxContent>
                      <w:p w14:paraId="3F3EBD8A" w14:textId="77777777" w:rsidR="00A01E67" w:rsidRPr="0086502F" w:rsidRDefault="00A01E67" w:rsidP="005209CA">
                        <w:pPr>
                          <w:spacing w:after="60" w:line="240" w:lineRule="auto"/>
                          <w:jc w:val="left"/>
                          <w:rPr>
                            <w:rFonts w:ascii="Roboto" w:eastAsia="Roboto" w:hAnsi="Roboto" w:cs="Roboto"/>
                            <w:b/>
                            <w:bCs/>
                            <w:sz w:val="16"/>
                            <w:szCs w:val="16"/>
                          </w:rPr>
                        </w:pPr>
                        <w:r w:rsidRPr="0086502F">
                          <w:rPr>
                            <w:rFonts w:ascii="Roboto" w:eastAsia="Roboto" w:hAnsi="Roboto" w:cs="Roboto"/>
                            <w:b/>
                            <w:bCs/>
                            <w:sz w:val="16"/>
                            <w:szCs w:val="16"/>
                          </w:rPr>
                          <w:t>Pupils should be taught to:</w:t>
                        </w:r>
                      </w:p>
                      <w:p w14:paraId="046AAE61"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sz w:val="16"/>
                            <w:szCs w:val="16"/>
                          </w:rPr>
                          <w:t>find out and describe how plants need water, light and a suitable temperature to grow and stay healthy;</w:t>
                        </w:r>
                      </w:p>
                      <w:p w14:paraId="4986710B"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describe how animals obtain their food from plants and other animals, using the idea of a simple food chain, and identify and name different sources of food;</w:t>
                        </w:r>
                      </w:p>
                      <w:p w14:paraId="3C7588FF"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describe the importance for humans of exercise, eating the right amounts of different types of food, and hygiene;</w:t>
                        </w:r>
                      </w:p>
                      <w:p w14:paraId="733D5D44"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identify and compare the suitability of a variety of everyday materials, including wood, metal, plastic, glass, brick, rock, paper and</w:t>
                        </w:r>
                        <w:r w:rsidRPr="0086502F">
                          <w:rPr>
                            <w:rFonts w:ascii="Roboto" w:hAnsi="Roboto"/>
                            <w:sz w:val="16"/>
                            <w:szCs w:val="16"/>
                          </w:rPr>
                          <w:t xml:space="preserve"> </w:t>
                        </w:r>
                        <w:r w:rsidRPr="0086502F">
                          <w:rPr>
                            <w:rFonts w:ascii="Roboto" w:hAnsi="Roboto"/>
                            <w:color w:val="000000"/>
                            <w:sz w:val="16"/>
                            <w:szCs w:val="16"/>
                          </w:rPr>
                          <w:t>cardboard for particular uses;</w:t>
                        </w:r>
                      </w:p>
                      <w:p w14:paraId="2BFCB4DE" w14:textId="1BD237B6"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find out about people who have developed new materials (non-statutory).</w:t>
                        </w:r>
                      </w:p>
                    </w:txbxContent>
                  </v:textbox>
                </v:rect>
                <v:rect id="Rectangle 497" o:spid="_x0000_s1374" style="position:absolute;left:26483;width:13398;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eSDscA&#10;AADcAAAADwAAAGRycy9kb3ducmV2LnhtbESPQWvCQBSE74L/YXlCL6IbRVubZiNVKYhSqFpKj4/s&#10;axKafRuyW0399a4geBxm5hsmmbemEkdqXGlZwWgYgSDOrC45V/B5eBvMQDiPrLGyTAr+ycE87XYS&#10;jLU98Y6Oe5+LAGEXo4LC+zqW0mUFGXRDWxMH78c2Bn2QTS51g6cAN5UcR9GjNFhyWCiwpmVB2e/+&#10;zwSKLr8P09Hm43271PUXnnfTVX+h1EOvfX0B4an19/CtvdYKJs9PcD0TjoBM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kXkg7HAAAA3AAAAA8AAAAAAAAAAAAAAAAAmAIAAGRy&#10;cy9kb3ducmV2LnhtbFBLBQYAAAAABAAEAPUAAACMAwAAAAA=&#10;" filled="f" strokecolor="#1c1c1c [3213]" strokeweight="1pt">
                  <v:textbox>
                    <w:txbxContent>
                      <w:p w14:paraId="38F82EB7" w14:textId="77777777" w:rsidR="00A01E67" w:rsidRPr="0086502F" w:rsidRDefault="00A01E67" w:rsidP="005209CA">
                        <w:pPr>
                          <w:spacing w:after="60" w:line="240" w:lineRule="auto"/>
                          <w:jc w:val="left"/>
                          <w:rPr>
                            <w:rFonts w:ascii="Roboto" w:eastAsia="Roboto" w:hAnsi="Roboto" w:cs="Roboto"/>
                            <w:b/>
                            <w:bCs/>
                            <w:sz w:val="16"/>
                            <w:szCs w:val="16"/>
                          </w:rPr>
                        </w:pPr>
                        <w:r w:rsidRPr="0086502F">
                          <w:rPr>
                            <w:rFonts w:ascii="Roboto" w:eastAsia="Roboto" w:hAnsi="Roboto" w:cs="Roboto"/>
                            <w:b/>
                            <w:bCs/>
                            <w:sz w:val="16"/>
                            <w:szCs w:val="16"/>
                          </w:rPr>
                          <w:t>Pupils should be taught to:</w:t>
                        </w:r>
                      </w:p>
                      <w:p w14:paraId="6CE7D056"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explore the requirements of plants for life and growth (air, light, water, nutrients from soil, and room to grow) and how they vary from plant to plant;</w:t>
                        </w:r>
                      </w:p>
                      <w:p w14:paraId="633CBF00"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identify that humans and some other animals have skeletons and muscles for support, protection and movement;</w:t>
                        </w:r>
                      </w:p>
                      <w:p w14:paraId="361CA5DE"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compare and group together different kinds of rocks on the basis of their appearance and simple physical properties;</w:t>
                        </w:r>
                      </w:p>
                      <w:p w14:paraId="72FAEF21"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describe in simple terms how fossils are formed when things that have lived are trapped within rock;</w:t>
                        </w:r>
                      </w:p>
                      <w:p w14:paraId="11F1B72F" w14:textId="77777777"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notice that light is reflected from surfaces;</w:t>
                        </w:r>
                      </w:p>
                      <w:p w14:paraId="3610F414" w14:textId="55E585F4" w:rsidR="00A01E67" w:rsidRPr="0086502F" w:rsidRDefault="00A01E67" w:rsidP="0086502F">
                        <w:pPr>
                          <w:pStyle w:val="ListParagraph"/>
                          <w:numPr>
                            <w:ilvl w:val="0"/>
                            <w:numId w:val="3"/>
                          </w:numPr>
                          <w:spacing w:after="60" w:line="240" w:lineRule="auto"/>
                          <w:ind w:left="113" w:hanging="113"/>
                          <w:jc w:val="left"/>
                          <w:rPr>
                            <w:rFonts w:ascii="Roboto" w:eastAsia="Roboto" w:hAnsi="Roboto" w:cs="Roboto"/>
                            <w:sz w:val="16"/>
                            <w:szCs w:val="16"/>
                          </w:rPr>
                        </w:pPr>
                        <w:r w:rsidRPr="0086502F">
                          <w:rPr>
                            <w:rFonts w:ascii="Roboto" w:hAnsi="Roboto"/>
                            <w:color w:val="000000"/>
                            <w:sz w:val="16"/>
                            <w:szCs w:val="16"/>
                          </w:rPr>
                          <w:t>observe how magnets attract or repel each other and attract some materials and not others.</w:t>
                        </w:r>
                      </w:p>
                    </w:txbxContent>
                  </v:textbox>
                </v:rect>
                <v:rect id="Rectangle 498" o:spid="_x0000_s1375" style="position:absolute;left:39681;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gGfMcA&#10;AADcAAAADwAAAGRycy9kb3ducmV2LnhtbESPTWvCQBCG74X+h2UKXopuFBVNXaUqgrQU/EI8Dtlp&#10;EpqdDdlV0/76zqHQ4/DO+8w8s0XrKnWjJpSeDfR7CSjizNuScwOn46Y7ARUissXKMxn4pgCL+ePD&#10;DFPr77yn2yHmSiAcUjRQxFinWoesIIeh52tiyT594zDK2OTaNngXuKv0IEnG2mHJcqHAmlYFZV+H&#10;qxOKLS/HUf9t9/G+svUZf/aj9fPSmM5T+/oCKlIb/5f/2ltrYDiVb0VGREDP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iIBnzHAAAA3AAAAA8AAAAAAAAAAAAAAAAAmAIAAGRy&#10;cy9kb3ducmV2LnhtbFBLBQYAAAAABAAEAPUAAACMAwAAAAA=&#10;" filled="f" strokecolor="#1c1c1c [3213]" strokeweight="1pt">
                  <v:textbox>
                    <w:txbxContent>
                      <w:p w14:paraId="4DC4233F" w14:textId="77777777" w:rsidR="00A01E67" w:rsidRPr="00AF4406" w:rsidRDefault="00A01E67" w:rsidP="005209CA">
                        <w:pPr>
                          <w:spacing w:after="60" w:line="240" w:lineRule="auto"/>
                          <w:jc w:val="left"/>
                          <w:rPr>
                            <w:rFonts w:ascii="Roboto" w:eastAsia="Roboto" w:hAnsi="Roboto" w:cs="Roboto"/>
                            <w:b/>
                            <w:bCs/>
                            <w:sz w:val="16"/>
                            <w:szCs w:val="16"/>
                          </w:rPr>
                        </w:pPr>
                        <w:r w:rsidRPr="00AF4406">
                          <w:rPr>
                            <w:rFonts w:ascii="Roboto" w:eastAsia="Roboto" w:hAnsi="Roboto" w:cs="Roboto"/>
                            <w:b/>
                            <w:bCs/>
                            <w:sz w:val="16"/>
                            <w:szCs w:val="16"/>
                          </w:rPr>
                          <w:t>Pupils should be taught to:</w:t>
                        </w:r>
                      </w:p>
                      <w:p w14:paraId="0D77BC04" w14:textId="77777777" w:rsidR="00A01E67" w:rsidRPr="00AF4406" w:rsidRDefault="00A01E67" w:rsidP="00AF4406">
                        <w:pPr>
                          <w:pStyle w:val="ListParagraph"/>
                          <w:numPr>
                            <w:ilvl w:val="0"/>
                            <w:numId w:val="3"/>
                          </w:numPr>
                          <w:spacing w:after="60" w:line="240" w:lineRule="auto"/>
                          <w:ind w:left="113" w:hanging="113"/>
                          <w:jc w:val="left"/>
                          <w:rPr>
                            <w:rFonts w:ascii="Roboto" w:eastAsia="Roboto" w:hAnsi="Roboto" w:cs="Roboto"/>
                            <w:sz w:val="16"/>
                            <w:szCs w:val="16"/>
                          </w:rPr>
                        </w:pPr>
                        <w:r w:rsidRPr="00AF4406">
                          <w:rPr>
                            <w:rFonts w:ascii="Roboto" w:hAnsi="Roboto"/>
                            <w:color w:val="000000"/>
                            <w:sz w:val="16"/>
                            <w:szCs w:val="16"/>
                          </w:rPr>
                          <w:t>recognise that environments can change and that this can sometimes pose dangers to living things;</w:t>
                        </w:r>
                      </w:p>
                      <w:p w14:paraId="3EB8792F" w14:textId="77777777" w:rsidR="00A01E67" w:rsidRPr="00AF4406" w:rsidRDefault="00A01E67" w:rsidP="00AF4406">
                        <w:pPr>
                          <w:pStyle w:val="ListParagraph"/>
                          <w:numPr>
                            <w:ilvl w:val="0"/>
                            <w:numId w:val="3"/>
                          </w:numPr>
                          <w:spacing w:after="60" w:line="240" w:lineRule="auto"/>
                          <w:ind w:left="113" w:hanging="113"/>
                          <w:jc w:val="left"/>
                          <w:rPr>
                            <w:rFonts w:ascii="Roboto" w:eastAsia="Roboto" w:hAnsi="Roboto" w:cs="Roboto"/>
                            <w:sz w:val="16"/>
                            <w:szCs w:val="16"/>
                          </w:rPr>
                        </w:pPr>
                        <w:r w:rsidRPr="00AF4406">
                          <w:rPr>
                            <w:rFonts w:ascii="Roboto" w:hAnsi="Roboto"/>
                            <w:color w:val="000000"/>
                            <w:sz w:val="16"/>
                            <w:szCs w:val="16"/>
                          </w:rPr>
                          <w:t>identify the different types of teeth in humans and their simple functions;</w:t>
                        </w:r>
                      </w:p>
                      <w:p w14:paraId="4853A7ED" w14:textId="77777777" w:rsidR="00A01E67" w:rsidRPr="00AF4406" w:rsidRDefault="00A01E67" w:rsidP="00AF4406">
                        <w:pPr>
                          <w:pStyle w:val="ListParagraph"/>
                          <w:numPr>
                            <w:ilvl w:val="0"/>
                            <w:numId w:val="3"/>
                          </w:numPr>
                          <w:spacing w:after="60" w:line="240" w:lineRule="auto"/>
                          <w:ind w:left="113" w:hanging="113"/>
                          <w:jc w:val="left"/>
                          <w:rPr>
                            <w:rFonts w:ascii="Roboto" w:eastAsia="Roboto" w:hAnsi="Roboto" w:cs="Roboto"/>
                            <w:sz w:val="16"/>
                            <w:szCs w:val="16"/>
                          </w:rPr>
                        </w:pPr>
                        <w:r w:rsidRPr="00AF4406">
                          <w:rPr>
                            <w:rFonts w:ascii="Roboto" w:hAnsi="Roboto"/>
                            <w:color w:val="000000"/>
                            <w:sz w:val="16"/>
                            <w:szCs w:val="16"/>
                          </w:rPr>
                          <w:t>compare and group materials together, according to whether they are solids, liquids or gases;</w:t>
                        </w:r>
                      </w:p>
                      <w:p w14:paraId="09379FB6" w14:textId="77777777" w:rsidR="00A01E67" w:rsidRPr="00AF4406" w:rsidRDefault="00A01E67" w:rsidP="00AF4406">
                        <w:pPr>
                          <w:pStyle w:val="ListParagraph"/>
                          <w:numPr>
                            <w:ilvl w:val="0"/>
                            <w:numId w:val="3"/>
                          </w:numPr>
                          <w:spacing w:after="60" w:line="240" w:lineRule="auto"/>
                          <w:ind w:left="113" w:hanging="113"/>
                          <w:jc w:val="left"/>
                          <w:rPr>
                            <w:rFonts w:ascii="Roboto" w:eastAsia="Roboto" w:hAnsi="Roboto" w:cs="Roboto"/>
                            <w:sz w:val="16"/>
                            <w:szCs w:val="16"/>
                          </w:rPr>
                        </w:pPr>
                        <w:r w:rsidRPr="00AF4406">
                          <w:rPr>
                            <w:rFonts w:ascii="Roboto" w:hAnsi="Roboto"/>
                            <w:color w:val="000000"/>
                            <w:sz w:val="16"/>
                            <w:szCs w:val="16"/>
                          </w:rPr>
                          <w:t>observe that some materials change state when they are heated or cooled, and measure or research the temperature at which this happens in degrees Celsius (°C);</w:t>
                        </w:r>
                      </w:p>
                      <w:p w14:paraId="229A4B22" w14:textId="77777777" w:rsidR="00A01E67" w:rsidRPr="00AF4406" w:rsidRDefault="00A01E67" w:rsidP="00AF4406">
                        <w:pPr>
                          <w:pStyle w:val="ListParagraph"/>
                          <w:numPr>
                            <w:ilvl w:val="0"/>
                            <w:numId w:val="3"/>
                          </w:numPr>
                          <w:spacing w:after="60" w:line="240" w:lineRule="auto"/>
                          <w:ind w:left="113" w:hanging="113"/>
                          <w:jc w:val="left"/>
                          <w:rPr>
                            <w:rFonts w:ascii="Roboto" w:eastAsia="Roboto" w:hAnsi="Roboto" w:cs="Roboto"/>
                            <w:sz w:val="16"/>
                            <w:szCs w:val="16"/>
                          </w:rPr>
                        </w:pPr>
                        <w:r w:rsidRPr="00AF4406">
                          <w:rPr>
                            <w:rFonts w:ascii="Roboto" w:hAnsi="Roboto"/>
                            <w:color w:val="000000"/>
                            <w:sz w:val="16"/>
                            <w:szCs w:val="16"/>
                          </w:rPr>
                          <w:t>recognise that vibrations from sounds travel through a medium to the ear;</w:t>
                        </w:r>
                      </w:p>
                      <w:p w14:paraId="1185E5B0" w14:textId="77777777" w:rsidR="00A01E67" w:rsidRPr="00AF4406" w:rsidRDefault="00A01E67" w:rsidP="00AF4406">
                        <w:pPr>
                          <w:pStyle w:val="ListParagraph"/>
                          <w:numPr>
                            <w:ilvl w:val="0"/>
                            <w:numId w:val="3"/>
                          </w:numPr>
                          <w:spacing w:after="60" w:line="240" w:lineRule="auto"/>
                          <w:ind w:left="113" w:hanging="113"/>
                          <w:jc w:val="left"/>
                          <w:rPr>
                            <w:rFonts w:ascii="Roboto" w:eastAsia="Roboto" w:hAnsi="Roboto" w:cs="Roboto"/>
                            <w:sz w:val="16"/>
                            <w:szCs w:val="16"/>
                          </w:rPr>
                        </w:pPr>
                        <w:r w:rsidRPr="00AF4406">
                          <w:rPr>
                            <w:rFonts w:ascii="Roboto" w:hAnsi="Roboto"/>
                            <w:color w:val="000000"/>
                            <w:sz w:val="16"/>
                            <w:szCs w:val="16"/>
                          </w:rPr>
                          <w:t>identify common appliances that run on electricity;</w:t>
                        </w:r>
                      </w:p>
                      <w:p w14:paraId="0B2A8E20" w14:textId="77777777" w:rsidR="00A01E67" w:rsidRPr="00AF4406" w:rsidRDefault="00A01E67" w:rsidP="00AF4406">
                        <w:pPr>
                          <w:pStyle w:val="ListParagraph"/>
                          <w:numPr>
                            <w:ilvl w:val="0"/>
                            <w:numId w:val="3"/>
                          </w:numPr>
                          <w:spacing w:after="60" w:line="240" w:lineRule="auto"/>
                          <w:ind w:left="113" w:hanging="113"/>
                          <w:jc w:val="left"/>
                          <w:rPr>
                            <w:rFonts w:ascii="Roboto" w:eastAsia="Roboto" w:hAnsi="Roboto" w:cs="Roboto"/>
                            <w:sz w:val="16"/>
                            <w:szCs w:val="16"/>
                          </w:rPr>
                        </w:pPr>
                        <w:r w:rsidRPr="00AF4406">
                          <w:rPr>
                            <w:rFonts w:ascii="Roboto" w:hAnsi="Roboto"/>
                            <w:color w:val="000000"/>
                            <w:sz w:val="16"/>
                            <w:szCs w:val="16"/>
                          </w:rPr>
                          <w:t>construct a simple series electrical circuit, identifying and naming its basic parts, including cells, wires, bulbs, switches and buzzers;</w:t>
                        </w:r>
                      </w:p>
                      <w:p w14:paraId="5015570A" w14:textId="3927FA5E" w:rsidR="00A01E67" w:rsidRPr="00AF4406" w:rsidRDefault="00A01E67" w:rsidP="00AF4406">
                        <w:pPr>
                          <w:pStyle w:val="ListParagraph"/>
                          <w:numPr>
                            <w:ilvl w:val="0"/>
                            <w:numId w:val="3"/>
                          </w:numPr>
                          <w:spacing w:after="60" w:line="240" w:lineRule="auto"/>
                          <w:ind w:left="113" w:hanging="113"/>
                          <w:jc w:val="left"/>
                          <w:rPr>
                            <w:rFonts w:ascii="Roboto" w:eastAsia="Roboto" w:hAnsi="Roboto" w:cs="Roboto"/>
                            <w:sz w:val="16"/>
                            <w:szCs w:val="16"/>
                          </w:rPr>
                        </w:pPr>
                        <w:proofErr w:type="gramStart"/>
                        <w:r w:rsidRPr="00AF4406">
                          <w:rPr>
                            <w:rFonts w:ascii="Roboto" w:hAnsi="Roboto"/>
                            <w:color w:val="000000"/>
                            <w:sz w:val="16"/>
                            <w:szCs w:val="16"/>
                          </w:rPr>
                          <w:t>recognise</w:t>
                        </w:r>
                        <w:proofErr w:type="gramEnd"/>
                        <w:r w:rsidRPr="00AF4406">
                          <w:rPr>
                            <w:rFonts w:ascii="Roboto" w:hAnsi="Roboto"/>
                            <w:color w:val="000000"/>
                            <w:sz w:val="16"/>
                            <w:szCs w:val="16"/>
                          </w:rPr>
                          <w:t xml:space="preserve"> that a switch opens and closes a circuit and associate this with whether or not a lamp lights in a simple series circuit.</w:t>
                        </w:r>
                      </w:p>
                    </w:txbxContent>
                  </v:textbox>
                </v:rect>
                <v:rect id="Rectangle 499" o:spid="_x0000_s1376" style="position:absolute;left:53052;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Sj58cA&#10;AADcAAAADwAAAGRycy9kb3ducmV2LnhtbESP3WrCQBSE7wt9h+UIvRGzsWgx0VVaiyCWQv1BvDxk&#10;j0lo9mzIbjX69K4g9HKYmW+Yyaw1lThR40rLCvpRDII4s7rkXMFuu+iNQDiPrLGyTAou5GA2fX6a&#10;YKrtmdd02vhcBAi7FBUU3teplC4ryKCLbE0cvKNtDPogm1zqBs8Bbir5Gsdv0mDJYaHAmuYFZb+b&#10;PxMoujxsh/3Vz/fXXNd7vK6Hn90PpV467fsYhKfW/4cf7aVWMEgSuJ8JR0BO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fEo+fHAAAA3AAAAA8AAAAAAAAAAAAAAAAAmAIAAGRy&#10;cy9kb3ducmV2LnhtbFBLBQYAAAAABAAEAPUAAACMAwAAAAA=&#10;" filled="f" strokecolor="#1c1c1c [3213]" strokeweight="1pt">
                  <v:textbox>
                    <w:txbxContent>
                      <w:p w14:paraId="1DC95DA3" w14:textId="77777777" w:rsidR="00A01E67" w:rsidRPr="0026173A" w:rsidRDefault="00A01E67" w:rsidP="005209CA">
                        <w:pPr>
                          <w:spacing w:after="60" w:line="240" w:lineRule="auto"/>
                          <w:jc w:val="left"/>
                          <w:rPr>
                            <w:rFonts w:ascii="Roboto" w:eastAsia="Roboto" w:hAnsi="Roboto" w:cs="Roboto"/>
                            <w:b/>
                            <w:bCs/>
                            <w:sz w:val="16"/>
                            <w:szCs w:val="16"/>
                          </w:rPr>
                        </w:pPr>
                        <w:r w:rsidRPr="0026173A">
                          <w:rPr>
                            <w:rFonts w:ascii="Roboto" w:eastAsia="Roboto" w:hAnsi="Roboto" w:cs="Roboto"/>
                            <w:b/>
                            <w:bCs/>
                            <w:sz w:val="16"/>
                            <w:szCs w:val="16"/>
                          </w:rPr>
                          <w:t>Pupils should be taught to:</w:t>
                        </w:r>
                      </w:p>
                      <w:p w14:paraId="61A07548" w14:textId="77777777" w:rsidR="00A01E67" w:rsidRPr="0026173A" w:rsidRDefault="00A01E67" w:rsidP="0026173A">
                        <w:pPr>
                          <w:pStyle w:val="ListParagraph"/>
                          <w:numPr>
                            <w:ilvl w:val="0"/>
                            <w:numId w:val="3"/>
                          </w:numPr>
                          <w:spacing w:after="60" w:line="240" w:lineRule="auto"/>
                          <w:ind w:left="113" w:hanging="113"/>
                          <w:jc w:val="left"/>
                          <w:rPr>
                            <w:rFonts w:ascii="Roboto" w:eastAsia="Roboto" w:hAnsi="Roboto" w:cs="Roboto"/>
                            <w:sz w:val="16"/>
                            <w:szCs w:val="16"/>
                          </w:rPr>
                        </w:pPr>
                        <w:r w:rsidRPr="0026173A">
                          <w:rPr>
                            <w:rFonts w:ascii="Roboto" w:hAnsi="Roboto"/>
                            <w:color w:val="000000"/>
                            <w:sz w:val="16"/>
                            <w:szCs w:val="16"/>
                          </w:rPr>
                          <w:t>describe the differences in the life cycles of a mammal, an amphibian, an insect and a bird;</w:t>
                        </w:r>
                      </w:p>
                      <w:p w14:paraId="02858FF2" w14:textId="77777777" w:rsidR="00A01E67" w:rsidRPr="0026173A" w:rsidRDefault="00A01E67" w:rsidP="0026173A">
                        <w:pPr>
                          <w:pStyle w:val="ListParagraph"/>
                          <w:numPr>
                            <w:ilvl w:val="0"/>
                            <w:numId w:val="3"/>
                          </w:numPr>
                          <w:spacing w:after="60" w:line="240" w:lineRule="auto"/>
                          <w:ind w:left="113" w:hanging="113"/>
                          <w:jc w:val="left"/>
                          <w:rPr>
                            <w:rFonts w:ascii="Roboto" w:eastAsia="Roboto" w:hAnsi="Roboto" w:cs="Roboto"/>
                            <w:sz w:val="16"/>
                            <w:szCs w:val="16"/>
                          </w:rPr>
                        </w:pPr>
                        <w:r w:rsidRPr="0026173A">
                          <w:rPr>
                            <w:rFonts w:ascii="Roboto" w:hAnsi="Roboto"/>
                            <w:color w:val="000000"/>
                            <w:sz w:val="16"/>
                            <w:szCs w:val="16"/>
                          </w:rPr>
                          <w:t>compare and group together everyday materials on the basis of their properties, including their hardness, solubility, transparency, conductivity (electrical and thermal), and response to magnets;</w:t>
                        </w:r>
                      </w:p>
                      <w:p w14:paraId="4F4F80E5" w14:textId="77777777" w:rsidR="00A01E67" w:rsidRPr="0026173A" w:rsidRDefault="00A01E67" w:rsidP="0026173A">
                        <w:pPr>
                          <w:pStyle w:val="ListParagraph"/>
                          <w:numPr>
                            <w:ilvl w:val="0"/>
                            <w:numId w:val="3"/>
                          </w:numPr>
                          <w:spacing w:after="60" w:line="240" w:lineRule="auto"/>
                          <w:ind w:left="113" w:hanging="113"/>
                          <w:jc w:val="left"/>
                          <w:rPr>
                            <w:rFonts w:ascii="Roboto" w:eastAsia="Roboto" w:hAnsi="Roboto" w:cs="Roboto"/>
                            <w:sz w:val="16"/>
                            <w:szCs w:val="16"/>
                          </w:rPr>
                        </w:pPr>
                        <w:r w:rsidRPr="0026173A">
                          <w:rPr>
                            <w:rFonts w:ascii="Roboto" w:hAnsi="Roboto"/>
                            <w:color w:val="000000"/>
                            <w:sz w:val="16"/>
                            <w:szCs w:val="16"/>
                          </w:rPr>
                          <w:t>use knowledge of solids, liquids and gases to decide how mixtures might be separated, including through filtering, sieving and evaporating;</w:t>
                        </w:r>
                      </w:p>
                      <w:p w14:paraId="5DE86334" w14:textId="77777777" w:rsidR="00A01E67" w:rsidRPr="0026173A" w:rsidRDefault="00A01E67" w:rsidP="0026173A">
                        <w:pPr>
                          <w:pStyle w:val="ListParagraph"/>
                          <w:numPr>
                            <w:ilvl w:val="0"/>
                            <w:numId w:val="3"/>
                          </w:numPr>
                          <w:spacing w:after="60" w:line="240" w:lineRule="auto"/>
                          <w:ind w:left="113" w:hanging="113"/>
                          <w:jc w:val="left"/>
                          <w:rPr>
                            <w:rFonts w:ascii="Roboto" w:eastAsia="Roboto" w:hAnsi="Roboto" w:cs="Roboto"/>
                            <w:sz w:val="16"/>
                            <w:szCs w:val="16"/>
                          </w:rPr>
                        </w:pPr>
                        <w:r w:rsidRPr="0026173A">
                          <w:rPr>
                            <w:rFonts w:ascii="Roboto" w:hAnsi="Roboto"/>
                            <w:color w:val="000000"/>
                            <w:sz w:val="16"/>
                            <w:szCs w:val="16"/>
                          </w:rPr>
                          <w:t>describe the movement of the Earth, and other planets,</w:t>
                        </w:r>
                        <w:r w:rsidRPr="0026173A">
                          <w:rPr>
                            <w:rFonts w:ascii="Roboto" w:hAnsi="Roboto"/>
                            <w:sz w:val="16"/>
                            <w:szCs w:val="16"/>
                          </w:rPr>
                          <w:t xml:space="preserve"> </w:t>
                        </w:r>
                        <w:r w:rsidRPr="0026173A">
                          <w:rPr>
                            <w:rFonts w:ascii="Roboto" w:hAnsi="Roboto"/>
                            <w:color w:val="000000"/>
                            <w:sz w:val="16"/>
                            <w:szCs w:val="16"/>
                          </w:rPr>
                          <w:t>relative to the Sun in the solar system;</w:t>
                        </w:r>
                      </w:p>
                      <w:p w14:paraId="55095848" w14:textId="77777777" w:rsidR="00A01E67" w:rsidRPr="0026173A" w:rsidRDefault="00A01E67" w:rsidP="0026173A">
                        <w:pPr>
                          <w:pStyle w:val="ListParagraph"/>
                          <w:numPr>
                            <w:ilvl w:val="0"/>
                            <w:numId w:val="3"/>
                          </w:numPr>
                          <w:spacing w:after="60" w:line="240" w:lineRule="auto"/>
                          <w:ind w:left="113" w:hanging="113"/>
                          <w:jc w:val="left"/>
                          <w:rPr>
                            <w:rFonts w:ascii="Roboto" w:eastAsia="Roboto" w:hAnsi="Roboto" w:cs="Roboto"/>
                            <w:sz w:val="16"/>
                            <w:szCs w:val="16"/>
                          </w:rPr>
                        </w:pPr>
                        <w:r w:rsidRPr="0026173A">
                          <w:rPr>
                            <w:rFonts w:ascii="Roboto" w:hAnsi="Roboto"/>
                            <w:color w:val="000000"/>
                            <w:sz w:val="16"/>
                            <w:szCs w:val="16"/>
                          </w:rPr>
                          <w:t>find out about the work of naturalists and animal behaviourists (non-statutory);</w:t>
                        </w:r>
                      </w:p>
                      <w:p w14:paraId="386F59C1" w14:textId="53F17FE3" w:rsidR="00A01E67" w:rsidRPr="0026173A" w:rsidRDefault="00A01E67" w:rsidP="0026173A">
                        <w:pPr>
                          <w:pStyle w:val="ListParagraph"/>
                          <w:numPr>
                            <w:ilvl w:val="0"/>
                            <w:numId w:val="3"/>
                          </w:numPr>
                          <w:spacing w:after="60" w:line="240" w:lineRule="auto"/>
                          <w:ind w:left="113" w:hanging="113"/>
                          <w:jc w:val="left"/>
                          <w:rPr>
                            <w:rFonts w:ascii="Roboto" w:eastAsia="Roboto" w:hAnsi="Roboto" w:cs="Roboto"/>
                            <w:sz w:val="16"/>
                            <w:szCs w:val="16"/>
                          </w:rPr>
                        </w:pPr>
                        <w:r w:rsidRPr="0026173A">
                          <w:rPr>
                            <w:rFonts w:ascii="Roboto" w:hAnsi="Roboto"/>
                            <w:color w:val="000000"/>
                            <w:sz w:val="16"/>
                            <w:szCs w:val="16"/>
                          </w:rPr>
                          <w:t xml:space="preserve">describe how scientific ideas have changed over time </w:t>
                        </w:r>
                        <w:r>
                          <w:rPr>
                            <w:rFonts w:ascii="Roboto" w:hAnsi="Roboto"/>
                            <w:color w:val="000000"/>
                            <w:sz w:val="16"/>
                            <w:szCs w:val="16"/>
                          </w:rPr>
                          <w:br/>
                        </w:r>
                        <w:r w:rsidRPr="0026173A">
                          <w:rPr>
                            <w:rFonts w:ascii="Roboto" w:hAnsi="Roboto"/>
                            <w:color w:val="000000"/>
                            <w:sz w:val="16"/>
                            <w:szCs w:val="16"/>
                          </w:rPr>
                          <w:t>(non-statutory).</w:t>
                        </w:r>
                      </w:p>
                    </w:txbxContent>
                  </v:textbox>
                </v:rect>
                <v:rect id="Rectangle 500" o:spid="_x0000_s1377" style="position:absolute;left:66337;width:13392;height:33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WQYMYA&#10;AADcAAAADwAAAGRycy9kb3ducmV2LnhtbESPTWvCQBCG7wX/wzKCl6IbhZSSukpVBFEK9YPicciO&#10;SWh2NmRXTfvrnUOhx+Gd95l5pvPO1epGbag8GxiPElDEubcVFwZOx/XwFVSIyBZrz2TghwLMZ72n&#10;KWbW33lPt0MslEA4ZGigjLHJtA55SQ7DyDfEkl186zDK2BbatngXuKv1JEletMOK5UKJDS1Lyr8P&#10;VycUW52P6Xj7+bFb2uYLf/fp6nlhzKDfvb+BitTF/+W/9sYaSBN5X2REBPTs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BWQYMYAAADcAAAADwAAAAAAAAAAAAAAAACYAgAAZHJz&#10;L2Rvd25yZXYueG1sUEsFBgAAAAAEAAQA9QAAAIsDAAAAAA==&#10;" filled="f" strokecolor="#1c1c1c [3213]" strokeweight="1pt">
                  <v:textbox>
                    <w:txbxContent>
                      <w:p w14:paraId="6699ADA6" w14:textId="77777777" w:rsidR="00A01E67" w:rsidRPr="009D3855" w:rsidRDefault="00A01E67" w:rsidP="005209CA">
                        <w:pPr>
                          <w:spacing w:after="60" w:line="240" w:lineRule="auto"/>
                          <w:jc w:val="left"/>
                          <w:rPr>
                            <w:rFonts w:ascii="Roboto" w:eastAsia="Roboto" w:hAnsi="Roboto" w:cs="Roboto"/>
                            <w:b/>
                            <w:bCs/>
                            <w:sz w:val="16"/>
                            <w:szCs w:val="16"/>
                          </w:rPr>
                        </w:pPr>
                        <w:r w:rsidRPr="009D3855">
                          <w:rPr>
                            <w:rFonts w:ascii="Roboto" w:eastAsia="Roboto" w:hAnsi="Roboto" w:cs="Roboto"/>
                            <w:b/>
                            <w:bCs/>
                            <w:sz w:val="16"/>
                            <w:szCs w:val="16"/>
                          </w:rPr>
                          <w:t>Pupils should be taught to:</w:t>
                        </w:r>
                      </w:p>
                      <w:p w14:paraId="0CADB6CD" w14:textId="77777777" w:rsidR="00A01E67" w:rsidRPr="009D3855" w:rsidRDefault="00A01E67" w:rsidP="009D3855">
                        <w:pPr>
                          <w:pStyle w:val="ListParagraph"/>
                          <w:numPr>
                            <w:ilvl w:val="0"/>
                            <w:numId w:val="3"/>
                          </w:numPr>
                          <w:spacing w:after="60" w:line="240" w:lineRule="auto"/>
                          <w:ind w:left="113" w:hanging="113"/>
                          <w:jc w:val="left"/>
                          <w:rPr>
                            <w:rFonts w:ascii="Roboto" w:eastAsia="Roboto" w:hAnsi="Roboto" w:cs="Roboto"/>
                            <w:sz w:val="16"/>
                            <w:szCs w:val="16"/>
                          </w:rPr>
                        </w:pPr>
                        <w:r w:rsidRPr="009D3855">
                          <w:rPr>
                            <w:rFonts w:ascii="Roboto" w:hAnsi="Roboto"/>
                            <w:color w:val="000000"/>
                            <w:sz w:val="16"/>
                            <w:szCs w:val="16"/>
                          </w:rPr>
                          <w:t>give reasons for classifying plants and animals based on specific characteristics;</w:t>
                        </w:r>
                      </w:p>
                      <w:p w14:paraId="77647B3D" w14:textId="77777777" w:rsidR="00A01E67" w:rsidRPr="009D3855" w:rsidRDefault="00A01E67" w:rsidP="009D3855">
                        <w:pPr>
                          <w:pStyle w:val="ListParagraph"/>
                          <w:numPr>
                            <w:ilvl w:val="0"/>
                            <w:numId w:val="3"/>
                          </w:numPr>
                          <w:spacing w:after="60" w:line="240" w:lineRule="auto"/>
                          <w:ind w:left="113" w:hanging="113"/>
                          <w:jc w:val="left"/>
                          <w:rPr>
                            <w:rFonts w:ascii="Roboto" w:eastAsia="Roboto" w:hAnsi="Roboto" w:cs="Roboto"/>
                            <w:sz w:val="16"/>
                            <w:szCs w:val="16"/>
                          </w:rPr>
                        </w:pPr>
                        <w:r w:rsidRPr="009D3855">
                          <w:rPr>
                            <w:rFonts w:ascii="Roboto" w:hAnsi="Roboto"/>
                            <w:color w:val="000000"/>
                            <w:sz w:val="16"/>
                            <w:szCs w:val="16"/>
                          </w:rPr>
                          <w:t>identify and name the main parts of the human circulatory system, and describe the functions of the heart, blood vessels and blood;</w:t>
                        </w:r>
                      </w:p>
                      <w:p w14:paraId="44F844C2" w14:textId="77777777" w:rsidR="00A01E67" w:rsidRPr="009D3855" w:rsidRDefault="00A01E67" w:rsidP="009D3855">
                        <w:pPr>
                          <w:pStyle w:val="ListParagraph"/>
                          <w:numPr>
                            <w:ilvl w:val="0"/>
                            <w:numId w:val="3"/>
                          </w:numPr>
                          <w:spacing w:after="60" w:line="240" w:lineRule="auto"/>
                          <w:ind w:left="113" w:hanging="113"/>
                          <w:jc w:val="left"/>
                          <w:rPr>
                            <w:rFonts w:ascii="Roboto" w:eastAsia="Roboto" w:hAnsi="Roboto" w:cs="Roboto"/>
                            <w:sz w:val="16"/>
                            <w:szCs w:val="16"/>
                          </w:rPr>
                        </w:pPr>
                        <w:r w:rsidRPr="009D3855">
                          <w:rPr>
                            <w:rFonts w:ascii="Roboto" w:hAnsi="Roboto"/>
                            <w:color w:val="000000"/>
                            <w:sz w:val="16"/>
                            <w:szCs w:val="16"/>
                          </w:rPr>
                          <w:t>recognise the impact of diet, exercise, drugs and lifestyle on the way their bodies function;</w:t>
                        </w:r>
                      </w:p>
                      <w:p w14:paraId="2C2EDA3B" w14:textId="77777777" w:rsidR="00A01E67" w:rsidRPr="009D3855" w:rsidRDefault="00A01E67" w:rsidP="009D3855">
                        <w:pPr>
                          <w:pStyle w:val="ListParagraph"/>
                          <w:numPr>
                            <w:ilvl w:val="0"/>
                            <w:numId w:val="3"/>
                          </w:numPr>
                          <w:spacing w:after="60" w:line="240" w:lineRule="auto"/>
                          <w:ind w:left="113" w:hanging="113"/>
                          <w:jc w:val="left"/>
                          <w:rPr>
                            <w:rFonts w:ascii="Roboto" w:eastAsia="Roboto" w:hAnsi="Roboto" w:cs="Roboto"/>
                            <w:sz w:val="16"/>
                            <w:szCs w:val="16"/>
                          </w:rPr>
                        </w:pPr>
                        <w:r w:rsidRPr="009D3855">
                          <w:rPr>
                            <w:rFonts w:ascii="Roboto" w:hAnsi="Roboto"/>
                            <w:color w:val="000000"/>
                            <w:sz w:val="16"/>
                            <w:szCs w:val="16"/>
                          </w:rPr>
                          <w:t>recognise that living things have changed over time and that fossils provide information about living things that inhabited the Earth millions of years ago;</w:t>
                        </w:r>
                      </w:p>
                      <w:p w14:paraId="2A5C57E1" w14:textId="0DC162F1" w:rsidR="00A01E67" w:rsidRPr="009D3855" w:rsidRDefault="00A01E67" w:rsidP="009D3855">
                        <w:pPr>
                          <w:pStyle w:val="ListParagraph"/>
                          <w:numPr>
                            <w:ilvl w:val="0"/>
                            <w:numId w:val="3"/>
                          </w:numPr>
                          <w:spacing w:after="60" w:line="240" w:lineRule="auto"/>
                          <w:ind w:left="113" w:hanging="113"/>
                          <w:jc w:val="left"/>
                          <w:rPr>
                            <w:rFonts w:ascii="Roboto" w:eastAsia="Roboto" w:hAnsi="Roboto" w:cs="Roboto"/>
                            <w:sz w:val="16"/>
                            <w:szCs w:val="16"/>
                          </w:rPr>
                        </w:pPr>
                        <w:r w:rsidRPr="009D3855">
                          <w:rPr>
                            <w:rFonts w:ascii="Roboto" w:hAnsi="Roboto"/>
                            <w:color w:val="000000"/>
                            <w:sz w:val="16"/>
                            <w:szCs w:val="16"/>
                          </w:rPr>
                          <w:t>use recognised symbols when representing a simple circuit in a diagram.</w:t>
                        </w:r>
                      </w:p>
                    </w:txbxContent>
                  </v:textbox>
                </v:rect>
                <w10:wrap anchorx="margin"/>
              </v:group>
            </w:pict>
          </mc:Fallback>
        </mc:AlternateContent>
      </w:r>
      <w:r w:rsidR="005209CA">
        <w:rPr>
          <w:noProof/>
        </w:rPr>
        <mc:AlternateContent>
          <mc:Choice Requires="wpg">
            <w:drawing>
              <wp:anchor distT="0" distB="0" distL="114300" distR="114300" simplePos="0" relativeHeight="251758592" behindDoc="0" locked="0" layoutInCell="1" allowOverlap="1" wp14:anchorId="4BB74DB3" wp14:editId="20484921">
                <wp:simplePos x="0" y="0"/>
                <wp:positionH relativeFrom="margin">
                  <wp:posOffset>347321</wp:posOffset>
                </wp:positionH>
                <wp:positionV relativeFrom="paragraph">
                  <wp:posOffset>-344182</wp:posOffset>
                </wp:positionV>
                <wp:extent cx="9576435" cy="335915"/>
                <wp:effectExtent l="0" t="0" r="24765" b="26035"/>
                <wp:wrapNone/>
                <wp:docPr id="445" name="Group 445"/>
                <wp:cNvGraphicFramePr/>
                <a:graphic xmlns:a="http://schemas.openxmlformats.org/drawingml/2006/main">
                  <a:graphicData uri="http://schemas.microsoft.com/office/word/2010/wordprocessingGroup">
                    <wpg:wgp>
                      <wpg:cNvGrpSpPr/>
                      <wpg:grpSpPr>
                        <a:xfrm>
                          <a:off x="0" y="0"/>
                          <a:ext cx="9576435" cy="335915"/>
                          <a:chOff x="-7940" y="0"/>
                          <a:chExt cx="7982766" cy="336430"/>
                        </a:xfrm>
                      </wpg:grpSpPr>
                      <wps:wsp>
                        <wps:cNvPr id="446" name="Rectangle 487"/>
                        <wps:cNvSpPr/>
                        <wps:spPr>
                          <a:xfrm>
                            <a:off x="-7940" y="0"/>
                            <a:ext cx="1319155" cy="336430"/>
                          </a:xfrm>
                          <a:prstGeom prst="rect">
                            <a:avLst/>
                          </a:prstGeom>
                          <a:solidFill>
                            <a:srgbClr val="673A8F"/>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EC062A" w14:textId="77777777" w:rsidR="00A01E67" w:rsidRPr="00807512" w:rsidRDefault="00A01E67" w:rsidP="005209C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8" name="Rectangle 488"/>
                        <wps:cNvSpPr/>
                        <wps:spPr>
                          <a:xfrm>
                            <a:off x="1311216" y="0"/>
                            <a:ext cx="1340025" cy="336204"/>
                          </a:xfrm>
                          <a:prstGeom prst="rect">
                            <a:avLst/>
                          </a:prstGeom>
                          <a:solidFill>
                            <a:srgbClr val="E7226A"/>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8A170D" w14:textId="77777777" w:rsidR="00A01E67" w:rsidRPr="00807512" w:rsidRDefault="00A01E67" w:rsidP="005209C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9" name="Rectangle 489"/>
                        <wps:cNvSpPr/>
                        <wps:spPr>
                          <a:xfrm>
                            <a:off x="2643017" y="0"/>
                            <a:ext cx="1339850" cy="336204"/>
                          </a:xfrm>
                          <a:prstGeom prst="rect">
                            <a:avLst/>
                          </a:prstGeom>
                          <a:solidFill>
                            <a:srgbClr val="32B4A3"/>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1A9D7D" w14:textId="77777777" w:rsidR="00A01E67" w:rsidRPr="00807512" w:rsidRDefault="00A01E67" w:rsidP="005209C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2" name="Rectangle 490"/>
                        <wps:cNvSpPr/>
                        <wps:spPr>
                          <a:xfrm>
                            <a:off x="3968151" y="0"/>
                            <a:ext cx="1339215" cy="336204"/>
                          </a:xfrm>
                          <a:prstGeom prst="rect">
                            <a:avLst/>
                          </a:prstGeom>
                          <a:solidFill>
                            <a:srgbClr val="981869"/>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A8548F" w14:textId="77777777" w:rsidR="00A01E67" w:rsidRPr="00D946D0" w:rsidRDefault="00A01E67" w:rsidP="005209C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1" name="Rectangle 491"/>
                        <wps:cNvSpPr/>
                        <wps:spPr>
                          <a:xfrm>
                            <a:off x="5307144" y="0"/>
                            <a:ext cx="1339215" cy="336204"/>
                          </a:xfrm>
                          <a:prstGeom prst="rect">
                            <a:avLst/>
                          </a:prstGeom>
                          <a:solidFill>
                            <a:srgbClr val="14B5E5"/>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7C73C8" w14:textId="77777777" w:rsidR="00A01E67" w:rsidRPr="00D946D0" w:rsidRDefault="00A01E67" w:rsidP="005209C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2" name="Rectangle 492"/>
                        <wps:cNvSpPr/>
                        <wps:spPr>
                          <a:xfrm>
                            <a:off x="6635611" y="0"/>
                            <a:ext cx="1339215" cy="336204"/>
                          </a:xfrm>
                          <a:prstGeom prst="rect">
                            <a:avLst/>
                          </a:prstGeom>
                          <a:solidFill>
                            <a:srgbClr val="F08218"/>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05A48E" w14:textId="77777777" w:rsidR="00A01E67" w:rsidRPr="00D946D0" w:rsidRDefault="00A01E67" w:rsidP="005209C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445" o:spid="_x0000_s1378" style="position:absolute;left:0;text-align:left;margin-left:27.35pt;margin-top:-27.1pt;width:754.05pt;height:26.45pt;z-index:251758592;mso-position-horizontal-relative:margin;mso-width-relative:margin" coordorigin="-79" coordsize="79827,3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">
                <v:rect id="Rectangle 487" o:spid="_x0000_s1379" style="position:absolute;left:-79;width:13191;height:33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l0dMMA&#10;AADcAAAADwAAAGRycy9kb3ducmV2LnhtbESPQWsCMRSE7wX/Q3hCL6JZi4iuRhFLwWNdPXh8bJ7Z&#10;1c3LkmR1+++bgtDjMDPfMOttbxvxIB9qxwqmkwwEcel0zUbB+fQ1XoAIEVlj45gU/FCA7WbwtsZc&#10;uycf6VFEIxKEQ44KqhjbXMpQVmQxTFxLnLyr8xZjkt5I7fGZ4LaRH1k2lxZrTgsVtrSvqLwXnVXQ&#10;mUK3XpvDxS270c1/7uxo+a3U+7DfrUBE6uN/+NU+aAWz2Rz+zqQj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cl0dMMAAADcAAAADwAAAAAAAAAAAAAAAACYAgAAZHJzL2Rv&#10;d25yZXYueG1sUEsFBgAAAAAEAAQA9QAAAIgDAAAAAA==&#10;" fillcolor="#673a8f" strokecolor="#1c1c1c [3213]" strokeweight="1pt">
                  <v:textbox>
                    <w:txbxContent>
                      <w:p w14:paraId="33EC062A" w14:textId="77777777" w:rsidR="00A01E67" w:rsidRPr="00807512" w:rsidRDefault="00A01E67" w:rsidP="005209C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1</w:t>
                        </w:r>
                      </w:p>
                    </w:txbxContent>
                  </v:textbox>
                </v:rect>
                <v:rect id="Rectangle 488" o:spid="_x0000_s1380" style="position:absolute;left:13112;width:13400;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1mVsEA&#10;AADcAAAADwAAAGRycy9kb3ducmV2LnhtbERPS2vCQBC+F/oflil4q5tKEYmuYhXBx0WjF29DdkyC&#10;2dmQ3cb033cOgseP7z1b9K5WHbWh8mzga5iAIs69rbgwcDlvPiegQkS2WHsmA38UYDF/f5thav2D&#10;T9RlsVASwiFFA2WMTap1yEtyGIa+IRbu5luHUWBbaNviQ8JdrUdJMtYOK5aGEhtalZTfs18nvZvR&#10;1u3X18v97PsDZrvTsjv+GDP46JdTUJH6+BI/3Vtr4Hsia+WMHAE9/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dZlbBAAAA3AAAAA8AAAAAAAAAAAAAAAAAmAIAAGRycy9kb3du&#10;cmV2LnhtbFBLBQYAAAAABAAEAPUAAACGAwAAAAA=&#10;" fillcolor="#e7226a" strokecolor="#1c1c1c [3213]" strokeweight="1pt">
                  <v:textbox>
                    <w:txbxContent>
                      <w:p w14:paraId="448A170D" w14:textId="77777777" w:rsidR="00A01E67" w:rsidRPr="00807512" w:rsidRDefault="00A01E67" w:rsidP="005209C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2</w:t>
                        </w:r>
                      </w:p>
                    </w:txbxContent>
                  </v:textbox>
                </v:rect>
                <v:rect id="Rectangle 489" o:spid="_x0000_s1381" style="position:absolute;left:26430;width:13398;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w/M8QA&#10;AADcAAAADwAAAGRycy9kb3ducmV2LnhtbESPQYvCMBSE78L+h/AW9iKaKiJuNcoiCAperB72+Eye&#10;bdnmpTRp7f57Iwgeh5n5hllteluJjhpfOlYwGScgiLUzJecKLufdaAHCB2SDlWNS8E8eNuuPwQpT&#10;4+58oi4LuYgQ9ikqKEKoUym9LsiiH7uaOHo311gMUTa5NA3eI9xWcpokc2mx5LhQYE3bgvRf1loF&#10;+/ZwNK3OJlXoXHY9d8Od/h0q9fXZ/yxBBOrDO/xq742C2eIbnmfiEZD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8PzPEAAAA3AAAAA8AAAAAAAAAAAAAAAAAmAIAAGRycy9k&#10;b3ducmV2LnhtbFBLBQYAAAAABAAEAPUAAACJAwAAAAA=&#10;" fillcolor="#32b4a3" strokecolor="#1c1c1c [3213]" strokeweight="1pt">
                  <v:textbox>
                    <w:txbxContent>
                      <w:p w14:paraId="0E1A9D7D" w14:textId="77777777" w:rsidR="00A01E67" w:rsidRPr="00807512" w:rsidRDefault="00A01E67" w:rsidP="005209CA">
                        <w:pPr>
                          <w:jc w:val="center"/>
                          <w:rPr>
                            <w:rFonts w:ascii="Roboto" w:hAnsi="Roboto"/>
                            <w:b/>
                            <w:bCs/>
                            <w:color w:val="FFFFFF" w:themeColor="background1"/>
                            <w:sz w:val="18"/>
                            <w:szCs w:val="18"/>
                          </w:rPr>
                        </w:pPr>
                        <w:r w:rsidRPr="00807512">
                          <w:rPr>
                            <w:rFonts w:ascii="Roboto" w:hAnsi="Roboto"/>
                            <w:b/>
                            <w:bCs/>
                            <w:color w:val="FFFFFF" w:themeColor="background1"/>
                            <w:sz w:val="18"/>
                            <w:szCs w:val="18"/>
                          </w:rPr>
                          <w:t>Year 3</w:t>
                        </w:r>
                      </w:p>
                    </w:txbxContent>
                  </v:textbox>
                </v:rect>
                <v:rect id="Rectangle 490" o:spid="_x0000_s1382" style="position:absolute;left:39681;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nw+MYA&#10;AADcAAAADwAAAGRycy9kb3ducmV2LnhtbESPQWvCQBSE7wX/w/KE3uqmVoqNriLSVqHE0rS9P7Ov&#10;2WD2bchuY/TXuwWhx2FmvmHmy97WoqPWV44V3I8SEMSF0xWXCr4+X+6mIHxA1lg7JgUn8rBcDG7m&#10;mGp35A/q8lCKCGGfogITQpNK6QtDFv3INcTR+3GtxRBlW0rd4jHCbS3HSfIoLVYcFww2tDZUHPJf&#10;q+BNTp+7731u3jfZWu5ez9mDm2RK3Q771QxEoD78h6/trVYweRrD35l4BOTi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Tnw+MYAAADcAAAADwAAAAAAAAAAAAAAAACYAgAAZHJz&#10;L2Rvd25yZXYueG1sUEsFBgAAAAAEAAQA9QAAAIsDAAAAAA==&#10;" fillcolor="#981869" strokecolor="#1c1c1c [3213]" strokeweight="1pt">
                  <v:textbox>
                    <w:txbxContent>
                      <w:p w14:paraId="79A8548F" w14:textId="77777777" w:rsidR="00A01E67" w:rsidRPr="00D946D0" w:rsidRDefault="00A01E67" w:rsidP="005209C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4</w:t>
                        </w:r>
                      </w:p>
                    </w:txbxContent>
                  </v:textbox>
                </v:rect>
                <v:rect id="Rectangle 491" o:spid="_x0000_s1383" style="position:absolute;left:53071;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O+zcYA&#10;AADcAAAADwAAAGRycy9kb3ducmV2LnhtbESPQWsCMRSE70L/Q3gFL6KJUku7NUpRBFvQUu2lt8fm&#10;ubt187Jsorv21xtB8DjMzDfMZNbaUpyo9oVjDcOBAkGcOlNwpuFnt+y/gPAB2WDpmDScycNs+tCZ&#10;YGJcw9902oZMRAj7BDXkIVSJlD7NyaIfuIo4entXWwxR1pk0NTYRbks5UupZWiw4LuRY0Tyn9LA9&#10;Wg3YqM0/Py3+Pqv14euVPo7736yndfexfX8DEagN9/CtvTIaxmoI1zPxCMjp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gO+zcYAAADcAAAADwAAAAAAAAAAAAAAAACYAgAAZHJz&#10;L2Rvd25yZXYueG1sUEsFBgAAAAAEAAQA9QAAAIsDAAAAAA==&#10;" fillcolor="#14b5e5" strokecolor="#1c1c1c [3213]" strokeweight="1pt">
                  <v:textbox>
                    <w:txbxContent>
                      <w:p w14:paraId="0B7C73C8" w14:textId="77777777" w:rsidR="00A01E67" w:rsidRPr="00D946D0" w:rsidRDefault="00A01E67" w:rsidP="005209C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5</w:t>
                        </w:r>
                      </w:p>
                    </w:txbxContent>
                  </v:textbox>
                </v:rect>
                <v:rect id="Rectangle 492" o:spid="_x0000_s1384" style="position:absolute;left:66356;width:13392;height:33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wgcsYA&#10;AADcAAAADwAAAGRycy9kb3ducmV2LnhtbESPQWvCQBSE74X+h+UJvRSzMWhbUlcpgii9iGktPT6y&#10;z2Qx+zZktyb++64geBxm5htmvhxsI87UeeNYwSRJQRCXThuuFHx/rcdvIHxA1tg4JgUX8rBcPD7M&#10;Mdeu5z2di1CJCGGfo4I6hDaX0pc1WfSJa4mjd3SdxRBlV0ndYR/htpFZmr5Ii4bjQo0trWoqT8Wf&#10;VdDuN8/Z5/bwM/0tXP+6m1zMMRilnkbDxzuIQEO4h2/trVYwSzO4nolHQ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VwgcsYAAADcAAAADwAAAAAAAAAAAAAAAACYAgAAZHJz&#10;L2Rvd25yZXYueG1sUEsFBgAAAAAEAAQA9QAAAIsDAAAAAA==&#10;" fillcolor="#f08218" strokecolor="#1c1c1c [3213]" strokeweight="1pt">
                  <v:textbox>
                    <w:txbxContent>
                      <w:p w14:paraId="0005A48E" w14:textId="77777777" w:rsidR="00A01E67" w:rsidRPr="00D946D0" w:rsidRDefault="00A01E67" w:rsidP="005209CA">
                        <w:pPr>
                          <w:jc w:val="center"/>
                          <w:rPr>
                            <w:rFonts w:ascii="Roboto" w:hAnsi="Roboto"/>
                            <w:b/>
                            <w:bCs/>
                            <w:color w:val="FFFFFF" w:themeColor="background1"/>
                            <w:sz w:val="18"/>
                            <w:szCs w:val="18"/>
                          </w:rPr>
                        </w:pPr>
                        <w:r w:rsidRPr="00D946D0">
                          <w:rPr>
                            <w:rFonts w:ascii="Roboto" w:hAnsi="Roboto"/>
                            <w:b/>
                            <w:bCs/>
                            <w:color w:val="FFFFFF" w:themeColor="background1"/>
                            <w:sz w:val="18"/>
                            <w:szCs w:val="18"/>
                          </w:rPr>
                          <w:t>Year 6</w:t>
                        </w:r>
                      </w:p>
                    </w:txbxContent>
                  </v:textbox>
                </v:rect>
                <w10:wrap anchorx="margin"/>
              </v:group>
            </w:pict>
          </mc:Fallback>
        </mc:AlternateContent>
      </w:r>
    </w:p>
    <w:sectPr w:rsidR="00B8626B" w:rsidRPr="009E4127" w:rsidSect="00A61E8B">
      <w:pgSz w:w="16838" w:h="11906" w:orient="landscape" w:code="9"/>
      <w:pgMar w:top="567" w:right="567" w:bottom="1361" w:left="567"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D7C496" w14:textId="77777777" w:rsidR="00A01E67" w:rsidRDefault="00A01E67" w:rsidP="00DD5720">
      <w:r>
        <w:separator/>
      </w:r>
    </w:p>
  </w:endnote>
  <w:endnote w:type="continuationSeparator" w:id="0">
    <w:p w14:paraId="4D9DD563" w14:textId="77777777" w:rsidR="00A01E67" w:rsidRDefault="00A01E67" w:rsidP="00DD5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
    <w:charset w:val="00"/>
    <w:family w:val="auto"/>
    <w:pitch w:val="variable"/>
    <w:sig w:usb0="E00002FF" w:usb1="5000205B" w:usb2="00000020" w:usb3="00000000" w:csb0="0000019F" w:csb1="00000000"/>
    <w:embedRegular r:id="rId1" w:fontKey="{1FB5B74C-F308-4100-802B-F0E46F55106B}"/>
    <w:embedBold r:id="rId2" w:fontKey="{BB7E669E-8FBF-4247-B55D-149B2C90F7CF}"/>
  </w:font>
  <w:font w:name="Calibri">
    <w:panose1 w:val="020F0502020204030204"/>
    <w:charset w:val="00"/>
    <w:family w:val="swiss"/>
    <w:pitch w:val="variable"/>
    <w:sig w:usb0="E4002EFF" w:usb1="C000247B" w:usb2="00000009" w:usb3="00000000" w:csb0="000001FF" w:csb1="00000000"/>
    <w:embedRegular r:id="rId3" w:fontKey="{1F3CF553-800A-4C30-BECC-FEFFB5A28E0D}"/>
    <w:embedBold r:id="rId4" w:fontKey="{E6E8CDEF-8662-4BCD-B0EE-EB4B79DE9A21}"/>
  </w:font>
  <w:font w:name="Arial">
    <w:panose1 w:val="020B0604020202020204"/>
    <w:charset w:val="00"/>
    <w:family w:val="swiss"/>
    <w:pitch w:val="variable"/>
    <w:sig w:usb0="E0002EFF" w:usb1="C000785B" w:usb2="00000009" w:usb3="00000000" w:csb0="000001FF" w:csb1="00000000"/>
  </w:font>
  <w:font w:name="Twinkl">
    <w:altName w:val="﷽﷽﷽﷽﷽﷽﷽"/>
    <w:charset w:val="00"/>
    <w:family w:val="auto"/>
    <w:pitch w:val="variable"/>
    <w:sig w:usb0="A00000AF" w:usb1="5000205B" w:usb2="00000000" w:usb3="00000000" w:csb0="00000093" w:csb1="00000000"/>
    <w:embedRegular r:id="rId5" w:fontKey="{DB812A5E-4712-4945-B9E1-9A6D374CE95B}"/>
    <w:embedBold r:id="rId6" w:fontKey="{BD0C442E-A3E6-422D-85C6-1A082A601510}"/>
    <w:embedItalic r:id="rId7" w:fontKey="{A2A317D0-5220-4445-9E2A-B1EA05560859}"/>
  </w:font>
  <w:font w:name="Sassoon Infant Rg">
    <w:altName w:val="﷽﷽﷽﷽﷽﷽﷽﷽Infant Rg"/>
    <w:panose1 w:val="00000000000000000000"/>
    <w:charset w:val="00"/>
    <w:family w:val="auto"/>
    <w:notTrueType/>
    <w:pitch w:val="variable"/>
    <w:sig w:usb0="800000AF" w:usb1="4000004A" w:usb2="00000010" w:usb3="00000000" w:csb0="00000001" w:csb1="00000000"/>
  </w:font>
  <w:font w:name="BPreplay">
    <w:altName w:val="﷽﷽﷽﷽﷽﷽﷽﷽"/>
    <w:panose1 w:val="00000000000000000000"/>
    <w:charset w:val="00"/>
    <w:family w:val="auto"/>
    <w:notTrueType/>
    <w:pitch w:val="variable"/>
    <w:sig w:usb0="8000008B" w:usb1="0000004A" w:usb2="00000000" w:usb3="00000000" w:csb0="00000009" w:csb1="00000000"/>
  </w:font>
  <w:font w:name="Twinkl SemiBold">
    <w:altName w:val="Times New Roman"/>
    <w:panose1 w:val="00000000000000000000"/>
    <w:charset w:val="00"/>
    <w:family w:val="auto"/>
    <w:pitch w:val="variable"/>
    <w:sig w:usb0="00000001" w:usb1="5000205B" w:usb2="00000000" w:usb3="00000000" w:csb0="00000093" w:csb1="00000000"/>
  </w:font>
  <w:font w:name="Twinkl Sb">
    <w:altName w:val="Arial"/>
    <w:charset w:val="4D"/>
    <w:family w:val="auto"/>
    <w:pitch w:val="variable"/>
    <w:sig w:usb0="A00000AF" w:usb1="5000205B" w:usb2="00000000" w:usb3="00000000" w:csb0="00000093" w:csb1="00000000"/>
    <w:embedBold r:id="rId8" w:fontKey="{326629BE-EA8A-4574-8EF2-434B116F9F90}"/>
  </w:font>
  <w:font w:name="Tuffy">
    <w:altName w:val="﷽﷽﷽﷽﷽﷽■"/>
    <w:panose1 w:val="00000000000000000000"/>
    <w:charset w:val="00"/>
    <w:family w:val="swiss"/>
    <w:notTrueType/>
    <w:pitch w:val="variable"/>
    <w:sig w:usb0="E00002FF" w:usb1="520020FB" w:usb2="00000000" w:usb3="00000000" w:csb0="0000019F" w:csb1="00000000"/>
  </w:font>
  <w:font w:name="Tahoma">
    <w:panose1 w:val="020B0604030504040204"/>
    <w:charset w:val="00"/>
    <w:family w:val="swiss"/>
    <w:pitch w:val="variable"/>
    <w:sig w:usb0="E1002EFF" w:usb1="C000605B" w:usb2="00000029" w:usb3="00000000" w:csb0="000101FF" w:csb1="00000000"/>
    <w:embedRegular r:id="rId9" w:fontKey="{9F39F190-BF99-4970-8CC4-961694D5DC23}"/>
  </w:font>
  <w:font w:name="Calibri Light">
    <w:panose1 w:val="020F0302020204030204"/>
    <w:charset w:val="00"/>
    <w:family w:val="swiss"/>
    <w:pitch w:val="variable"/>
    <w:sig w:usb0="E4002EFF" w:usb1="C000247B" w:usb2="00000009" w:usb3="00000000" w:csb0="000001FF" w:csb1="00000000"/>
    <w:embedRegular r:id="rId10" w:fontKey="{54AD3A56-11EB-426F-828C-777804DA251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391608" w14:textId="2D45A4AC" w:rsidR="00AE6FCD" w:rsidRDefault="00AE6FCD" w:rsidP="003D26A6">
    <w:pPr>
      <w:pStyle w:val="Header"/>
    </w:pPr>
  </w:p>
  <w:p w14:paraId="510F0CC5" w14:textId="77777777" w:rsidR="00AE6FCD" w:rsidRDefault="00AE6F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57B447" w14:textId="77777777" w:rsidR="00A01E67" w:rsidRDefault="00A01E67" w:rsidP="00DD5720">
      <w:r>
        <w:separator/>
      </w:r>
    </w:p>
  </w:footnote>
  <w:footnote w:type="continuationSeparator" w:id="0">
    <w:p w14:paraId="4523BCC5" w14:textId="77777777" w:rsidR="00A01E67" w:rsidRDefault="00A01E67" w:rsidP="00DD5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30168E" w14:textId="2349ED44" w:rsidR="00A01E67" w:rsidRPr="00A01E67" w:rsidRDefault="00A01E67">
    <w:pPr>
      <w:pStyle w:val="Header"/>
      <w:rPr>
        <w:color w:val="0070C0"/>
        <w:sz w:val="40"/>
        <w:szCs w:val="40"/>
      </w:rPr>
    </w:pPr>
    <w:proofErr w:type="spellStart"/>
    <w:r w:rsidRPr="00A01E67">
      <w:rPr>
        <w:color w:val="0070C0"/>
        <w:sz w:val="40"/>
        <w:szCs w:val="40"/>
      </w:rPr>
      <w:t>Fittleworth</w:t>
    </w:r>
    <w:proofErr w:type="spellEnd"/>
    <w:r w:rsidRPr="00A01E67">
      <w:rPr>
        <w:color w:val="0070C0"/>
        <w:sz w:val="40"/>
        <w:szCs w:val="40"/>
      </w:rPr>
      <w:t xml:space="preserve"> C of E Village School Science Progression</w:t>
    </w:r>
  </w:p>
  <w:p w14:paraId="47BD142C" w14:textId="0D5476B0" w:rsidR="00A01E67" w:rsidRDefault="00A01E67">
    <w:pPr>
      <w:pStyle w:val="Header"/>
    </w:pPr>
  </w:p>
  <w:p w14:paraId="35EEC639" w14:textId="77777777" w:rsidR="00A01E67" w:rsidRDefault="00A01E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7193"/>
    <w:multiLevelType w:val="multilevel"/>
    <w:tmpl w:val="DD7EB2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340661C"/>
    <w:multiLevelType w:val="multilevel"/>
    <w:tmpl w:val="237E0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B5F7152"/>
    <w:multiLevelType w:val="hybridMultilevel"/>
    <w:tmpl w:val="44CE0942"/>
    <w:lvl w:ilvl="0" w:tplc="FCE6B1C8">
      <w:start w:val="1"/>
      <w:numFmt w:val="bullet"/>
      <w:pStyle w:val="ListParagraph"/>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FAB3543"/>
    <w:multiLevelType w:val="multilevel"/>
    <w:tmpl w:val="F3AA77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29765C8"/>
    <w:multiLevelType w:val="multilevel"/>
    <w:tmpl w:val="DEB0C7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40C4F97"/>
    <w:multiLevelType w:val="multilevel"/>
    <w:tmpl w:val="1834D6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227C17C1"/>
    <w:multiLevelType w:val="multilevel"/>
    <w:tmpl w:val="D6CCE5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82249FB"/>
    <w:multiLevelType w:val="multilevel"/>
    <w:tmpl w:val="BA107B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2957233F"/>
    <w:multiLevelType w:val="multilevel"/>
    <w:tmpl w:val="C8F623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2B4360CC"/>
    <w:multiLevelType w:val="hybridMultilevel"/>
    <w:tmpl w:val="8CB210AE"/>
    <w:lvl w:ilvl="0" w:tplc="87F6766E">
      <w:start w:val="1"/>
      <w:numFmt w:val="bullet"/>
      <w:lvlText w:val="•"/>
      <w:lvlJc w:val="left"/>
      <w:pPr>
        <w:ind w:left="720" w:hanging="360"/>
      </w:pPr>
      <w:rPr>
        <w:rFonts w:ascii="Roboto" w:hAnsi="Roboto" w:hint="default"/>
        <w:b w:val="0"/>
        <w:i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7711A8"/>
    <w:multiLevelType w:val="multilevel"/>
    <w:tmpl w:val="00228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2CF32BA7"/>
    <w:multiLevelType w:val="multilevel"/>
    <w:tmpl w:val="C40230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33C963B7"/>
    <w:multiLevelType w:val="multilevel"/>
    <w:tmpl w:val="4C7228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3D5A572E"/>
    <w:multiLevelType w:val="multilevel"/>
    <w:tmpl w:val="AC329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3FCF3914"/>
    <w:multiLevelType w:val="multilevel"/>
    <w:tmpl w:val="CC80DF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41120337"/>
    <w:multiLevelType w:val="multilevel"/>
    <w:tmpl w:val="12B4C6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44CF75BB"/>
    <w:multiLevelType w:val="multilevel"/>
    <w:tmpl w:val="B8F653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45034409"/>
    <w:multiLevelType w:val="multilevel"/>
    <w:tmpl w:val="AE6609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nsid w:val="4A2237CC"/>
    <w:multiLevelType w:val="multilevel"/>
    <w:tmpl w:val="AD46ED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nsid w:val="52AA083D"/>
    <w:multiLevelType w:val="multilevel"/>
    <w:tmpl w:val="5AB64F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559A3AD8"/>
    <w:multiLevelType w:val="multilevel"/>
    <w:tmpl w:val="4D4608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nsid w:val="57116ADC"/>
    <w:multiLevelType w:val="multilevel"/>
    <w:tmpl w:val="738C50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58C71BD0"/>
    <w:multiLevelType w:val="multilevel"/>
    <w:tmpl w:val="7D885F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5B290A91"/>
    <w:multiLevelType w:val="multilevel"/>
    <w:tmpl w:val="3AEA9F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5B355B82"/>
    <w:multiLevelType w:val="multilevel"/>
    <w:tmpl w:val="C598F8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nsid w:val="5F714B35"/>
    <w:multiLevelType w:val="multilevel"/>
    <w:tmpl w:val="D996C9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5FAB5C93"/>
    <w:multiLevelType w:val="multilevel"/>
    <w:tmpl w:val="9A9E17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63784D30"/>
    <w:multiLevelType w:val="multilevel"/>
    <w:tmpl w:val="DDDA8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63E218E3"/>
    <w:multiLevelType w:val="hybridMultilevel"/>
    <w:tmpl w:val="965A9AE8"/>
    <w:lvl w:ilvl="0" w:tplc="87F6766E">
      <w:start w:val="1"/>
      <w:numFmt w:val="bullet"/>
      <w:lvlText w:val="•"/>
      <w:lvlJc w:val="left"/>
      <w:pPr>
        <w:ind w:left="720" w:hanging="360"/>
      </w:pPr>
      <w:rPr>
        <w:rFonts w:ascii="Roboto" w:hAnsi="Roboto" w:hint="default"/>
        <w:b w:val="0"/>
        <w:i w:val="0"/>
        <w:sz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82700B4"/>
    <w:multiLevelType w:val="multilevel"/>
    <w:tmpl w:val="668EF2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nsid w:val="6E0E66FE"/>
    <w:multiLevelType w:val="hybridMultilevel"/>
    <w:tmpl w:val="EB4C6C76"/>
    <w:lvl w:ilvl="0" w:tplc="206C2B7A">
      <w:start w:val="1"/>
      <w:numFmt w:val="decimal"/>
      <w:pStyle w:val="NumberedBullets-Twink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75DF2BC0"/>
    <w:multiLevelType w:val="multilevel"/>
    <w:tmpl w:val="37B80B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nsid w:val="7E625A58"/>
    <w:multiLevelType w:val="multilevel"/>
    <w:tmpl w:val="775EC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0"/>
  </w:num>
  <w:num w:numId="3">
    <w:abstractNumId w:val="28"/>
  </w:num>
  <w:num w:numId="4">
    <w:abstractNumId w:val="25"/>
  </w:num>
  <w:num w:numId="5">
    <w:abstractNumId w:val="32"/>
  </w:num>
  <w:num w:numId="6">
    <w:abstractNumId w:val="29"/>
  </w:num>
  <w:num w:numId="7">
    <w:abstractNumId w:val="10"/>
  </w:num>
  <w:num w:numId="8">
    <w:abstractNumId w:val="8"/>
  </w:num>
  <w:num w:numId="9">
    <w:abstractNumId w:val="7"/>
  </w:num>
  <w:num w:numId="10">
    <w:abstractNumId w:val="11"/>
  </w:num>
  <w:num w:numId="11">
    <w:abstractNumId w:val="0"/>
  </w:num>
  <w:num w:numId="12">
    <w:abstractNumId w:val="13"/>
  </w:num>
  <w:num w:numId="13">
    <w:abstractNumId w:val="22"/>
  </w:num>
  <w:num w:numId="14">
    <w:abstractNumId w:val="3"/>
  </w:num>
  <w:num w:numId="15">
    <w:abstractNumId w:val="17"/>
  </w:num>
  <w:num w:numId="16">
    <w:abstractNumId w:val="12"/>
  </w:num>
  <w:num w:numId="17">
    <w:abstractNumId w:val="18"/>
  </w:num>
  <w:num w:numId="18">
    <w:abstractNumId w:val="26"/>
  </w:num>
  <w:num w:numId="19">
    <w:abstractNumId w:val="31"/>
  </w:num>
  <w:num w:numId="20">
    <w:abstractNumId w:val="1"/>
  </w:num>
  <w:num w:numId="21">
    <w:abstractNumId w:val="19"/>
  </w:num>
  <w:num w:numId="22">
    <w:abstractNumId w:val="6"/>
  </w:num>
  <w:num w:numId="23">
    <w:abstractNumId w:val="21"/>
  </w:num>
  <w:num w:numId="24">
    <w:abstractNumId w:val="27"/>
  </w:num>
  <w:num w:numId="25">
    <w:abstractNumId w:val="24"/>
  </w:num>
  <w:num w:numId="26">
    <w:abstractNumId w:val="16"/>
  </w:num>
  <w:num w:numId="27">
    <w:abstractNumId w:val="14"/>
  </w:num>
  <w:num w:numId="28">
    <w:abstractNumId w:val="23"/>
  </w:num>
  <w:num w:numId="29">
    <w:abstractNumId w:val="5"/>
  </w:num>
  <w:num w:numId="30">
    <w:abstractNumId w:val="20"/>
  </w:num>
  <w:num w:numId="31">
    <w:abstractNumId w:val="4"/>
  </w:num>
  <w:num w:numId="32">
    <w:abstractNumId w:val="15"/>
  </w:num>
  <w:num w:numId="33">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7"/>
  <w:embedTrueTypeFonts/>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298"/>
    <w:rsid w:val="00001E45"/>
    <w:rsid w:val="000048CD"/>
    <w:rsid w:val="000112FB"/>
    <w:rsid w:val="00025835"/>
    <w:rsid w:val="0003405A"/>
    <w:rsid w:val="00057B3B"/>
    <w:rsid w:val="00067C79"/>
    <w:rsid w:val="000A7605"/>
    <w:rsid w:val="000B50B3"/>
    <w:rsid w:val="000C1719"/>
    <w:rsid w:val="000C407E"/>
    <w:rsid w:val="000E1B0E"/>
    <w:rsid w:val="000F227B"/>
    <w:rsid w:val="000F793E"/>
    <w:rsid w:val="0011171D"/>
    <w:rsid w:val="00113AD7"/>
    <w:rsid w:val="0012035C"/>
    <w:rsid w:val="001209FA"/>
    <w:rsid w:val="00135D70"/>
    <w:rsid w:val="00173124"/>
    <w:rsid w:val="001763CA"/>
    <w:rsid w:val="00190479"/>
    <w:rsid w:val="00191E01"/>
    <w:rsid w:val="00192FD0"/>
    <w:rsid w:val="001A77E0"/>
    <w:rsid w:val="001B7D7D"/>
    <w:rsid w:val="001D3D79"/>
    <w:rsid w:val="001E0F49"/>
    <w:rsid w:val="00203298"/>
    <w:rsid w:val="002045F9"/>
    <w:rsid w:val="00205B1B"/>
    <w:rsid w:val="00250E1C"/>
    <w:rsid w:val="00254D95"/>
    <w:rsid w:val="002600C1"/>
    <w:rsid w:val="0026173A"/>
    <w:rsid w:val="00271513"/>
    <w:rsid w:val="0028113E"/>
    <w:rsid w:val="00283D04"/>
    <w:rsid w:val="002A2155"/>
    <w:rsid w:val="002B4C47"/>
    <w:rsid w:val="002B7C0D"/>
    <w:rsid w:val="002E0B56"/>
    <w:rsid w:val="002F008A"/>
    <w:rsid w:val="002F01ED"/>
    <w:rsid w:val="002F6CBD"/>
    <w:rsid w:val="003020D4"/>
    <w:rsid w:val="0030282C"/>
    <w:rsid w:val="003046FC"/>
    <w:rsid w:val="003118CF"/>
    <w:rsid w:val="0032079E"/>
    <w:rsid w:val="00326698"/>
    <w:rsid w:val="00332F0B"/>
    <w:rsid w:val="00344899"/>
    <w:rsid w:val="00354E67"/>
    <w:rsid w:val="00370F02"/>
    <w:rsid w:val="00381D8B"/>
    <w:rsid w:val="0038223E"/>
    <w:rsid w:val="00390382"/>
    <w:rsid w:val="003A296A"/>
    <w:rsid w:val="003A6A65"/>
    <w:rsid w:val="003C0267"/>
    <w:rsid w:val="003C0B2D"/>
    <w:rsid w:val="003D26A6"/>
    <w:rsid w:val="003E1718"/>
    <w:rsid w:val="00411653"/>
    <w:rsid w:val="00412284"/>
    <w:rsid w:val="004143EA"/>
    <w:rsid w:val="004725A2"/>
    <w:rsid w:val="00487D30"/>
    <w:rsid w:val="00490E87"/>
    <w:rsid w:val="004E340D"/>
    <w:rsid w:val="004E5017"/>
    <w:rsid w:val="004F04DE"/>
    <w:rsid w:val="004F0EE8"/>
    <w:rsid w:val="00500D0B"/>
    <w:rsid w:val="00505CBB"/>
    <w:rsid w:val="005144BA"/>
    <w:rsid w:val="005209CA"/>
    <w:rsid w:val="00522CBD"/>
    <w:rsid w:val="00527242"/>
    <w:rsid w:val="00537574"/>
    <w:rsid w:val="005377CB"/>
    <w:rsid w:val="00541D37"/>
    <w:rsid w:val="0055265B"/>
    <w:rsid w:val="00553E0E"/>
    <w:rsid w:val="00570DBC"/>
    <w:rsid w:val="0057370C"/>
    <w:rsid w:val="00582C32"/>
    <w:rsid w:val="005A3494"/>
    <w:rsid w:val="005A46C0"/>
    <w:rsid w:val="005C4467"/>
    <w:rsid w:val="005D1993"/>
    <w:rsid w:val="005E5743"/>
    <w:rsid w:val="00601AF5"/>
    <w:rsid w:val="00604A0D"/>
    <w:rsid w:val="00620CD6"/>
    <w:rsid w:val="00633A95"/>
    <w:rsid w:val="0066258A"/>
    <w:rsid w:val="006751F7"/>
    <w:rsid w:val="00682615"/>
    <w:rsid w:val="006868EC"/>
    <w:rsid w:val="00695B9A"/>
    <w:rsid w:val="006B441F"/>
    <w:rsid w:val="006D108B"/>
    <w:rsid w:val="006D1D9F"/>
    <w:rsid w:val="00713692"/>
    <w:rsid w:val="007215F9"/>
    <w:rsid w:val="00722B47"/>
    <w:rsid w:val="00734419"/>
    <w:rsid w:val="00735907"/>
    <w:rsid w:val="0074116C"/>
    <w:rsid w:val="00747406"/>
    <w:rsid w:val="00763739"/>
    <w:rsid w:val="007A28FF"/>
    <w:rsid w:val="007A547E"/>
    <w:rsid w:val="007B644F"/>
    <w:rsid w:val="007C0E2E"/>
    <w:rsid w:val="007C7B4D"/>
    <w:rsid w:val="007E03E1"/>
    <w:rsid w:val="007F3CD9"/>
    <w:rsid w:val="00800C49"/>
    <w:rsid w:val="0080695A"/>
    <w:rsid w:val="00807512"/>
    <w:rsid w:val="00833170"/>
    <w:rsid w:val="00837A7F"/>
    <w:rsid w:val="00840E95"/>
    <w:rsid w:val="00854E23"/>
    <w:rsid w:val="0086502F"/>
    <w:rsid w:val="00872C5C"/>
    <w:rsid w:val="00874EB6"/>
    <w:rsid w:val="00874F29"/>
    <w:rsid w:val="00884CF0"/>
    <w:rsid w:val="00886FE1"/>
    <w:rsid w:val="008C138D"/>
    <w:rsid w:val="008C227E"/>
    <w:rsid w:val="008D4814"/>
    <w:rsid w:val="008D58FD"/>
    <w:rsid w:val="008E66CD"/>
    <w:rsid w:val="00906C29"/>
    <w:rsid w:val="009202C9"/>
    <w:rsid w:val="0092793E"/>
    <w:rsid w:val="0098564A"/>
    <w:rsid w:val="0099473A"/>
    <w:rsid w:val="009B3B26"/>
    <w:rsid w:val="009C3D0B"/>
    <w:rsid w:val="009C47B0"/>
    <w:rsid w:val="009D3855"/>
    <w:rsid w:val="009D6608"/>
    <w:rsid w:val="009E4127"/>
    <w:rsid w:val="009F5EEC"/>
    <w:rsid w:val="00A00327"/>
    <w:rsid w:val="00A01E67"/>
    <w:rsid w:val="00A12B13"/>
    <w:rsid w:val="00A312FD"/>
    <w:rsid w:val="00A431AD"/>
    <w:rsid w:val="00A61E8B"/>
    <w:rsid w:val="00A70B0D"/>
    <w:rsid w:val="00A72ECB"/>
    <w:rsid w:val="00A80038"/>
    <w:rsid w:val="00A84CC7"/>
    <w:rsid w:val="00A85DB8"/>
    <w:rsid w:val="00AB2C4B"/>
    <w:rsid w:val="00AC3604"/>
    <w:rsid w:val="00AE6FCD"/>
    <w:rsid w:val="00AF4406"/>
    <w:rsid w:val="00B05E40"/>
    <w:rsid w:val="00B14B49"/>
    <w:rsid w:val="00B63884"/>
    <w:rsid w:val="00B72810"/>
    <w:rsid w:val="00B807BF"/>
    <w:rsid w:val="00B8626B"/>
    <w:rsid w:val="00BD1AFF"/>
    <w:rsid w:val="00C177D6"/>
    <w:rsid w:val="00C20970"/>
    <w:rsid w:val="00C3069C"/>
    <w:rsid w:val="00C32AE7"/>
    <w:rsid w:val="00C762DB"/>
    <w:rsid w:val="00C9220F"/>
    <w:rsid w:val="00CA3011"/>
    <w:rsid w:val="00CA4634"/>
    <w:rsid w:val="00CA7C9D"/>
    <w:rsid w:val="00CC0F47"/>
    <w:rsid w:val="00CC2487"/>
    <w:rsid w:val="00CE75AA"/>
    <w:rsid w:val="00CF513F"/>
    <w:rsid w:val="00CF7D38"/>
    <w:rsid w:val="00D10811"/>
    <w:rsid w:val="00D709B6"/>
    <w:rsid w:val="00D866FE"/>
    <w:rsid w:val="00D90104"/>
    <w:rsid w:val="00D946D0"/>
    <w:rsid w:val="00DC190B"/>
    <w:rsid w:val="00DD5720"/>
    <w:rsid w:val="00DD7454"/>
    <w:rsid w:val="00DD7CB7"/>
    <w:rsid w:val="00E1404D"/>
    <w:rsid w:val="00E1443E"/>
    <w:rsid w:val="00E217F5"/>
    <w:rsid w:val="00E25E83"/>
    <w:rsid w:val="00E27D3E"/>
    <w:rsid w:val="00E30D59"/>
    <w:rsid w:val="00E376AA"/>
    <w:rsid w:val="00E62A7F"/>
    <w:rsid w:val="00E718D9"/>
    <w:rsid w:val="00E84F42"/>
    <w:rsid w:val="00EB6D1C"/>
    <w:rsid w:val="00EC7393"/>
    <w:rsid w:val="00ED71A2"/>
    <w:rsid w:val="00EE3823"/>
    <w:rsid w:val="00EF6F47"/>
    <w:rsid w:val="00F1585C"/>
    <w:rsid w:val="00F210D1"/>
    <w:rsid w:val="00F376A9"/>
    <w:rsid w:val="00F37D13"/>
    <w:rsid w:val="00F550FB"/>
    <w:rsid w:val="00F66A1C"/>
    <w:rsid w:val="00F7032A"/>
    <w:rsid w:val="00F76F7D"/>
    <w:rsid w:val="00F86501"/>
    <w:rsid w:val="00FB60AD"/>
    <w:rsid w:val="00FB6AEB"/>
    <w:rsid w:val="00FB7AF6"/>
    <w:rsid w:val="00FC0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016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qFormat="1"/>
  </w:latentStyles>
  <w:style w:type="paragraph" w:default="1" w:styleId="Normal">
    <w:name w:val="Normal"/>
    <w:aliases w:val="Body Copy - Twinkl"/>
    <w:qFormat/>
    <w:rsid w:val="004E5017"/>
    <w:pPr>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E5017"/>
    <w:pPr>
      <w:spacing w:after="120"/>
      <w:jc w:val="center"/>
      <w:outlineLvl w:val="0"/>
    </w:pPr>
    <w:rPr>
      <w:b/>
      <w:sz w:val="60"/>
      <w:szCs w:val="60"/>
      <w:lang w:eastAsia="en-US"/>
    </w:rPr>
  </w:style>
  <w:style w:type="paragraph" w:styleId="Heading2">
    <w:name w:val="heading 2"/>
    <w:aliases w:val="Heading 2 - Twinkl"/>
    <w:basedOn w:val="Normal"/>
    <w:link w:val="Heading2Char"/>
    <w:uiPriority w:val="99"/>
    <w:qFormat/>
    <w:rsid w:val="004E5017"/>
    <w:pPr>
      <w:spacing w:before="57" w:after="0"/>
      <w:outlineLvl w:val="1"/>
    </w:pPr>
    <w:rPr>
      <w:b/>
      <w:bCs/>
      <w:sz w:val="32"/>
      <w:szCs w:val="32"/>
    </w:rPr>
  </w:style>
  <w:style w:type="paragraph" w:styleId="Heading3">
    <w:name w:val="heading 3"/>
    <w:aliases w:val="Heading 3 - Twinkl"/>
    <w:basedOn w:val="Normal"/>
    <w:link w:val="Heading3Char"/>
    <w:uiPriority w:val="99"/>
    <w:qFormat/>
    <w:rsid w:val="004E5017"/>
    <w:pPr>
      <w:spacing w:before="57" w:after="0"/>
      <w:outlineLvl w:val="2"/>
    </w:pPr>
    <w:rPr>
      <w:b/>
      <w:bCs/>
      <w:sz w:val="28"/>
      <w:szCs w:val="28"/>
    </w:rPr>
  </w:style>
  <w:style w:type="paragraph" w:styleId="Heading4">
    <w:name w:val="heading 4"/>
    <w:basedOn w:val="Normal"/>
    <w:next w:val="Normal"/>
    <w:link w:val="Heading4Char"/>
    <w:uiPriority w:val="99"/>
    <w:qFormat/>
    <w:rsid w:val="003118CF"/>
    <w:pPr>
      <w:spacing w:before="360" w:after="0"/>
      <w:outlineLvl w:val="3"/>
    </w:pPr>
  </w:style>
  <w:style w:type="paragraph" w:styleId="Heading5">
    <w:name w:val="heading 5"/>
    <w:basedOn w:val="Normal"/>
    <w:next w:val="Normal"/>
    <w:link w:val="Heading5Char"/>
    <w:uiPriority w:val="9"/>
    <w:unhideWhenUsed/>
    <w:rsid w:val="00874EB6"/>
    <w:pPr>
      <w:keepNext/>
      <w:keepLines/>
      <w:spacing w:before="40" w:after="0"/>
      <w:outlineLvl w:val="4"/>
    </w:pPr>
    <w:rPr>
      <w:rFonts w:eastAsiaTheme="majorEastAsia" w:cstheme="majorBidi"/>
      <w:color w:val="BE1C6D" w:themeColor="accent1" w:themeShade="BF"/>
    </w:rPr>
  </w:style>
  <w:style w:type="paragraph" w:styleId="Heading6">
    <w:name w:val="heading 6"/>
    <w:basedOn w:val="Normal"/>
    <w:next w:val="Normal"/>
    <w:link w:val="Heading6Char"/>
    <w:uiPriority w:val="9"/>
    <w:unhideWhenUsed/>
    <w:rsid w:val="00874EB6"/>
    <w:pPr>
      <w:keepNext/>
      <w:keepLines/>
      <w:spacing w:before="40" w:after="0"/>
      <w:outlineLvl w:val="5"/>
    </w:pPr>
    <w:rPr>
      <w:rFonts w:eastAsiaTheme="majorEastAsia" w:cstheme="majorBidi"/>
      <w:color w:val="7E1248" w:themeColor="accent1" w:themeShade="7F"/>
    </w:rPr>
  </w:style>
  <w:style w:type="paragraph" w:styleId="Heading7">
    <w:name w:val="heading 7"/>
    <w:basedOn w:val="Normal"/>
    <w:next w:val="Normal"/>
    <w:link w:val="Heading7Char"/>
    <w:uiPriority w:val="9"/>
    <w:unhideWhenUsed/>
    <w:rsid w:val="00874EB6"/>
    <w:pPr>
      <w:keepNext/>
      <w:keepLines/>
      <w:spacing w:before="40" w:after="0"/>
      <w:outlineLvl w:val="6"/>
    </w:pPr>
    <w:rPr>
      <w:rFonts w:eastAsiaTheme="majorEastAsia" w:cstheme="majorBidi"/>
      <w:i/>
      <w:iCs/>
      <w:color w:val="7E1248" w:themeColor="accent1" w:themeShade="7F"/>
    </w:rPr>
  </w:style>
  <w:style w:type="paragraph" w:styleId="Heading8">
    <w:name w:val="heading 8"/>
    <w:basedOn w:val="Normal"/>
    <w:next w:val="Normal"/>
    <w:link w:val="Heading8Char"/>
    <w:uiPriority w:val="9"/>
    <w:unhideWhenUsed/>
    <w:rsid w:val="00874EB6"/>
    <w:pPr>
      <w:keepNext/>
      <w:keepLines/>
      <w:spacing w:before="40" w:after="0"/>
      <w:outlineLvl w:val="7"/>
    </w:pPr>
    <w:rPr>
      <w:rFonts w:eastAsiaTheme="majorEastAsia" w:cstheme="majorBidi"/>
      <w:color w:val="3E3E3E" w:themeColor="text1" w:themeTint="D8"/>
      <w:sz w:val="21"/>
      <w:szCs w:val="21"/>
    </w:rPr>
  </w:style>
  <w:style w:type="paragraph" w:styleId="Heading9">
    <w:name w:val="heading 9"/>
    <w:basedOn w:val="Normal"/>
    <w:next w:val="Normal"/>
    <w:link w:val="Heading9Char"/>
    <w:uiPriority w:val="9"/>
    <w:unhideWhenUsed/>
    <w:rsid w:val="00874EB6"/>
    <w:pPr>
      <w:keepNext/>
      <w:keepLines/>
      <w:spacing w:before="40" w:after="0"/>
      <w:outlineLvl w:val="8"/>
    </w:pPr>
    <w:rPr>
      <w:rFonts w:eastAsiaTheme="majorEastAsia" w:cstheme="majorBidi"/>
      <w:i/>
      <w:iCs/>
      <w:color w:val="3E3E3E"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link w:val="BasicParagraphChar"/>
    <w:uiPriority w:val="99"/>
    <w:rsid w:val="004E5017"/>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E5017"/>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4E5017"/>
    <w:pPr>
      <w:spacing w:after="113"/>
    </w:pPr>
    <w:rPr>
      <w:sz w:val="24"/>
      <w:szCs w:val="24"/>
    </w:rPr>
  </w:style>
  <w:style w:type="character" w:customStyle="1" w:styleId="Aim-TwinklChar">
    <w:name w:val="Aim - Twinkl Char"/>
    <w:link w:val="Aim-Twinkl"/>
    <w:rsid w:val="004E5017"/>
    <w:rPr>
      <w:rFonts w:ascii="Twinkl" w:hAnsi="Twinkl" w:cs="Twinkl"/>
      <w:color w:val="1C1C1C"/>
      <w:sz w:val="24"/>
      <w:szCs w:val="24"/>
    </w:rPr>
  </w:style>
  <w:style w:type="paragraph" w:styleId="ListParagraph">
    <w:name w:val="List Paragraph"/>
    <w:aliases w:val="Indented Bullets - Twinkl"/>
    <w:basedOn w:val="Normal"/>
    <w:uiPriority w:val="34"/>
    <w:qFormat/>
    <w:rsid w:val="004E5017"/>
    <w:pPr>
      <w:numPr>
        <w:numId w:val="1"/>
      </w:numPr>
    </w:pPr>
  </w:style>
  <w:style w:type="paragraph" w:customStyle="1" w:styleId="Bullets-Twinkl">
    <w:name w:val="Bullets - Twinkl"/>
    <w:basedOn w:val="ListParagraph"/>
    <w:link w:val="Bullets-TwinklChar"/>
    <w:qFormat/>
    <w:rsid w:val="004E5017"/>
    <w:pPr>
      <w:spacing w:after="170" w:line="360" w:lineRule="atLeast"/>
      <w:ind w:left="357" w:hanging="357"/>
      <w:jc w:val="left"/>
    </w:pPr>
  </w:style>
  <w:style w:type="character" w:customStyle="1" w:styleId="Bullets-TwinklChar">
    <w:name w:val="Bullets - Twinkl Char"/>
    <w:link w:val="Bullets-Twinkl"/>
    <w:rsid w:val="004E5017"/>
    <w:rPr>
      <w:rFonts w:ascii="Twinkl" w:hAnsi="Twinkl" w:cs="Twinkl"/>
      <w:color w:val="1C1C1C"/>
      <w:sz w:val="26"/>
      <w:szCs w:val="26"/>
    </w:rPr>
  </w:style>
  <w:style w:type="character" w:customStyle="1" w:styleId="Heading1Char">
    <w:name w:val="Heading 1 Char"/>
    <w:aliases w:val="Heading 1 - Twinkl Char"/>
    <w:link w:val="Heading1"/>
    <w:uiPriority w:val="9"/>
    <w:rsid w:val="004E5017"/>
    <w:rPr>
      <w:rFonts w:ascii="Twinkl" w:hAnsi="Twinkl" w:cs="Twinkl"/>
      <w:b/>
      <w:color w:val="1C1C1C"/>
      <w:sz w:val="60"/>
      <w:szCs w:val="60"/>
      <w:lang w:eastAsia="en-US"/>
    </w:rPr>
  </w:style>
  <w:style w:type="character" w:customStyle="1" w:styleId="Heading2Char">
    <w:name w:val="Heading 2 Char"/>
    <w:aliases w:val="Heading 2 - Twinkl Char"/>
    <w:link w:val="Heading2"/>
    <w:uiPriority w:val="99"/>
    <w:rsid w:val="004E5017"/>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E5017"/>
    <w:rPr>
      <w:rFonts w:ascii="Twinkl" w:hAnsi="Twinkl" w:cs="Twinkl"/>
      <w:b/>
      <w:bCs/>
      <w:color w:val="1C1C1C"/>
      <w:sz w:val="28"/>
      <w:szCs w:val="28"/>
    </w:rPr>
  </w:style>
  <w:style w:type="paragraph" w:styleId="Footer">
    <w:name w:val="footer"/>
    <w:basedOn w:val="Normal"/>
    <w:link w:val="FooterChar"/>
    <w:uiPriority w:val="99"/>
    <w:unhideWhenUsed/>
    <w:rsid w:val="004E5017"/>
    <w:pPr>
      <w:tabs>
        <w:tab w:val="center" w:pos="4513"/>
        <w:tab w:val="right" w:pos="9026"/>
      </w:tabs>
    </w:pPr>
  </w:style>
  <w:style w:type="character" w:customStyle="1" w:styleId="FooterChar">
    <w:name w:val="Footer Char"/>
    <w:link w:val="Footer"/>
    <w:uiPriority w:val="99"/>
    <w:rsid w:val="004E5017"/>
    <w:rPr>
      <w:rFonts w:ascii="Twinkl" w:hAnsi="Twinkl" w:cs="Twinkl"/>
      <w:color w:val="1C1C1C"/>
      <w:sz w:val="26"/>
      <w:szCs w:val="26"/>
    </w:rPr>
  </w:style>
  <w:style w:type="character" w:customStyle="1" w:styleId="Heading4Char">
    <w:name w:val="Heading 4 Char"/>
    <w:link w:val="Heading4"/>
    <w:uiPriority w:val="99"/>
    <w:rsid w:val="003118CF"/>
    <w:rPr>
      <w:rFonts w:ascii="BPreplay" w:hAnsi="BPreplay" w:cs="BPreplay"/>
      <w:color w:val="404040"/>
      <w:sz w:val="22"/>
      <w:szCs w:val="22"/>
      <w:lang w:eastAsia="en-US"/>
    </w:rPr>
  </w:style>
  <w:style w:type="paragraph" w:styleId="Header">
    <w:name w:val="header"/>
    <w:basedOn w:val="Normal"/>
    <w:link w:val="HeaderChar"/>
    <w:uiPriority w:val="99"/>
    <w:unhideWhenUsed/>
    <w:rsid w:val="004E5017"/>
    <w:pPr>
      <w:tabs>
        <w:tab w:val="center" w:pos="4513"/>
        <w:tab w:val="right" w:pos="9026"/>
      </w:tabs>
    </w:pPr>
  </w:style>
  <w:style w:type="character" w:customStyle="1" w:styleId="HeaderChar">
    <w:name w:val="Header Char"/>
    <w:link w:val="Header"/>
    <w:uiPriority w:val="99"/>
    <w:rsid w:val="004E5017"/>
    <w:rPr>
      <w:rFonts w:ascii="Twinkl" w:hAnsi="Twinkl" w:cs="Twinkl"/>
      <w:color w:val="1C1C1C"/>
      <w:sz w:val="26"/>
      <w:szCs w:val="26"/>
    </w:rPr>
  </w:style>
  <w:style w:type="paragraph" w:customStyle="1" w:styleId="Heading4-Twinkl">
    <w:name w:val="Heading 4 - Twinkl"/>
    <w:basedOn w:val="Normal"/>
    <w:link w:val="Heading4-TwinklChar"/>
    <w:qFormat/>
    <w:rsid w:val="004E5017"/>
    <w:pPr>
      <w:spacing w:before="57" w:after="0"/>
    </w:pPr>
    <w:rPr>
      <w:rFonts w:ascii="Twinkl SemiBold" w:hAnsi="Twinkl SemiBold" w:cs="Twinkl Sb"/>
      <w:bCs/>
      <w:sz w:val="28"/>
      <w:szCs w:val="28"/>
    </w:rPr>
  </w:style>
  <w:style w:type="character" w:customStyle="1" w:styleId="Heading4-TwinklChar">
    <w:name w:val="Heading 4 - Twinkl Char"/>
    <w:link w:val="Heading4-Twinkl"/>
    <w:rsid w:val="004E5017"/>
    <w:rPr>
      <w:rFonts w:ascii="Twinkl SemiBold" w:hAnsi="Twinkl SemiBold" w:cs="Twinkl Sb"/>
      <w:bCs/>
      <w:color w:val="1C1C1C"/>
      <w:sz w:val="28"/>
      <w:szCs w:val="28"/>
    </w:rPr>
  </w:style>
  <w:style w:type="paragraph" w:customStyle="1" w:styleId="NumberedBullets-Twinkl">
    <w:name w:val="Numbered Bullets - Twinkl"/>
    <w:basedOn w:val="Normal"/>
    <w:link w:val="NumberedBullets-TwinklChar"/>
    <w:qFormat/>
    <w:rsid w:val="004E5017"/>
    <w:pPr>
      <w:numPr>
        <w:numId w:val="2"/>
      </w:numPr>
      <w:jc w:val="left"/>
    </w:pPr>
  </w:style>
  <w:style w:type="character" w:customStyle="1" w:styleId="NumberedBullets-TwinklChar">
    <w:name w:val="Numbered Bullets - Twinkl Char"/>
    <w:link w:val="NumberedBullets-Twinkl"/>
    <w:rsid w:val="004E5017"/>
    <w:rPr>
      <w:rFonts w:ascii="Twinkl" w:hAnsi="Twinkl" w:cs="Twinkl"/>
      <w:color w:val="1C1C1C"/>
      <w:sz w:val="26"/>
      <w:szCs w:val="26"/>
    </w:rPr>
  </w:style>
  <w:style w:type="paragraph" w:customStyle="1" w:styleId="IndentedNumberedBullets-Twinkl">
    <w:name w:val="Indented Numbered Bullets - Twinkl"/>
    <w:basedOn w:val="NumberedBullets-Twinkl"/>
    <w:link w:val="IndentedNumberedBullets-TwinklChar"/>
    <w:qFormat/>
    <w:rsid w:val="004E5017"/>
    <w:pPr>
      <w:ind w:left="714" w:hanging="357"/>
    </w:pPr>
  </w:style>
  <w:style w:type="character" w:customStyle="1" w:styleId="IndentedNumberedBullets-TwinklChar">
    <w:name w:val="Indented Numbered Bullets - Twinkl Char"/>
    <w:link w:val="IndentedNumberedBullets-Twinkl"/>
    <w:rsid w:val="004E5017"/>
    <w:rPr>
      <w:rFonts w:ascii="Twinkl" w:hAnsi="Twinkl" w:cs="Twinkl"/>
      <w:color w:val="1C1C1C"/>
      <w:sz w:val="26"/>
      <w:szCs w:val="26"/>
    </w:rPr>
  </w:style>
  <w:style w:type="paragraph" w:customStyle="1" w:styleId="PageNumbers-Twinkl">
    <w:name w:val="Page Numbers - Twinkl"/>
    <w:basedOn w:val="Header"/>
    <w:link w:val="PageNumbers-TwinklChar"/>
    <w:qFormat/>
    <w:rsid w:val="004E5017"/>
    <w:pPr>
      <w:spacing w:after="0" w:line="360" w:lineRule="auto"/>
      <w:jc w:val="center"/>
    </w:pPr>
    <w:rPr>
      <w:noProof/>
      <w:sz w:val="16"/>
      <w:szCs w:val="16"/>
    </w:rPr>
  </w:style>
  <w:style w:type="character" w:customStyle="1" w:styleId="PageNumbers-TwinklChar">
    <w:name w:val="Page Numbers - Twinkl Char"/>
    <w:link w:val="PageNumbers-Twinkl"/>
    <w:rsid w:val="004E5017"/>
    <w:rPr>
      <w:rFonts w:ascii="Twinkl" w:hAnsi="Twinkl" w:cs="Twinkl"/>
      <w:noProof/>
      <w:color w:val="1C1C1C"/>
      <w:sz w:val="16"/>
      <w:szCs w:val="16"/>
    </w:rPr>
  </w:style>
  <w:style w:type="character" w:customStyle="1" w:styleId="Heading5Char">
    <w:name w:val="Heading 5 Char"/>
    <w:basedOn w:val="DefaultParagraphFont"/>
    <w:link w:val="Heading5"/>
    <w:uiPriority w:val="9"/>
    <w:rsid w:val="00874EB6"/>
    <w:rPr>
      <w:rFonts w:ascii="Tuffy" w:eastAsiaTheme="majorEastAsia" w:hAnsi="Tuffy" w:cstheme="majorBidi"/>
      <w:color w:val="BE1C6D" w:themeColor="accent1" w:themeShade="BF"/>
      <w:sz w:val="22"/>
      <w:szCs w:val="22"/>
      <w:lang w:eastAsia="en-US"/>
    </w:rPr>
  </w:style>
  <w:style w:type="character" w:customStyle="1" w:styleId="Heading6Char">
    <w:name w:val="Heading 6 Char"/>
    <w:basedOn w:val="DefaultParagraphFont"/>
    <w:link w:val="Heading6"/>
    <w:uiPriority w:val="9"/>
    <w:rsid w:val="00874EB6"/>
    <w:rPr>
      <w:rFonts w:ascii="Tuffy" w:eastAsiaTheme="majorEastAsia" w:hAnsi="Tuffy" w:cstheme="majorBidi"/>
      <w:color w:val="7E1248" w:themeColor="accent1" w:themeShade="7F"/>
      <w:sz w:val="22"/>
      <w:szCs w:val="22"/>
      <w:lang w:eastAsia="en-US"/>
    </w:rPr>
  </w:style>
  <w:style w:type="character" w:customStyle="1" w:styleId="Heading7Char">
    <w:name w:val="Heading 7 Char"/>
    <w:basedOn w:val="DefaultParagraphFont"/>
    <w:link w:val="Heading7"/>
    <w:uiPriority w:val="9"/>
    <w:rsid w:val="00874EB6"/>
    <w:rPr>
      <w:rFonts w:ascii="Tuffy" w:eastAsiaTheme="majorEastAsia" w:hAnsi="Tuffy" w:cstheme="majorBidi"/>
      <w:i/>
      <w:iCs/>
      <w:color w:val="7E1248" w:themeColor="accent1" w:themeShade="7F"/>
      <w:sz w:val="22"/>
      <w:szCs w:val="22"/>
      <w:lang w:eastAsia="en-US"/>
    </w:rPr>
  </w:style>
  <w:style w:type="character" w:customStyle="1" w:styleId="Heading8Char">
    <w:name w:val="Heading 8 Char"/>
    <w:basedOn w:val="DefaultParagraphFont"/>
    <w:link w:val="Heading8"/>
    <w:uiPriority w:val="9"/>
    <w:rsid w:val="00874EB6"/>
    <w:rPr>
      <w:rFonts w:ascii="Tuffy" w:eastAsiaTheme="majorEastAsia" w:hAnsi="Tuffy" w:cstheme="majorBidi"/>
      <w:color w:val="3E3E3E" w:themeColor="text1" w:themeTint="D8"/>
      <w:sz w:val="21"/>
      <w:szCs w:val="21"/>
      <w:lang w:eastAsia="en-US"/>
    </w:rPr>
  </w:style>
  <w:style w:type="character" w:customStyle="1" w:styleId="Heading9Char">
    <w:name w:val="Heading 9 Char"/>
    <w:basedOn w:val="DefaultParagraphFont"/>
    <w:link w:val="Heading9"/>
    <w:uiPriority w:val="9"/>
    <w:rsid w:val="00874EB6"/>
    <w:rPr>
      <w:rFonts w:ascii="Tuffy" w:eastAsiaTheme="majorEastAsia" w:hAnsi="Tuffy" w:cstheme="majorBidi"/>
      <w:i/>
      <w:iCs/>
      <w:color w:val="3E3E3E" w:themeColor="text1" w:themeTint="D8"/>
      <w:sz w:val="21"/>
      <w:szCs w:val="21"/>
      <w:lang w:eastAsia="en-US"/>
    </w:rPr>
  </w:style>
  <w:style w:type="paragraph" w:customStyle="1" w:styleId="Originals">
    <w:name w:val="Originals"/>
    <w:rsid w:val="00DC190B"/>
    <w:pPr>
      <w:tabs>
        <w:tab w:val="center" w:pos="4513"/>
        <w:tab w:val="right" w:pos="9026"/>
      </w:tabs>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paragraph" w:styleId="BalloonText">
    <w:name w:val="Balloon Text"/>
    <w:basedOn w:val="Normal"/>
    <w:link w:val="BalloonTextChar"/>
    <w:uiPriority w:val="99"/>
    <w:semiHidden/>
    <w:unhideWhenUsed/>
    <w:rsid w:val="00A01E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E67"/>
    <w:rPr>
      <w:rFonts w:ascii="Tahoma" w:hAnsi="Tahoma" w:cs="Tahoma"/>
      <w:color w:val="1C1C1C"/>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qFormat="1"/>
  </w:latentStyles>
  <w:style w:type="paragraph" w:default="1" w:styleId="Normal">
    <w:name w:val="Normal"/>
    <w:aliases w:val="Body Copy - Twinkl"/>
    <w:qFormat/>
    <w:rsid w:val="004E5017"/>
    <w:pPr>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paragraph" w:styleId="Heading1">
    <w:name w:val="heading 1"/>
    <w:aliases w:val="Heading 1 - Twinkl"/>
    <w:basedOn w:val="Normal"/>
    <w:next w:val="Normal"/>
    <w:link w:val="Heading1Char"/>
    <w:uiPriority w:val="9"/>
    <w:qFormat/>
    <w:rsid w:val="004E5017"/>
    <w:pPr>
      <w:spacing w:after="120"/>
      <w:jc w:val="center"/>
      <w:outlineLvl w:val="0"/>
    </w:pPr>
    <w:rPr>
      <w:b/>
      <w:sz w:val="60"/>
      <w:szCs w:val="60"/>
      <w:lang w:eastAsia="en-US"/>
    </w:rPr>
  </w:style>
  <w:style w:type="paragraph" w:styleId="Heading2">
    <w:name w:val="heading 2"/>
    <w:aliases w:val="Heading 2 - Twinkl"/>
    <w:basedOn w:val="Normal"/>
    <w:link w:val="Heading2Char"/>
    <w:uiPriority w:val="99"/>
    <w:qFormat/>
    <w:rsid w:val="004E5017"/>
    <w:pPr>
      <w:spacing w:before="57" w:after="0"/>
      <w:outlineLvl w:val="1"/>
    </w:pPr>
    <w:rPr>
      <w:b/>
      <w:bCs/>
      <w:sz w:val="32"/>
      <w:szCs w:val="32"/>
    </w:rPr>
  </w:style>
  <w:style w:type="paragraph" w:styleId="Heading3">
    <w:name w:val="heading 3"/>
    <w:aliases w:val="Heading 3 - Twinkl"/>
    <w:basedOn w:val="Normal"/>
    <w:link w:val="Heading3Char"/>
    <w:uiPriority w:val="99"/>
    <w:qFormat/>
    <w:rsid w:val="004E5017"/>
    <w:pPr>
      <w:spacing w:before="57" w:after="0"/>
      <w:outlineLvl w:val="2"/>
    </w:pPr>
    <w:rPr>
      <w:b/>
      <w:bCs/>
      <w:sz w:val="28"/>
      <w:szCs w:val="28"/>
    </w:rPr>
  </w:style>
  <w:style w:type="paragraph" w:styleId="Heading4">
    <w:name w:val="heading 4"/>
    <w:basedOn w:val="Normal"/>
    <w:next w:val="Normal"/>
    <w:link w:val="Heading4Char"/>
    <w:uiPriority w:val="99"/>
    <w:qFormat/>
    <w:rsid w:val="003118CF"/>
    <w:pPr>
      <w:spacing w:before="360" w:after="0"/>
      <w:outlineLvl w:val="3"/>
    </w:pPr>
  </w:style>
  <w:style w:type="paragraph" w:styleId="Heading5">
    <w:name w:val="heading 5"/>
    <w:basedOn w:val="Normal"/>
    <w:next w:val="Normal"/>
    <w:link w:val="Heading5Char"/>
    <w:uiPriority w:val="9"/>
    <w:unhideWhenUsed/>
    <w:rsid w:val="00874EB6"/>
    <w:pPr>
      <w:keepNext/>
      <w:keepLines/>
      <w:spacing w:before="40" w:after="0"/>
      <w:outlineLvl w:val="4"/>
    </w:pPr>
    <w:rPr>
      <w:rFonts w:eastAsiaTheme="majorEastAsia" w:cstheme="majorBidi"/>
      <w:color w:val="BE1C6D" w:themeColor="accent1" w:themeShade="BF"/>
    </w:rPr>
  </w:style>
  <w:style w:type="paragraph" w:styleId="Heading6">
    <w:name w:val="heading 6"/>
    <w:basedOn w:val="Normal"/>
    <w:next w:val="Normal"/>
    <w:link w:val="Heading6Char"/>
    <w:uiPriority w:val="9"/>
    <w:unhideWhenUsed/>
    <w:rsid w:val="00874EB6"/>
    <w:pPr>
      <w:keepNext/>
      <w:keepLines/>
      <w:spacing w:before="40" w:after="0"/>
      <w:outlineLvl w:val="5"/>
    </w:pPr>
    <w:rPr>
      <w:rFonts w:eastAsiaTheme="majorEastAsia" w:cstheme="majorBidi"/>
      <w:color w:val="7E1248" w:themeColor="accent1" w:themeShade="7F"/>
    </w:rPr>
  </w:style>
  <w:style w:type="paragraph" w:styleId="Heading7">
    <w:name w:val="heading 7"/>
    <w:basedOn w:val="Normal"/>
    <w:next w:val="Normal"/>
    <w:link w:val="Heading7Char"/>
    <w:uiPriority w:val="9"/>
    <w:unhideWhenUsed/>
    <w:rsid w:val="00874EB6"/>
    <w:pPr>
      <w:keepNext/>
      <w:keepLines/>
      <w:spacing w:before="40" w:after="0"/>
      <w:outlineLvl w:val="6"/>
    </w:pPr>
    <w:rPr>
      <w:rFonts w:eastAsiaTheme="majorEastAsia" w:cstheme="majorBidi"/>
      <w:i/>
      <w:iCs/>
      <w:color w:val="7E1248" w:themeColor="accent1" w:themeShade="7F"/>
    </w:rPr>
  </w:style>
  <w:style w:type="paragraph" w:styleId="Heading8">
    <w:name w:val="heading 8"/>
    <w:basedOn w:val="Normal"/>
    <w:next w:val="Normal"/>
    <w:link w:val="Heading8Char"/>
    <w:uiPriority w:val="9"/>
    <w:unhideWhenUsed/>
    <w:rsid w:val="00874EB6"/>
    <w:pPr>
      <w:keepNext/>
      <w:keepLines/>
      <w:spacing w:before="40" w:after="0"/>
      <w:outlineLvl w:val="7"/>
    </w:pPr>
    <w:rPr>
      <w:rFonts w:eastAsiaTheme="majorEastAsia" w:cstheme="majorBidi"/>
      <w:color w:val="3E3E3E" w:themeColor="text1" w:themeTint="D8"/>
      <w:sz w:val="21"/>
      <w:szCs w:val="21"/>
    </w:rPr>
  </w:style>
  <w:style w:type="paragraph" w:styleId="Heading9">
    <w:name w:val="heading 9"/>
    <w:basedOn w:val="Normal"/>
    <w:next w:val="Normal"/>
    <w:link w:val="Heading9Char"/>
    <w:uiPriority w:val="9"/>
    <w:unhideWhenUsed/>
    <w:rsid w:val="00874EB6"/>
    <w:pPr>
      <w:keepNext/>
      <w:keepLines/>
      <w:spacing w:before="40" w:after="0"/>
      <w:outlineLvl w:val="8"/>
    </w:pPr>
    <w:rPr>
      <w:rFonts w:eastAsiaTheme="majorEastAsia" w:cstheme="majorBidi"/>
      <w:i/>
      <w:iCs/>
      <w:color w:val="3E3E3E"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link w:val="BasicParagraphChar"/>
    <w:uiPriority w:val="99"/>
    <w:rsid w:val="004E5017"/>
    <w:pPr>
      <w:spacing w:after="170" w:line="300" w:lineRule="atLeast"/>
    </w:pPr>
    <w:rPr>
      <w:rFonts w:ascii="Sassoon Infant Rg" w:hAnsi="Sassoon Infant Rg" w:cs="Sassoon Infant Rg"/>
      <w:spacing w:val="-6"/>
      <w:szCs w:val="24"/>
    </w:rPr>
  </w:style>
  <w:style w:type="character" w:customStyle="1" w:styleId="BasicParagraphChar">
    <w:name w:val="[Basic Paragraph] Char"/>
    <w:link w:val="BasicParagraph"/>
    <w:uiPriority w:val="99"/>
    <w:rsid w:val="004E5017"/>
    <w:rPr>
      <w:rFonts w:ascii="Sassoon Infant Rg" w:hAnsi="Sassoon Infant Rg" w:cs="Sassoon Infant Rg"/>
      <w:color w:val="1C1C1C"/>
      <w:spacing w:val="-6"/>
      <w:sz w:val="26"/>
      <w:szCs w:val="24"/>
    </w:rPr>
  </w:style>
  <w:style w:type="paragraph" w:customStyle="1" w:styleId="Aim-Twinkl">
    <w:name w:val="Aim - Twinkl"/>
    <w:basedOn w:val="Normal"/>
    <w:link w:val="Aim-TwinklChar"/>
    <w:qFormat/>
    <w:rsid w:val="004E5017"/>
    <w:pPr>
      <w:spacing w:after="113"/>
    </w:pPr>
    <w:rPr>
      <w:sz w:val="24"/>
      <w:szCs w:val="24"/>
    </w:rPr>
  </w:style>
  <w:style w:type="character" w:customStyle="1" w:styleId="Aim-TwinklChar">
    <w:name w:val="Aim - Twinkl Char"/>
    <w:link w:val="Aim-Twinkl"/>
    <w:rsid w:val="004E5017"/>
    <w:rPr>
      <w:rFonts w:ascii="Twinkl" w:hAnsi="Twinkl" w:cs="Twinkl"/>
      <w:color w:val="1C1C1C"/>
      <w:sz w:val="24"/>
      <w:szCs w:val="24"/>
    </w:rPr>
  </w:style>
  <w:style w:type="paragraph" w:styleId="ListParagraph">
    <w:name w:val="List Paragraph"/>
    <w:aliases w:val="Indented Bullets - Twinkl"/>
    <w:basedOn w:val="Normal"/>
    <w:uiPriority w:val="34"/>
    <w:qFormat/>
    <w:rsid w:val="004E5017"/>
    <w:pPr>
      <w:numPr>
        <w:numId w:val="1"/>
      </w:numPr>
    </w:pPr>
  </w:style>
  <w:style w:type="paragraph" w:customStyle="1" w:styleId="Bullets-Twinkl">
    <w:name w:val="Bullets - Twinkl"/>
    <w:basedOn w:val="ListParagraph"/>
    <w:link w:val="Bullets-TwinklChar"/>
    <w:qFormat/>
    <w:rsid w:val="004E5017"/>
    <w:pPr>
      <w:spacing w:after="170" w:line="360" w:lineRule="atLeast"/>
      <w:ind w:left="357" w:hanging="357"/>
      <w:jc w:val="left"/>
    </w:pPr>
  </w:style>
  <w:style w:type="character" w:customStyle="1" w:styleId="Bullets-TwinklChar">
    <w:name w:val="Bullets - Twinkl Char"/>
    <w:link w:val="Bullets-Twinkl"/>
    <w:rsid w:val="004E5017"/>
    <w:rPr>
      <w:rFonts w:ascii="Twinkl" w:hAnsi="Twinkl" w:cs="Twinkl"/>
      <w:color w:val="1C1C1C"/>
      <w:sz w:val="26"/>
      <w:szCs w:val="26"/>
    </w:rPr>
  </w:style>
  <w:style w:type="character" w:customStyle="1" w:styleId="Heading1Char">
    <w:name w:val="Heading 1 Char"/>
    <w:aliases w:val="Heading 1 - Twinkl Char"/>
    <w:link w:val="Heading1"/>
    <w:uiPriority w:val="9"/>
    <w:rsid w:val="004E5017"/>
    <w:rPr>
      <w:rFonts w:ascii="Twinkl" w:hAnsi="Twinkl" w:cs="Twinkl"/>
      <w:b/>
      <w:color w:val="1C1C1C"/>
      <w:sz w:val="60"/>
      <w:szCs w:val="60"/>
      <w:lang w:eastAsia="en-US"/>
    </w:rPr>
  </w:style>
  <w:style w:type="character" w:customStyle="1" w:styleId="Heading2Char">
    <w:name w:val="Heading 2 Char"/>
    <w:aliases w:val="Heading 2 - Twinkl Char"/>
    <w:link w:val="Heading2"/>
    <w:uiPriority w:val="99"/>
    <w:rsid w:val="004E5017"/>
    <w:rPr>
      <w:rFonts w:ascii="Twinkl" w:hAnsi="Twinkl" w:cs="Twinkl"/>
      <w:b/>
      <w:bCs/>
      <w:color w:val="1C1C1C"/>
      <w:sz w:val="32"/>
      <w:szCs w:val="32"/>
    </w:rPr>
  </w:style>
  <w:style w:type="character" w:customStyle="1" w:styleId="Heading3Char">
    <w:name w:val="Heading 3 Char"/>
    <w:aliases w:val="Heading 3 - Twinkl Char"/>
    <w:link w:val="Heading3"/>
    <w:uiPriority w:val="99"/>
    <w:rsid w:val="004E5017"/>
    <w:rPr>
      <w:rFonts w:ascii="Twinkl" w:hAnsi="Twinkl" w:cs="Twinkl"/>
      <w:b/>
      <w:bCs/>
      <w:color w:val="1C1C1C"/>
      <w:sz w:val="28"/>
      <w:szCs w:val="28"/>
    </w:rPr>
  </w:style>
  <w:style w:type="paragraph" w:styleId="Footer">
    <w:name w:val="footer"/>
    <w:basedOn w:val="Normal"/>
    <w:link w:val="FooterChar"/>
    <w:uiPriority w:val="99"/>
    <w:unhideWhenUsed/>
    <w:rsid w:val="004E5017"/>
    <w:pPr>
      <w:tabs>
        <w:tab w:val="center" w:pos="4513"/>
        <w:tab w:val="right" w:pos="9026"/>
      </w:tabs>
    </w:pPr>
  </w:style>
  <w:style w:type="character" w:customStyle="1" w:styleId="FooterChar">
    <w:name w:val="Footer Char"/>
    <w:link w:val="Footer"/>
    <w:uiPriority w:val="99"/>
    <w:rsid w:val="004E5017"/>
    <w:rPr>
      <w:rFonts w:ascii="Twinkl" w:hAnsi="Twinkl" w:cs="Twinkl"/>
      <w:color w:val="1C1C1C"/>
      <w:sz w:val="26"/>
      <w:szCs w:val="26"/>
    </w:rPr>
  </w:style>
  <w:style w:type="character" w:customStyle="1" w:styleId="Heading4Char">
    <w:name w:val="Heading 4 Char"/>
    <w:link w:val="Heading4"/>
    <w:uiPriority w:val="99"/>
    <w:rsid w:val="003118CF"/>
    <w:rPr>
      <w:rFonts w:ascii="BPreplay" w:hAnsi="BPreplay" w:cs="BPreplay"/>
      <w:color w:val="404040"/>
      <w:sz w:val="22"/>
      <w:szCs w:val="22"/>
      <w:lang w:eastAsia="en-US"/>
    </w:rPr>
  </w:style>
  <w:style w:type="paragraph" w:styleId="Header">
    <w:name w:val="header"/>
    <w:basedOn w:val="Normal"/>
    <w:link w:val="HeaderChar"/>
    <w:uiPriority w:val="99"/>
    <w:unhideWhenUsed/>
    <w:rsid w:val="004E5017"/>
    <w:pPr>
      <w:tabs>
        <w:tab w:val="center" w:pos="4513"/>
        <w:tab w:val="right" w:pos="9026"/>
      </w:tabs>
    </w:pPr>
  </w:style>
  <w:style w:type="character" w:customStyle="1" w:styleId="HeaderChar">
    <w:name w:val="Header Char"/>
    <w:link w:val="Header"/>
    <w:uiPriority w:val="99"/>
    <w:rsid w:val="004E5017"/>
    <w:rPr>
      <w:rFonts w:ascii="Twinkl" w:hAnsi="Twinkl" w:cs="Twinkl"/>
      <w:color w:val="1C1C1C"/>
      <w:sz w:val="26"/>
      <w:szCs w:val="26"/>
    </w:rPr>
  </w:style>
  <w:style w:type="paragraph" w:customStyle="1" w:styleId="Heading4-Twinkl">
    <w:name w:val="Heading 4 - Twinkl"/>
    <w:basedOn w:val="Normal"/>
    <w:link w:val="Heading4-TwinklChar"/>
    <w:qFormat/>
    <w:rsid w:val="004E5017"/>
    <w:pPr>
      <w:spacing w:before="57" w:after="0"/>
    </w:pPr>
    <w:rPr>
      <w:rFonts w:ascii="Twinkl SemiBold" w:hAnsi="Twinkl SemiBold" w:cs="Twinkl Sb"/>
      <w:bCs/>
      <w:sz w:val="28"/>
      <w:szCs w:val="28"/>
    </w:rPr>
  </w:style>
  <w:style w:type="character" w:customStyle="1" w:styleId="Heading4-TwinklChar">
    <w:name w:val="Heading 4 - Twinkl Char"/>
    <w:link w:val="Heading4-Twinkl"/>
    <w:rsid w:val="004E5017"/>
    <w:rPr>
      <w:rFonts w:ascii="Twinkl SemiBold" w:hAnsi="Twinkl SemiBold" w:cs="Twinkl Sb"/>
      <w:bCs/>
      <w:color w:val="1C1C1C"/>
      <w:sz w:val="28"/>
      <w:szCs w:val="28"/>
    </w:rPr>
  </w:style>
  <w:style w:type="paragraph" w:customStyle="1" w:styleId="NumberedBullets-Twinkl">
    <w:name w:val="Numbered Bullets - Twinkl"/>
    <w:basedOn w:val="Normal"/>
    <w:link w:val="NumberedBullets-TwinklChar"/>
    <w:qFormat/>
    <w:rsid w:val="004E5017"/>
    <w:pPr>
      <w:numPr>
        <w:numId w:val="2"/>
      </w:numPr>
      <w:jc w:val="left"/>
    </w:pPr>
  </w:style>
  <w:style w:type="character" w:customStyle="1" w:styleId="NumberedBullets-TwinklChar">
    <w:name w:val="Numbered Bullets - Twinkl Char"/>
    <w:link w:val="NumberedBullets-Twinkl"/>
    <w:rsid w:val="004E5017"/>
    <w:rPr>
      <w:rFonts w:ascii="Twinkl" w:hAnsi="Twinkl" w:cs="Twinkl"/>
      <w:color w:val="1C1C1C"/>
      <w:sz w:val="26"/>
      <w:szCs w:val="26"/>
    </w:rPr>
  </w:style>
  <w:style w:type="paragraph" w:customStyle="1" w:styleId="IndentedNumberedBullets-Twinkl">
    <w:name w:val="Indented Numbered Bullets - Twinkl"/>
    <w:basedOn w:val="NumberedBullets-Twinkl"/>
    <w:link w:val="IndentedNumberedBullets-TwinklChar"/>
    <w:qFormat/>
    <w:rsid w:val="004E5017"/>
    <w:pPr>
      <w:ind w:left="714" w:hanging="357"/>
    </w:pPr>
  </w:style>
  <w:style w:type="character" w:customStyle="1" w:styleId="IndentedNumberedBullets-TwinklChar">
    <w:name w:val="Indented Numbered Bullets - Twinkl Char"/>
    <w:link w:val="IndentedNumberedBullets-Twinkl"/>
    <w:rsid w:val="004E5017"/>
    <w:rPr>
      <w:rFonts w:ascii="Twinkl" w:hAnsi="Twinkl" w:cs="Twinkl"/>
      <w:color w:val="1C1C1C"/>
      <w:sz w:val="26"/>
      <w:szCs w:val="26"/>
    </w:rPr>
  </w:style>
  <w:style w:type="paragraph" w:customStyle="1" w:styleId="PageNumbers-Twinkl">
    <w:name w:val="Page Numbers - Twinkl"/>
    <w:basedOn w:val="Header"/>
    <w:link w:val="PageNumbers-TwinklChar"/>
    <w:qFormat/>
    <w:rsid w:val="004E5017"/>
    <w:pPr>
      <w:spacing w:after="0" w:line="360" w:lineRule="auto"/>
      <w:jc w:val="center"/>
    </w:pPr>
    <w:rPr>
      <w:noProof/>
      <w:sz w:val="16"/>
      <w:szCs w:val="16"/>
    </w:rPr>
  </w:style>
  <w:style w:type="character" w:customStyle="1" w:styleId="PageNumbers-TwinklChar">
    <w:name w:val="Page Numbers - Twinkl Char"/>
    <w:link w:val="PageNumbers-Twinkl"/>
    <w:rsid w:val="004E5017"/>
    <w:rPr>
      <w:rFonts w:ascii="Twinkl" w:hAnsi="Twinkl" w:cs="Twinkl"/>
      <w:noProof/>
      <w:color w:val="1C1C1C"/>
      <w:sz w:val="16"/>
      <w:szCs w:val="16"/>
    </w:rPr>
  </w:style>
  <w:style w:type="character" w:customStyle="1" w:styleId="Heading5Char">
    <w:name w:val="Heading 5 Char"/>
    <w:basedOn w:val="DefaultParagraphFont"/>
    <w:link w:val="Heading5"/>
    <w:uiPriority w:val="9"/>
    <w:rsid w:val="00874EB6"/>
    <w:rPr>
      <w:rFonts w:ascii="Tuffy" w:eastAsiaTheme="majorEastAsia" w:hAnsi="Tuffy" w:cstheme="majorBidi"/>
      <w:color w:val="BE1C6D" w:themeColor="accent1" w:themeShade="BF"/>
      <w:sz w:val="22"/>
      <w:szCs w:val="22"/>
      <w:lang w:eastAsia="en-US"/>
    </w:rPr>
  </w:style>
  <w:style w:type="character" w:customStyle="1" w:styleId="Heading6Char">
    <w:name w:val="Heading 6 Char"/>
    <w:basedOn w:val="DefaultParagraphFont"/>
    <w:link w:val="Heading6"/>
    <w:uiPriority w:val="9"/>
    <w:rsid w:val="00874EB6"/>
    <w:rPr>
      <w:rFonts w:ascii="Tuffy" w:eastAsiaTheme="majorEastAsia" w:hAnsi="Tuffy" w:cstheme="majorBidi"/>
      <w:color w:val="7E1248" w:themeColor="accent1" w:themeShade="7F"/>
      <w:sz w:val="22"/>
      <w:szCs w:val="22"/>
      <w:lang w:eastAsia="en-US"/>
    </w:rPr>
  </w:style>
  <w:style w:type="character" w:customStyle="1" w:styleId="Heading7Char">
    <w:name w:val="Heading 7 Char"/>
    <w:basedOn w:val="DefaultParagraphFont"/>
    <w:link w:val="Heading7"/>
    <w:uiPriority w:val="9"/>
    <w:rsid w:val="00874EB6"/>
    <w:rPr>
      <w:rFonts w:ascii="Tuffy" w:eastAsiaTheme="majorEastAsia" w:hAnsi="Tuffy" w:cstheme="majorBidi"/>
      <w:i/>
      <w:iCs/>
      <w:color w:val="7E1248" w:themeColor="accent1" w:themeShade="7F"/>
      <w:sz w:val="22"/>
      <w:szCs w:val="22"/>
      <w:lang w:eastAsia="en-US"/>
    </w:rPr>
  </w:style>
  <w:style w:type="character" w:customStyle="1" w:styleId="Heading8Char">
    <w:name w:val="Heading 8 Char"/>
    <w:basedOn w:val="DefaultParagraphFont"/>
    <w:link w:val="Heading8"/>
    <w:uiPriority w:val="9"/>
    <w:rsid w:val="00874EB6"/>
    <w:rPr>
      <w:rFonts w:ascii="Tuffy" w:eastAsiaTheme="majorEastAsia" w:hAnsi="Tuffy" w:cstheme="majorBidi"/>
      <w:color w:val="3E3E3E" w:themeColor="text1" w:themeTint="D8"/>
      <w:sz w:val="21"/>
      <w:szCs w:val="21"/>
      <w:lang w:eastAsia="en-US"/>
    </w:rPr>
  </w:style>
  <w:style w:type="character" w:customStyle="1" w:styleId="Heading9Char">
    <w:name w:val="Heading 9 Char"/>
    <w:basedOn w:val="DefaultParagraphFont"/>
    <w:link w:val="Heading9"/>
    <w:uiPriority w:val="9"/>
    <w:rsid w:val="00874EB6"/>
    <w:rPr>
      <w:rFonts w:ascii="Tuffy" w:eastAsiaTheme="majorEastAsia" w:hAnsi="Tuffy" w:cstheme="majorBidi"/>
      <w:i/>
      <w:iCs/>
      <w:color w:val="3E3E3E" w:themeColor="text1" w:themeTint="D8"/>
      <w:sz w:val="21"/>
      <w:szCs w:val="21"/>
      <w:lang w:eastAsia="en-US"/>
    </w:rPr>
  </w:style>
  <w:style w:type="paragraph" w:customStyle="1" w:styleId="Originals">
    <w:name w:val="Originals"/>
    <w:rsid w:val="00DC190B"/>
    <w:pPr>
      <w:tabs>
        <w:tab w:val="center" w:pos="4513"/>
        <w:tab w:val="right" w:pos="9026"/>
      </w:tabs>
      <w:suppressAutoHyphens/>
      <w:autoSpaceDE w:val="0"/>
      <w:autoSpaceDN w:val="0"/>
      <w:adjustRightInd w:val="0"/>
      <w:spacing w:after="160" w:line="276" w:lineRule="auto"/>
      <w:jc w:val="both"/>
      <w:textAlignment w:val="center"/>
    </w:pPr>
    <w:rPr>
      <w:rFonts w:ascii="Twinkl" w:hAnsi="Twinkl" w:cs="Twinkl"/>
      <w:color w:val="1C1C1C"/>
      <w:sz w:val="26"/>
      <w:szCs w:val="26"/>
    </w:rPr>
  </w:style>
  <w:style w:type="paragraph" w:styleId="BalloonText">
    <w:name w:val="Balloon Text"/>
    <w:basedOn w:val="Normal"/>
    <w:link w:val="BalloonTextChar"/>
    <w:uiPriority w:val="99"/>
    <w:semiHidden/>
    <w:unhideWhenUsed/>
    <w:rsid w:val="00A01E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1E67"/>
    <w:rPr>
      <w:rFonts w:ascii="Tahoma" w:hAnsi="Tahoma" w:cs="Tahoma"/>
      <w:color w:val="1C1C1C"/>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69080">
      <w:bodyDiv w:val="1"/>
      <w:marLeft w:val="0"/>
      <w:marRight w:val="0"/>
      <w:marTop w:val="0"/>
      <w:marBottom w:val="0"/>
      <w:divBdr>
        <w:top w:val="none" w:sz="0" w:space="0" w:color="auto"/>
        <w:left w:val="none" w:sz="0" w:space="0" w:color="auto"/>
        <w:bottom w:val="none" w:sz="0" w:space="0" w:color="auto"/>
        <w:right w:val="none" w:sz="0" w:space="0" w:color="auto"/>
      </w:divBdr>
    </w:div>
    <w:div w:id="2034450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Y:\%23%20Resource%20Templates%20and%20Actions\!G%20Drive\General\Activity%20Sheet%20Template\%23Word\Activity%20Sheet%20Template%20Landscape.dotx" TargetMode="External"/></Relationships>
</file>

<file path=word/theme/theme1.xml><?xml version="1.0" encoding="utf-8"?>
<a:theme xmlns:a="http://schemas.openxmlformats.org/drawingml/2006/main" name="Office Theme">
  <a:themeElements>
    <a:clrScheme name="Twinkl Template">
      <a:dk1>
        <a:srgbClr val="1C1C1C"/>
      </a:dk1>
      <a:lt1>
        <a:sysClr val="window" lastClr="FFFFFF"/>
      </a:lt1>
      <a:dk2>
        <a:srgbClr val="4A4A4A"/>
      </a:dk2>
      <a:lt2>
        <a:srgbClr val="F4F2F2"/>
      </a:lt2>
      <a:accent1>
        <a:srgbClr val="E34192"/>
      </a:accent1>
      <a:accent2>
        <a:srgbClr val="EB8634"/>
      </a:accent2>
      <a:accent3>
        <a:srgbClr val="E6C734"/>
      </a:accent3>
      <a:accent4>
        <a:srgbClr val="79AD42"/>
      </a:accent4>
      <a:accent5>
        <a:srgbClr val="23A7F9"/>
      </a:accent5>
      <a:accent6>
        <a:srgbClr val="954EBE"/>
      </a:accent6>
      <a:hlink>
        <a:srgbClr val="23A7F9"/>
      </a:hlink>
      <a:folHlink>
        <a:srgbClr val="75707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1F22-E3E6-4639-AD01-33EC294DD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Activity Sheet Template Landscape</Template>
  <TotalTime>13</TotalTime>
  <Pages>13</Pages>
  <Words>10</Words>
  <Characters>62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Ridsdale</dc:creator>
  <cp:lastModifiedBy>Izzy</cp:lastModifiedBy>
  <cp:revision>5</cp:revision>
  <cp:lastPrinted>2014-02-20T09:55:00Z</cp:lastPrinted>
  <dcterms:created xsi:type="dcterms:W3CDTF">2022-08-31T19:52:00Z</dcterms:created>
  <dcterms:modified xsi:type="dcterms:W3CDTF">2022-09-06T19:16:00Z</dcterms:modified>
</cp:coreProperties>
</file>